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924CC" w14:textId="31DFEEBC" w:rsidR="00996F07" w:rsidRPr="00212CE7" w:rsidRDefault="00D43C49" w:rsidP="00BD6469"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5EE8B71D" wp14:editId="39A43EA7">
                <wp:simplePos x="0" y="0"/>
                <wp:positionH relativeFrom="column">
                  <wp:posOffset>-1252855</wp:posOffset>
                </wp:positionH>
                <wp:positionV relativeFrom="paragraph">
                  <wp:posOffset>-605790</wp:posOffset>
                </wp:positionV>
                <wp:extent cx="4802530" cy="2449829"/>
                <wp:effectExtent l="0" t="0" r="0" b="8255"/>
                <wp:wrapNone/>
                <wp:docPr id="1429482344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2530" cy="2449829"/>
                          <a:chOff x="88873" y="1"/>
                          <a:chExt cx="4802530" cy="2449829"/>
                        </a:xfrm>
                      </wpg:grpSpPr>
                      <wps:wsp>
                        <wps:cNvPr id="756615216" name="Zone de texte 29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1212850"/>
                            <a:ext cx="657225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3B9F0" w14:textId="77777777" w:rsidR="0066516D" w:rsidRPr="000D5ACE" w:rsidRDefault="0066516D" w:rsidP="0066516D">
                              <w:pPr>
                                <w:rPr>
                                  <w:rFonts w:ascii="Helvetica" w:hAnsi="Helvetica" w:cs="Helvetica"/>
                                  <w:b/>
                                  <w:color w:val="49497B"/>
                                  <w:sz w:val="48"/>
                                  <w:szCs w:val="48"/>
                                </w:rPr>
                              </w:pPr>
                              <w:r w:rsidRPr="000D5ACE">
                                <w:rPr>
                                  <w:rFonts w:ascii="Helvetica" w:hAnsi="Helvetica" w:cs="Helvetica"/>
                                  <w:b/>
                                  <w:color w:val="49497B"/>
                                  <w:sz w:val="48"/>
                                  <w:szCs w:val="48"/>
                                </w:rPr>
                                <w:t>ASBL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006468" name="Zone de texte 30"/>
                        <wps:cNvSpPr txBox="1">
                          <a:spLocks noChangeArrowheads="1"/>
                        </wps:cNvSpPr>
                        <wps:spPr bwMode="auto">
                          <a:xfrm>
                            <a:off x="88873" y="1021080"/>
                            <a:ext cx="43243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4836C" w14:textId="125A3F4D" w:rsidR="0066516D" w:rsidRPr="0001653B" w:rsidRDefault="003B551E" w:rsidP="0066516D">
                              <w:pPr>
                                <w:rPr>
                                  <w:rFonts w:ascii="Helvetica" w:hAnsi="Helvetica"/>
                                  <w:b/>
                                  <w:color w:val="49497B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color w:val="002060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="0066516D" w:rsidRPr="00A65265">
                                <w:rPr>
                                  <w:rFonts w:ascii="Helvetica" w:hAnsi="Helvetica"/>
                                  <w:b/>
                                  <w:color w:val="49497B"/>
                                  <w:sz w:val="200"/>
                                  <w:szCs w:val="200"/>
                                </w:rPr>
                                <w:t>HVFE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832449" name="Zone de texte 28"/>
                        <wps:cNvSpPr txBox="1">
                          <a:spLocks/>
                        </wps:cNvSpPr>
                        <wps:spPr>
                          <a:xfrm>
                            <a:off x="90803" y="1"/>
                            <a:ext cx="4800600" cy="132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txbx>
                          <w:txbxContent>
                            <w:p w14:paraId="05CF468F" w14:textId="15F1321C" w:rsidR="0066516D" w:rsidRPr="00152E7B" w:rsidRDefault="003B551E" w:rsidP="0066516D">
                              <w:pPr>
                                <w:tabs>
                                  <w:tab w:val="left" w:pos="1134"/>
                                </w:tabs>
                                <w:rPr>
                                  <w:rFonts w:ascii="Helvetica" w:hAnsi="Helvetica"/>
                                  <w:b/>
                                  <w:color w:val="97D045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color w:val="FFFFFF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bookmarkStart w:id="0" w:name="_Hlk532559055"/>
                              <w:r w:rsidR="0066516D" w:rsidRPr="00152E7B">
                                <w:rPr>
                                  <w:rFonts w:ascii="Helvetica" w:hAnsi="Helvetica"/>
                                  <w:b/>
                                  <w:color w:val="97D045"/>
                                  <w:sz w:val="200"/>
                                  <w:szCs w:val="200"/>
                                </w:rPr>
                                <w:t>NEWS</w:t>
                              </w:r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E8B71D" id="Groupe 38" o:spid="_x0000_s1026" style="position:absolute;left:0;text-align:left;margin-left:-98.65pt;margin-top:-47.7pt;width:378.15pt;height:192.9pt;z-index:251671040;mso-width-relative:margin" coordorigin="888" coordsize="48025,24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9" o:spid="_x0000_s1027" type="#_x0000_t202" style="position:absolute;left:38862;top:12128;width:6572;height:10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" filled="f" stroked="f">
                  <v:textbox style="layout-flow:vertical;mso-layout-flow-alt:bottom-to-top">
                    <w:txbxContent>
                      <w:p w14:paraId="5AA3B9F0" w14:textId="77777777" w:rsidR="0066516D" w:rsidRPr="000D5ACE" w:rsidRDefault="0066516D" w:rsidP="0066516D">
                        <w:pPr>
                          <w:rPr>
                            <w:rFonts w:ascii="Helvetica" w:hAnsi="Helvetica" w:cs="Helvetica"/>
                            <w:b/>
                            <w:color w:val="49497B"/>
                            <w:sz w:val="48"/>
                            <w:szCs w:val="48"/>
                          </w:rPr>
                        </w:pPr>
                        <w:r w:rsidRPr="000D5ACE">
                          <w:rPr>
                            <w:rFonts w:ascii="Helvetica" w:hAnsi="Helvetica" w:cs="Helvetica"/>
                            <w:b/>
                            <w:color w:val="49497B"/>
                            <w:sz w:val="48"/>
                            <w:szCs w:val="48"/>
                          </w:rPr>
                          <w:t>ASBL</w:t>
                        </w:r>
                      </w:p>
                    </w:txbxContent>
                  </v:textbox>
                </v:shape>
                <v:shape id="Zone de texte 30" o:spid="_x0000_s1028" type="#_x0000_t202" style="position:absolute;left:888;top:10210;width:43244;height:14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" filled="f" stroked="f">
                  <v:textbox>
                    <w:txbxContent>
                      <w:p w14:paraId="4CB4836C" w14:textId="125A3F4D" w:rsidR="0066516D" w:rsidRPr="0001653B" w:rsidRDefault="003B551E" w:rsidP="0066516D">
                        <w:pPr>
                          <w:rPr>
                            <w:rFonts w:ascii="Helvetica" w:hAnsi="Helvetica"/>
                            <w:b/>
                            <w:color w:val="49497B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Helvetica" w:hAnsi="Helvetica"/>
                            <w:b/>
                            <w:color w:val="002060"/>
                            <w:sz w:val="200"/>
                            <w:szCs w:val="200"/>
                          </w:rPr>
                          <w:t xml:space="preserve"> </w:t>
                        </w:r>
                        <w:r w:rsidR="0066516D" w:rsidRPr="00A65265">
                          <w:rPr>
                            <w:rFonts w:ascii="Helvetica" w:hAnsi="Helvetica"/>
                            <w:b/>
                            <w:color w:val="49497B"/>
                            <w:sz w:val="200"/>
                            <w:szCs w:val="200"/>
                          </w:rPr>
                          <w:t>HVFE</w:t>
                        </w:r>
                      </w:p>
                    </w:txbxContent>
                  </v:textbox>
                </v:shape>
                <v:shape id="Zone de texte 28" o:spid="_x0000_s1029" type="#_x0000_t202" style="position:absolute;left:908;width:48006;height:13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" filled="f" stroked="f">
                  <v:textbox>
                    <w:txbxContent>
                      <w:p w14:paraId="05CF468F" w14:textId="15F1321C" w:rsidR="0066516D" w:rsidRPr="00152E7B" w:rsidRDefault="003B551E" w:rsidP="0066516D">
                        <w:pPr>
                          <w:tabs>
                            <w:tab w:val="left" w:pos="1134"/>
                          </w:tabs>
                          <w:rPr>
                            <w:rFonts w:ascii="Helvetica" w:hAnsi="Helvetica"/>
                            <w:b/>
                            <w:color w:val="97D045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Helvetica" w:hAnsi="Helvetica"/>
                            <w:b/>
                            <w:color w:val="FFFFFF"/>
                            <w:sz w:val="200"/>
                            <w:szCs w:val="200"/>
                          </w:rPr>
                          <w:t xml:space="preserve"> </w:t>
                        </w:r>
                        <w:bookmarkStart w:id="1" w:name="_Hlk532559055"/>
                        <w:r w:rsidR="0066516D" w:rsidRPr="00152E7B">
                          <w:rPr>
                            <w:rFonts w:ascii="Helvetica" w:hAnsi="Helvetica"/>
                            <w:b/>
                            <w:color w:val="97D045"/>
                            <w:sz w:val="200"/>
                            <w:szCs w:val="200"/>
                          </w:rPr>
                          <w:t>NEWS</w:t>
                        </w:r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 w:rsidR="0066516D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E5082BD" wp14:editId="63343ADC">
                <wp:simplePos x="0" y="0"/>
                <wp:positionH relativeFrom="page">
                  <wp:posOffset>5760720</wp:posOffset>
                </wp:positionH>
                <wp:positionV relativeFrom="page">
                  <wp:posOffset>436245</wp:posOffset>
                </wp:positionV>
                <wp:extent cx="1440180" cy="899795"/>
                <wp:effectExtent l="7620" t="7620" r="9525" b="6985"/>
                <wp:wrapSquare wrapText="bothSides"/>
                <wp:docPr id="761378281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899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921F86" w14:textId="77777777" w:rsidR="0066516D" w:rsidRPr="0056244B" w:rsidRDefault="0066516D" w:rsidP="0066516D">
                            <w:pPr>
                              <w:pStyle w:val="Noparagraphstyle"/>
                              <w:jc w:val="center"/>
                              <w:rPr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6244B">
                              <w:rPr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  <w:t>Belgique-Belgie</w:t>
                            </w:r>
                          </w:p>
                          <w:p w14:paraId="69D04081" w14:textId="77777777" w:rsidR="0066516D" w:rsidRPr="0056244B" w:rsidRDefault="0066516D" w:rsidP="0066516D">
                            <w:pPr>
                              <w:pStyle w:val="Noparagraphstyle"/>
                              <w:jc w:val="center"/>
                              <w:rPr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6244B">
                              <w:rPr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  <w:t>PP</w:t>
                            </w:r>
                          </w:p>
                          <w:p w14:paraId="75477332" w14:textId="77777777" w:rsidR="0066516D" w:rsidRPr="0056244B" w:rsidRDefault="0066516D" w:rsidP="0066516D">
                            <w:pPr>
                              <w:pStyle w:val="Noparagraphstyle"/>
                              <w:jc w:val="center"/>
                              <w:rPr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6244B">
                              <w:rPr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  <w:t>6180 Courcelles</w:t>
                            </w:r>
                          </w:p>
                          <w:p w14:paraId="511B394D" w14:textId="77777777" w:rsidR="0066516D" w:rsidRPr="0056244B" w:rsidRDefault="0066516D" w:rsidP="0066516D">
                            <w:pPr>
                              <w:jc w:val="center"/>
                            </w:pPr>
                            <w:r w:rsidRPr="0056244B"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P/301109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082BD" id="Zone de texte 26" o:spid="_x0000_s1030" type="#_x0000_t202" style="position:absolute;left:0;text-align:left;margin-left:453.6pt;margin-top:34.35pt;width:113.4pt;height:70.8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" filled="f">
                <v:textbox>
                  <w:txbxContent>
                    <w:p w14:paraId="7D921F86" w14:textId="77777777" w:rsidR="0066516D" w:rsidRPr="0056244B" w:rsidRDefault="0066516D" w:rsidP="0066516D">
                      <w:pPr>
                        <w:pStyle w:val="Noparagraphstyle"/>
                        <w:jc w:val="center"/>
                        <w:rPr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</w:pPr>
                      <w:r w:rsidRPr="0056244B">
                        <w:rPr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  <w:t>Belgique-Belgie</w:t>
                      </w:r>
                    </w:p>
                    <w:p w14:paraId="69D04081" w14:textId="77777777" w:rsidR="0066516D" w:rsidRPr="0056244B" w:rsidRDefault="0066516D" w:rsidP="0066516D">
                      <w:pPr>
                        <w:pStyle w:val="Noparagraphstyle"/>
                        <w:jc w:val="center"/>
                        <w:rPr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</w:pPr>
                      <w:r w:rsidRPr="0056244B">
                        <w:rPr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  <w:t>PP</w:t>
                      </w:r>
                    </w:p>
                    <w:p w14:paraId="75477332" w14:textId="77777777" w:rsidR="0066516D" w:rsidRPr="0056244B" w:rsidRDefault="0066516D" w:rsidP="0066516D">
                      <w:pPr>
                        <w:pStyle w:val="Noparagraphstyle"/>
                        <w:jc w:val="center"/>
                        <w:rPr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</w:pPr>
                      <w:r w:rsidRPr="0056244B">
                        <w:rPr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  <w:t>6180 Courcelles</w:t>
                      </w:r>
                    </w:p>
                    <w:p w14:paraId="511B394D" w14:textId="77777777" w:rsidR="0066516D" w:rsidRPr="0056244B" w:rsidRDefault="0066516D" w:rsidP="0066516D">
                      <w:pPr>
                        <w:jc w:val="center"/>
                      </w:pPr>
                      <w:r w:rsidRPr="0056244B"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t>P/301109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6516D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485198" wp14:editId="0689E687">
                <wp:simplePos x="0" y="0"/>
                <wp:positionH relativeFrom="column">
                  <wp:posOffset>1834515</wp:posOffset>
                </wp:positionH>
                <wp:positionV relativeFrom="paragraph">
                  <wp:posOffset>10514330</wp:posOffset>
                </wp:positionV>
                <wp:extent cx="4800600" cy="1371600"/>
                <wp:effectExtent l="0" t="0" r="0" b="0"/>
                <wp:wrapNone/>
                <wp:docPr id="12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0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63539105" w14:textId="0BBC6E8D" w:rsidR="0066516D" w:rsidRPr="0043292A" w:rsidRDefault="003B551E" w:rsidP="0066516D">
                            <w:pPr>
                              <w:rPr>
                                <w:rFonts w:ascii="Helvetica" w:hAnsi="Helvetica"/>
                                <w:b/>
                                <w:color w:val="FFFFFF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="0066516D" w:rsidRPr="0043292A">
                              <w:rPr>
                                <w:rFonts w:ascii="Helvetica" w:hAnsi="Helvetica"/>
                                <w:b/>
                                <w:color w:val="FFFFFF"/>
                                <w:sz w:val="200"/>
                                <w:szCs w:val="200"/>
                              </w:rPr>
                              <w:t>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85198" id="Zone de texte 24" o:spid="_x0000_s1031" type="#_x0000_t202" style="position:absolute;left:0;text-align:left;margin-left:144.45pt;margin-top:827.9pt;width:378pt;height:10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" filled="f" stroked="f">
                <v:textbox>
                  <w:txbxContent>
                    <w:p w14:paraId="63539105" w14:textId="0BBC6E8D" w:rsidR="0066516D" w:rsidRPr="0043292A" w:rsidRDefault="003B551E" w:rsidP="0066516D">
                      <w:pPr>
                        <w:rPr>
                          <w:rFonts w:ascii="Helvetica" w:hAnsi="Helvetica"/>
                          <w:b/>
                          <w:color w:val="FFFFFF"/>
                          <w:sz w:val="200"/>
                          <w:szCs w:val="200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/>
                          <w:sz w:val="200"/>
                          <w:szCs w:val="200"/>
                        </w:rPr>
                        <w:t xml:space="preserve"> </w:t>
                      </w:r>
                      <w:r w:rsidR="0066516D" w:rsidRPr="0043292A">
                        <w:rPr>
                          <w:rFonts w:ascii="Helvetica" w:hAnsi="Helvetica"/>
                          <w:b/>
                          <w:color w:val="FFFFFF"/>
                          <w:sz w:val="200"/>
                          <w:szCs w:val="200"/>
                        </w:rPr>
                        <w:t>NEWS</w:t>
                      </w:r>
                    </w:p>
                  </w:txbxContent>
                </v:textbox>
              </v:shape>
            </w:pict>
          </mc:Fallback>
        </mc:AlternateContent>
      </w:r>
      <w:r w:rsidR="00996F07">
        <w:tab/>
      </w:r>
    </w:p>
    <w:p w14:paraId="18858CD7" w14:textId="77777777" w:rsidR="00996F07" w:rsidRPr="00212CE7" w:rsidRDefault="00996F07" w:rsidP="00BD6469"/>
    <w:p w14:paraId="5678C8B4" w14:textId="77777777" w:rsidR="00996F07" w:rsidRPr="00212CE7" w:rsidRDefault="00996F07" w:rsidP="00BD6469"/>
    <w:p w14:paraId="72B88EDC" w14:textId="16FC183A" w:rsidR="00996F07" w:rsidRPr="00212CE7" w:rsidRDefault="00996F07" w:rsidP="00BD6469"/>
    <w:p w14:paraId="2D4D7639" w14:textId="742B033A" w:rsidR="00996F07" w:rsidRDefault="00262E51" w:rsidP="00BD6469">
      <w:r w:rsidRPr="00262E51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127ADF9" wp14:editId="6267C72C">
                <wp:simplePos x="0" y="0"/>
                <wp:positionH relativeFrom="column">
                  <wp:posOffset>-494913</wp:posOffset>
                </wp:positionH>
                <wp:positionV relativeFrom="paragraph">
                  <wp:posOffset>317334</wp:posOffset>
                </wp:positionV>
                <wp:extent cx="6885940" cy="392430"/>
                <wp:effectExtent l="0" t="0" r="10160" b="26670"/>
                <wp:wrapNone/>
                <wp:docPr id="75289073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5940" cy="392430"/>
                        </a:xfrm>
                        <a:prstGeom prst="rect">
                          <a:avLst/>
                        </a:prstGeom>
                        <a:solidFill>
                          <a:srgbClr val="97D045"/>
                        </a:solidFill>
                        <a:ln w="9525" algn="ctr">
                          <a:solidFill>
                            <a:srgbClr val="98B95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533FB" w14:textId="287615A5" w:rsidR="00262E51" w:rsidRPr="00262E51" w:rsidRDefault="00262E51" w:rsidP="00262E51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</w:rPr>
                            </w:pPr>
                            <w:r w:rsidRPr="00262E51"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</w:rPr>
                              <w:t>Périodique trimestriel n° 14</w:t>
                            </w:r>
                            <w:r w:rsidR="00A17318"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</w:rPr>
                              <w:t>8</w:t>
                            </w:r>
                            <w:r w:rsidRPr="00262E51"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</w:rPr>
                              <w:t xml:space="preserve"> – </w:t>
                            </w:r>
                            <w:r w:rsidR="00A17318"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</w:rPr>
                              <w:t>Juin</w:t>
                            </w:r>
                            <w:r w:rsidRPr="00262E51"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27ADF9" id="Rectangle 31" o:spid="_x0000_s1032" style="position:absolute;left:0;text-align:left;margin-left:-38.95pt;margin-top:25pt;width:542.2pt;height:30.9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" fillcolor="#97d045" strokecolor="#98b954">
                <v:textbox>
                  <w:txbxContent>
                    <w:p w14:paraId="02C533FB" w14:textId="287615A5" w:rsidR="00262E51" w:rsidRPr="00262E51" w:rsidRDefault="00262E51" w:rsidP="00262E51">
                      <w:pPr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FFFFFF"/>
                        </w:rPr>
                      </w:pPr>
                      <w:r w:rsidRPr="00262E51">
                        <w:rPr>
                          <w:rFonts w:ascii="Helvetica" w:hAnsi="Helvetica" w:cs="Helvetica"/>
                          <w:b/>
                          <w:bCs/>
                          <w:color w:val="FFFFFF"/>
                        </w:rPr>
                        <w:t>Périodique trimestriel n° 14</w:t>
                      </w:r>
                      <w:r w:rsidR="00A17318">
                        <w:rPr>
                          <w:rFonts w:ascii="Helvetica" w:hAnsi="Helvetica" w:cs="Helvetica"/>
                          <w:b/>
                          <w:bCs/>
                          <w:color w:val="FFFFFF"/>
                        </w:rPr>
                        <w:t>8</w:t>
                      </w:r>
                      <w:r w:rsidRPr="00262E51">
                        <w:rPr>
                          <w:rFonts w:ascii="Helvetica" w:hAnsi="Helvetica" w:cs="Helvetica"/>
                          <w:b/>
                          <w:bCs/>
                          <w:color w:val="FFFFFF"/>
                        </w:rPr>
                        <w:t xml:space="preserve"> – </w:t>
                      </w:r>
                      <w:r w:rsidR="00A17318">
                        <w:rPr>
                          <w:rFonts w:ascii="Helvetica" w:hAnsi="Helvetica" w:cs="Helvetica"/>
                          <w:b/>
                          <w:bCs/>
                          <w:color w:val="FFFFFF"/>
                        </w:rPr>
                        <w:t>Juin</w:t>
                      </w:r>
                      <w:r w:rsidRPr="00262E51">
                        <w:rPr>
                          <w:rFonts w:ascii="Helvetica" w:hAnsi="Helvetica" w:cs="Helvetica"/>
                          <w:b/>
                          <w:bCs/>
                          <w:color w:val="FFFFFF"/>
                        </w:rPr>
                        <w:t xml:space="preserve"> 2025</w:t>
                      </w:r>
                    </w:p>
                  </w:txbxContent>
                </v:textbox>
              </v:rect>
            </w:pict>
          </mc:Fallback>
        </mc:AlternateContent>
      </w:r>
    </w:p>
    <w:p w14:paraId="0FBD3C8E" w14:textId="7EAB58D5" w:rsidR="00996F07" w:rsidRDefault="00996F07" w:rsidP="00BD6469"/>
    <w:p w14:paraId="69C8D0E0" w14:textId="3335CF8D" w:rsidR="00996F07" w:rsidRDefault="00996F07" w:rsidP="00BD6469"/>
    <w:p w14:paraId="5802118B" w14:textId="490042D0" w:rsidR="00996F07" w:rsidRDefault="008E47BB" w:rsidP="00BD6469">
      <w:r>
        <w:rPr>
          <w:noProof/>
        </w:rPr>
        <w:drawing>
          <wp:anchor distT="0" distB="0" distL="114300" distR="114300" simplePos="0" relativeHeight="251687424" behindDoc="0" locked="0" layoutInCell="1" allowOverlap="1" wp14:anchorId="574BD316" wp14:editId="6BBA399F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5839460" cy="3432655"/>
            <wp:effectExtent l="133350" t="76200" r="85090" b="130175"/>
            <wp:wrapNone/>
            <wp:docPr id="108753892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38920" name="Image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3432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7D81D" w14:textId="0728F309" w:rsidR="00996F07" w:rsidRDefault="00996F07" w:rsidP="00BD6469"/>
    <w:p w14:paraId="44DAA97A" w14:textId="0C8F06AB" w:rsidR="00B65FB9" w:rsidRDefault="00B65FB9" w:rsidP="00BD6469"/>
    <w:p w14:paraId="13A4781A" w14:textId="4EC0338A" w:rsidR="00996F07" w:rsidRDefault="00996F07" w:rsidP="00BD6469"/>
    <w:p w14:paraId="27A03B90" w14:textId="1882D39D" w:rsidR="00996F07" w:rsidRDefault="00996F07" w:rsidP="00BD6469"/>
    <w:p w14:paraId="4919CD0B" w14:textId="5F31DFAB" w:rsidR="00996F07" w:rsidRDefault="00996F07" w:rsidP="00BD6469"/>
    <w:p w14:paraId="7DDBEEA4" w14:textId="27BCB65C" w:rsidR="00996F07" w:rsidRDefault="00996F07" w:rsidP="00BD6469"/>
    <w:p w14:paraId="795F0D00" w14:textId="0A6F544D" w:rsidR="00996F07" w:rsidRDefault="00996F07" w:rsidP="00BD6469"/>
    <w:p w14:paraId="4E82A9EB" w14:textId="770398FF" w:rsidR="00996F07" w:rsidRDefault="00996F07" w:rsidP="00BD6469"/>
    <w:p w14:paraId="05BD6C06" w14:textId="0618E915" w:rsidR="00996F07" w:rsidRDefault="00996F07" w:rsidP="00BD6469"/>
    <w:p w14:paraId="4EE5D8E0" w14:textId="250F98A6" w:rsidR="00996F07" w:rsidRDefault="00592652" w:rsidP="00BD6469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8755128" wp14:editId="68DBB2B9">
                <wp:simplePos x="0" y="0"/>
                <wp:positionH relativeFrom="page">
                  <wp:align>right</wp:align>
                </wp:positionH>
                <wp:positionV relativeFrom="paragraph">
                  <wp:posOffset>64135</wp:posOffset>
                </wp:positionV>
                <wp:extent cx="6637020" cy="431800"/>
                <wp:effectExtent l="0" t="0" r="0" b="6350"/>
                <wp:wrapNone/>
                <wp:docPr id="156575090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020" cy="431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84AFB" w14:textId="337BC828" w:rsidR="00923DEE" w:rsidRPr="00923DEE" w:rsidRDefault="00923DEE" w:rsidP="00923DE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  <w:lang w:val="fr-FR"/>
                              </w:rPr>
                              <w:t>Le Web à travers les générations, un sacré choc culturel !</w:t>
                            </w:r>
                          </w:p>
                          <w:p w14:paraId="3ECB6671" w14:textId="77777777" w:rsidR="0066516D" w:rsidRPr="00923DEE" w:rsidRDefault="0066516D" w:rsidP="0066516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55128" id="Zone de texte 35" o:spid="_x0000_s1033" type="#_x0000_t202" style="position:absolute;left:0;text-align:left;margin-left:471.4pt;margin-top:5.05pt;width:522.6pt;height:34pt;z-index:2516782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" fillcolor="#92d050" stroked="f">
                <v:textbox>
                  <w:txbxContent>
                    <w:p w14:paraId="14184AFB" w14:textId="337BC828" w:rsidR="00923DEE" w:rsidRPr="00923DEE" w:rsidRDefault="00923DEE" w:rsidP="00923DEE">
                      <w:pPr>
                        <w:rPr>
                          <w:lang w:val="fr-FR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FFFFFF"/>
                          <w:lang w:val="fr-FR"/>
                        </w:rPr>
                        <w:t>Le Web à travers les générations, un sacré choc culturel !</w:t>
                      </w:r>
                    </w:p>
                    <w:p w14:paraId="3ECB6671" w14:textId="77777777" w:rsidR="0066516D" w:rsidRPr="00923DEE" w:rsidRDefault="0066516D" w:rsidP="0066516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BDFA24" w14:textId="0DB7ED3C" w:rsidR="00D6678A" w:rsidRPr="00212CE7" w:rsidRDefault="00D43C49" w:rsidP="00BD6469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7EC9BD4" wp14:editId="009C5CCC">
                <wp:simplePos x="0" y="0"/>
                <wp:positionH relativeFrom="page">
                  <wp:posOffset>2164080</wp:posOffset>
                </wp:positionH>
                <wp:positionV relativeFrom="paragraph">
                  <wp:posOffset>255905</wp:posOffset>
                </wp:positionV>
                <wp:extent cx="5385435" cy="431800"/>
                <wp:effectExtent l="0" t="0" r="5715" b="6350"/>
                <wp:wrapNone/>
                <wp:docPr id="1677145548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435" cy="431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EDB5F" w14:textId="7AD7C872" w:rsidR="0066516D" w:rsidRPr="00D32727" w:rsidRDefault="00D32727" w:rsidP="0066516D">
                            <w:pPr>
                              <w:jc w:val="left"/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  <w:lang w:val="fr-FR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  <w:lang w:val="fr-FR"/>
                              </w:rPr>
                              <w:t>Au fait, c’est quoi une intelligence artificielle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C9BD4" id="Zone de texte 32" o:spid="_x0000_s1034" type="#_x0000_t202" style="position:absolute;left:0;text-align:left;margin-left:170.4pt;margin-top:20.15pt;width:424.05pt;height:34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" fillcolor="#92d050" stroked="f">
                <v:textbox>
                  <w:txbxContent>
                    <w:p w14:paraId="5A6EDB5F" w14:textId="7AD7C872" w:rsidR="0066516D" w:rsidRPr="00D32727" w:rsidRDefault="00D32727" w:rsidP="0066516D">
                      <w:pPr>
                        <w:jc w:val="left"/>
                        <w:rPr>
                          <w:rFonts w:ascii="Helvetica" w:hAnsi="Helvetica" w:cs="Helvetica"/>
                          <w:b/>
                          <w:bCs/>
                          <w:color w:val="FFFFFF"/>
                          <w:lang w:val="fr-FR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FFFFFF"/>
                          <w:lang w:val="fr-FR"/>
                        </w:rPr>
                        <w:t>Au fait, c’est quoi une intelligence artificielle 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bookmarkStart w:id="2" w:name="_Toc191989293"/>
    <w:p w14:paraId="6D747AB7" w14:textId="6F619F32" w:rsidR="00D67A61" w:rsidRDefault="00CC37CC" w:rsidP="00BD646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5E65DE9" wp14:editId="5A44F1B1">
                <wp:simplePos x="0" y="0"/>
                <wp:positionH relativeFrom="page">
                  <wp:posOffset>3059724</wp:posOffset>
                </wp:positionH>
                <wp:positionV relativeFrom="paragraph">
                  <wp:posOffset>452950</wp:posOffset>
                </wp:positionV>
                <wp:extent cx="4503762" cy="431800"/>
                <wp:effectExtent l="0" t="0" r="0" b="6350"/>
                <wp:wrapNone/>
                <wp:docPr id="1184783461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762" cy="431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736A2" w14:textId="02477D4E" w:rsidR="0066516D" w:rsidRPr="00923DEE" w:rsidRDefault="00D32727" w:rsidP="0066516D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  <w:lang w:val="fr-FR"/>
                              </w:rPr>
                              <w:t>Des applications pour votre quotidien</w:t>
                            </w:r>
                            <w:r w:rsidR="00ED7B42"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65DE9" id="Zone de texte 33" o:spid="_x0000_s1035" type="#_x0000_t202" style="position:absolute;left:0;text-align:left;margin-left:240.9pt;margin-top:35.65pt;width:354.65pt;height:34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" fillcolor="#92d050" stroked="f">
                <v:textbox>
                  <w:txbxContent>
                    <w:p w14:paraId="0CA736A2" w14:textId="02477D4E" w:rsidR="0066516D" w:rsidRPr="00923DEE" w:rsidRDefault="00D32727" w:rsidP="0066516D">
                      <w:pPr>
                        <w:rPr>
                          <w:lang w:val="fr-FR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FFFFFF"/>
                          <w:lang w:val="fr-FR"/>
                        </w:rPr>
                        <w:t>Des applications pour votre quotidien</w:t>
                      </w:r>
                      <w:r w:rsidR="00ED7B42">
                        <w:rPr>
                          <w:rFonts w:ascii="Helvetica" w:hAnsi="Helvetica" w:cs="Helvetica"/>
                          <w:b/>
                          <w:bCs/>
                          <w:color w:val="FFFFFF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C4FE63D" wp14:editId="735D73E6">
                <wp:simplePos x="0" y="0"/>
                <wp:positionH relativeFrom="page">
                  <wp:posOffset>1395095</wp:posOffset>
                </wp:positionH>
                <wp:positionV relativeFrom="page">
                  <wp:posOffset>9774365</wp:posOffset>
                </wp:positionV>
                <wp:extent cx="3804285" cy="576580"/>
                <wp:effectExtent l="0" t="0" r="0" b="0"/>
                <wp:wrapSquare wrapText="bothSides"/>
                <wp:docPr id="2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42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20A641DF" w14:textId="77777777" w:rsidR="0066516D" w:rsidRPr="0043292A" w:rsidRDefault="0066516D" w:rsidP="0066516D">
                            <w:pPr>
                              <w:pStyle w:val="Noparagraphstyle"/>
                              <w:spacing w:line="240" w:lineRule="auto"/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</w:pPr>
                            <w:bookmarkStart w:id="3" w:name="_Hlk532562220"/>
                            <w:bookmarkStart w:id="4" w:name="_Hlk532562221"/>
                            <w:r w:rsidRPr="0043292A"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  <w:t>Bureau de dépôt</w:t>
                            </w:r>
                            <w:r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  <w:t> :</w:t>
                            </w:r>
                            <w:r w:rsidRPr="0043292A"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  <w:t>B-</w:t>
                            </w:r>
                            <w:r w:rsidRPr="0043292A"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  <w:t>6180 C</w:t>
                            </w:r>
                            <w:r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  <w:t>OURCELLES</w:t>
                            </w:r>
                          </w:p>
                          <w:p w14:paraId="2539CA40" w14:textId="77777777" w:rsidR="0066516D" w:rsidRPr="0043292A" w:rsidRDefault="0066516D" w:rsidP="0066516D">
                            <w:pPr>
                              <w:pStyle w:val="Noparagraphstyle"/>
                              <w:spacing w:line="240" w:lineRule="auto"/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43292A"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  <w:t>Editrice responsable</w:t>
                            </w:r>
                            <w:r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  <w:t> :</w:t>
                            </w:r>
                            <w:r w:rsidRPr="0043292A"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  <w:t xml:space="preserve"> Souad BOUROUA</w:t>
                            </w:r>
                          </w:p>
                          <w:bookmarkEnd w:id="3"/>
                          <w:bookmarkEnd w:id="4"/>
                          <w:p w14:paraId="3510C29B" w14:textId="77777777" w:rsidR="0066516D" w:rsidRPr="00EA046B" w:rsidRDefault="0066516D" w:rsidP="0066516D">
                            <w:pPr>
                              <w:pStyle w:val="Noparagraphstyle"/>
                              <w:spacing w:line="240" w:lineRule="auto"/>
                              <w:rPr>
                                <w:color w:val="404040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EA046B"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  <w:lang w:val="fr-BE"/>
                              </w:rPr>
                              <w:t>chaussée de Charleroi 1A - 6061 Montignies-sur-Sambre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FE63D" id="Zone de texte 25" o:spid="_x0000_s1036" type="#_x0000_t202" style="position:absolute;left:0;text-align:left;margin-left:109.85pt;margin-top:769.65pt;width:299.55pt;height:45.4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" filled="f" stroked="f">
                <v:textbox>
                  <w:txbxContent>
                    <w:p w14:paraId="20A641DF" w14:textId="77777777" w:rsidR="0066516D" w:rsidRPr="0043292A" w:rsidRDefault="0066516D" w:rsidP="0066516D">
                      <w:pPr>
                        <w:pStyle w:val="Noparagraphstyle"/>
                        <w:spacing w:line="240" w:lineRule="auto"/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</w:pPr>
                      <w:bookmarkStart w:id="5" w:name="_Hlk532562220"/>
                      <w:bookmarkStart w:id="6" w:name="_Hlk532562221"/>
                      <w:r w:rsidRPr="0043292A"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  <w:t>Bureau de dépôt</w:t>
                      </w:r>
                      <w:r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  <w:t> :</w:t>
                      </w:r>
                      <w:r w:rsidRPr="0043292A"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  <w:t>B-</w:t>
                      </w:r>
                      <w:r w:rsidRPr="0043292A"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  <w:t>6180 C</w:t>
                      </w:r>
                      <w:r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  <w:t>OURCELLES</w:t>
                      </w:r>
                    </w:p>
                    <w:p w14:paraId="2539CA40" w14:textId="77777777" w:rsidR="0066516D" w:rsidRPr="0043292A" w:rsidRDefault="0066516D" w:rsidP="0066516D">
                      <w:pPr>
                        <w:pStyle w:val="Noparagraphstyle"/>
                        <w:spacing w:line="240" w:lineRule="auto"/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</w:pPr>
                      <w:r w:rsidRPr="0043292A"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  <w:t>Editrice responsable</w:t>
                      </w:r>
                      <w:r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  <w:t> :</w:t>
                      </w:r>
                      <w:r w:rsidRPr="0043292A"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  <w:t xml:space="preserve"> Souad BOUROUA</w:t>
                      </w:r>
                    </w:p>
                    <w:bookmarkEnd w:id="5"/>
                    <w:bookmarkEnd w:id="6"/>
                    <w:p w14:paraId="3510C29B" w14:textId="77777777" w:rsidR="0066516D" w:rsidRPr="00EA046B" w:rsidRDefault="0066516D" w:rsidP="0066516D">
                      <w:pPr>
                        <w:pStyle w:val="Noparagraphstyle"/>
                        <w:spacing w:line="240" w:lineRule="auto"/>
                        <w:rPr>
                          <w:color w:val="404040"/>
                          <w:sz w:val="20"/>
                          <w:szCs w:val="20"/>
                          <w:lang w:val="fr-BE"/>
                        </w:rPr>
                      </w:pPr>
                      <w:proofErr w:type="gramStart"/>
                      <w:r w:rsidRPr="00EA046B"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  <w:lang w:val="fr-BE"/>
                        </w:rPr>
                        <w:t>chaussée</w:t>
                      </w:r>
                      <w:proofErr w:type="gramEnd"/>
                      <w:r w:rsidRPr="00EA046B"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  <w:lang w:val="fr-BE"/>
                        </w:rPr>
                        <w:t xml:space="preserve"> de Charleroi 1A - 6061 Montignies-sur-Sambre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5C07971E" wp14:editId="65C2F0F2">
            <wp:simplePos x="0" y="0"/>
            <wp:positionH relativeFrom="page">
              <wp:posOffset>527685</wp:posOffset>
            </wp:positionH>
            <wp:positionV relativeFrom="page">
              <wp:posOffset>9447340</wp:posOffset>
            </wp:positionV>
            <wp:extent cx="723265" cy="804545"/>
            <wp:effectExtent l="0" t="0" r="635" b="0"/>
            <wp:wrapTight wrapText="bothSides">
              <wp:wrapPolygon edited="0">
                <wp:start x="0" y="0"/>
                <wp:lineTo x="0" y="20969"/>
                <wp:lineTo x="21050" y="20969"/>
                <wp:lineTo x="21050" y="0"/>
                <wp:lineTo x="0" y="0"/>
              </wp:wrapPolygon>
            </wp:wrapTight>
            <wp:docPr id="194136921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B54" w:rsidRPr="00212CE7">
        <w:br w:type="page"/>
      </w:r>
    </w:p>
    <w:p w14:paraId="6C363EF9" w14:textId="2C44BCBE" w:rsidR="00D67A61" w:rsidRDefault="00D67A61" w:rsidP="00BD6469">
      <w:pPr>
        <w:jc w:val="center"/>
      </w:pPr>
      <w:r w:rsidRPr="00B4051C">
        <w:rPr>
          <w:b/>
          <w:bCs/>
          <w:noProof/>
          <w:color w:val="0000FF"/>
          <w:sz w:val="22"/>
          <w:szCs w:val="22"/>
          <w:u w:val="single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6627CD2A" wp14:editId="5C0A0508">
                <wp:simplePos x="0" y="0"/>
                <wp:positionH relativeFrom="column">
                  <wp:posOffset>-147955</wp:posOffset>
                </wp:positionH>
                <wp:positionV relativeFrom="paragraph">
                  <wp:posOffset>156209</wp:posOffset>
                </wp:positionV>
                <wp:extent cx="6067425" cy="4829175"/>
                <wp:effectExtent l="19050" t="19050" r="28575" b="28575"/>
                <wp:wrapNone/>
                <wp:docPr id="135034774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7425" cy="482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ED34E" id="Rectangle 63" o:spid="_x0000_s1026" style="position:absolute;margin-left:-11.65pt;margin-top:12.3pt;width:477.75pt;height:380.2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" strokeweight="2.25pt"/>
            </w:pict>
          </mc:Fallback>
        </mc:AlternateContent>
      </w:r>
    </w:p>
    <w:p w14:paraId="2D321F14" w14:textId="39A3C3C5" w:rsidR="008D7DB9" w:rsidRPr="00B4051C" w:rsidRDefault="004B75C4" w:rsidP="00BD6469">
      <w:pPr>
        <w:jc w:val="center"/>
        <w:rPr>
          <w:sz w:val="22"/>
          <w:szCs w:val="22"/>
        </w:rPr>
      </w:pPr>
      <w:r w:rsidRPr="00B4051C">
        <w:rPr>
          <w:b/>
          <w:bCs/>
          <w:sz w:val="22"/>
          <w:szCs w:val="22"/>
        </w:rPr>
        <w:t>SOMMAIRE</w:t>
      </w:r>
      <w:bookmarkEnd w:id="2"/>
    </w:p>
    <w:p w14:paraId="6649F13B" w14:textId="56A218C4" w:rsidR="00A47BE8" w:rsidRDefault="00A47BE8">
      <w:pPr>
        <w:pStyle w:val="TM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kern w:val="2"/>
          <w:sz w:val="24"/>
          <w:lang w:eastAsia="fr-BE"/>
          <w14:ligatures w14:val="standardContextual"/>
        </w:rPr>
      </w:pPr>
      <w:r>
        <w:rPr>
          <w:szCs w:val="22"/>
        </w:rPr>
        <w:fldChar w:fldCharType="begin"/>
      </w:r>
      <w:r>
        <w:rPr>
          <w:szCs w:val="22"/>
        </w:rPr>
        <w:instrText xml:space="preserve"> TOC \o "1-3" \h \z \u </w:instrText>
      </w:r>
      <w:r>
        <w:rPr>
          <w:szCs w:val="22"/>
        </w:rPr>
        <w:fldChar w:fldCharType="separate"/>
      </w:r>
      <w:hyperlink w:anchor="_Toc202266627" w:history="1">
        <w:r w:rsidRPr="005374D9">
          <w:rPr>
            <w:rStyle w:val="Lienhypertexte"/>
            <w:noProof/>
          </w:rPr>
          <w:t>EDITORIAL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_Toc202266627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7444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DB85E91" w14:textId="26CCCAA4" w:rsidR="00A47BE8" w:rsidRDefault="00A47BE8">
      <w:pPr>
        <w:pStyle w:val="TM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kern w:val="2"/>
          <w:sz w:val="24"/>
          <w:lang w:eastAsia="fr-BE"/>
          <w14:ligatures w14:val="standardContextual"/>
        </w:rPr>
      </w:pPr>
      <w:hyperlink w:anchor="_Toc202266628" w:history="1">
        <w:r w:rsidRPr="005374D9">
          <w:rPr>
            <w:rStyle w:val="Lienhypertexte"/>
            <w:noProof/>
          </w:rPr>
          <w:t>AU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COEUR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DU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HVFE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_Toc202266628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744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510BD5C" w14:textId="5F831F13" w:rsidR="00A47BE8" w:rsidRDefault="00A47BE8">
      <w:pPr>
        <w:pStyle w:val="TM2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eastAsia="fr-BE"/>
          <w14:ligatures w14:val="standardContextual"/>
        </w:rPr>
      </w:pPr>
      <w:hyperlink w:anchor="_Toc202266629" w:history="1">
        <w:r w:rsidRPr="005374D9">
          <w:rPr>
            <w:rStyle w:val="Lienhypertexte"/>
            <w:noProof/>
          </w:rPr>
          <w:t>Témoignage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au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sein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du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HVFE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: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Simon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_Toc202266629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744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E3D66B6" w14:textId="31DFE308" w:rsidR="00A47BE8" w:rsidRDefault="00A47BE8">
      <w:pPr>
        <w:pStyle w:val="TM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BE"/>
          <w14:ligatures w14:val="standardContextual"/>
        </w:rPr>
      </w:pPr>
      <w:hyperlink w:anchor="_Toc202266630" w:history="1">
        <w:r w:rsidRPr="005374D9">
          <w:rPr>
            <w:rStyle w:val="Lienhypertexte"/>
            <w:noProof/>
          </w:rPr>
          <w:t>La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Nouvelle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Gazette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parle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de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nous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_Toc202266630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744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49A2A5D" w14:textId="543875E5" w:rsidR="00A47BE8" w:rsidRDefault="00A47BE8">
      <w:pPr>
        <w:pStyle w:val="TM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BE"/>
          <w14:ligatures w14:val="standardContextual"/>
        </w:rPr>
      </w:pPr>
      <w:hyperlink w:anchor="_Toc202266631" w:history="1">
        <w:r w:rsidRPr="005374D9">
          <w:rPr>
            <w:rStyle w:val="Lienhypertexte"/>
            <w:noProof/>
          </w:rPr>
          <w:t>C’est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l’été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au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jardin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du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HVFE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: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idées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recettes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_Toc202266631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744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957E7E2" w14:textId="18106082" w:rsidR="00A47BE8" w:rsidRDefault="00A47BE8">
      <w:pPr>
        <w:pStyle w:val="TM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BE"/>
          <w14:ligatures w14:val="standardContextual"/>
        </w:rPr>
      </w:pPr>
      <w:hyperlink w:anchor="_Toc202266632" w:history="1">
        <w:r w:rsidRPr="005374D9">
          <w:rPr>
            <w:rStyle w:val="Lienhypertexte"/>
            <w:noProof/>
          </w:rPr>
          <w:t>Les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rendez-vous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d’automne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du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Club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HVFE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_Toc202266632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744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C67A87C" w14:textId="5A678A0B" w:rsidR="00A47BE8" w:rsidRDefault="00A47BE8">
      <w:pPr>
        <w:pStyle w:val="TM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kern w:val="2"/>
          <w:sz w:val="24"/>
          <w:lang w:eastAsia="fr-BE"/>
          <w14:ligatures w14:val="standardContextual"/>
        </w:rPr>
      </w:pPr>
      <w:hyperlink w:anchor="_Toc202266633" w:history="1">
        <w:r w:rsidRPr="005374D9">
          <w:rPr>
            <w:rStyle w:val="Lienhypertexte"/>
            <w:noProof/>
          </w:rPr>
          <w:t>INTELLIGENCE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ARTIFICIELLE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_Toc202266633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744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FB77FA7" w14:textId="77B4E935" w:rsidR="00A47BE8" w:rsidRDefault="00A47BE8">
      <w:pPr>
        <w:pStyle w:val="TM2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eastAsia="fr-BE"/>
          <w14:ligatures w14:val="standardContextual"/>
        </w:rPr>
      </w:pPr>
      <w:hyperlink w:anchor="_Toc202266634" w:history="1">
        <w:r w:rsidRPr="005374D9">
          <w:rPr>
            <w:rStyle w:val="Lienhypertexte"/>
            <w:noProof/>
          </w:rPr>
          <w:t>Au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fait,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c’est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quoi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une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intelligence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artificielle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_Toc202266634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744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DA90501" w14:textId="6D7F4710" w:rsidR="00A47BE8" w:rsidRDefault="00A47BE8">
      <w:pPr>
        <w:pStyle w:val="TM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BE"/>
          <w14:ligatures w14:val="standardContextual"/>
        </w:rPr>
      </w:pPr>
      <w:hyperlink w:anchor="_Toc202266635" w:history="1">
        <w:r w:rsidRPr="005374D9">
          <w:rPr>
            <w:rStyle w:val="Lienhypertexte"/>
            <w:noProof/>
          </w:rPr>
          <w:t>L’IA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dans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l'éducation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: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le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travail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bien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fait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_Toc202266635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744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831E150" w14:textId="22797452" w:rsidR="00A47BE8" w:rsidRDefault="00A47BE8">
      <w:pPr>
        <w:pStyle w:val="TM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BE"/>
          <w14:ligatures w14:val="standardContextual"/>
        </w:rPr>
      </w:pPr>
      <w:hyperlink w:anchor="_Toc202266636" w:history="1">
        <w:r w:rsidRPr="005374D9">
          <w:rPr>
            <w:rStyle w:val="Lienhypertexte"/>
            <w:noProof/>
          </w:rPr>
          <w:t>Des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applications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pour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votre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quotidien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_Toc202266636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744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C9D8DE9" w14:textId="762B20A6" w:rsidR="00A47BE8" w:rsidRDefault="00A47BE8">
      <w:pPr>
        <w:pStyle w:val="TM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kern w:val="2"/>
          <w:sz w:val="24"/>
          <w:lang w:eastAsia="fr-BE"/>
          <w14:ligatures w14:val="standardContextual"/>
        </w:rPr>
      </w:pPr>
      <w:hyperlink w:anchor="_Toc202266637" w:history="1">
        <w:r w:rsidRPr="005374D9">
          <w:rPr>
            <w:rStyle w:val="Lienhypertexte"/>
            <w:noProof/>
          </w:rPr>
          <w:t>INTERNET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_Toc202266637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744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359E0F0" w14:textId="14FAF46C" w:rsidR="00A47BE8" w:rsidRDefault="00A47BE8">
      <w:pPr>
        <w:pStyle w:val="TM2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eastAsia="fr-BE"/>
          <w14:ligatures w14:val="standardContextual"/>
        </w:rPr>
      </w:pPr>
      <w:hyperlink w:anchor="_Toc202266638" w:history="1">
        <w:r w:rsidRPr="005374D9">
          <w:rPr>
            <w:rStyle w:val="Lienhypertexte"/>
            <w:noProof/>
          </w:rPr>
          <w:t>Le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Web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à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travers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les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générations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: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un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sacré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choc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culturel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_Toc202266638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744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A1720FD" w14:textId="0C1D263D" w:rsidR="00A47BE8" w:rsidRDefault="00A47BE8">
      <w:pPr>
        <w:pStyle w:val="TM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BE"/>
          <w14:ligatures w14:val="standardContextual"/>
        </w:rPr>
      </w:pPr>
      <w:hyperlink w:anchor="_Toc202266639" w:history="1">
        <w:r w:rsidRPr="005374D9">
          <w:rPr>
            <w:rStyle w:val="Lienhypertexte"/>
            <w:noProof/>
          </w:rPr>
          <w:t>L'évolution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des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Réseaux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Sociaux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: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de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leur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naissance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à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aujourd'hui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_Toc202266639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744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45986E3" w14:textId="10AD3E60" w:rsidR="00A47BE8" w:rsidRDefault="00A47BE8">
      <w:pPr>
        <w:pStyle w:val="TM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BE"/>
          <w14:ligatures w14:val="standardContextual"/>
        </w:rPr>
      </w:pPr>
      <w:hyperlink w:anchor="_Toc202266640" w:history="1">
        <w:r w:rsidRPr="005374D9">
          <w:rPr>
            <w:rStyle w:val="Lienhypertexte"/>
            <w:noProof/>
          </w:rPr>
          <w:t>Sécurité</w:t>
        </w:r>
        <w:r w:rsidR="008654CE">
          <w:rPr>
            <w:rStyle w:val="Lienhypertexte"/>
            <w:noProof/>
          </w:rPr>
          <w:t xml:space="preserve"> </w:t>
        </w:r>
        <w:r w:rsidRPr="005374D9">
          <w:rPr>
            <w:rStyle w:val="Lienhypertexte"/>
            <w:noProof/>
          </w:rPr>
          <w:t>renforcée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_Toc202266640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F7444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AA76C09" w14:textId="5998B1C4" w:rsidR="00690A6C" w:rsidRPr="00B4051C" w:rsidRDefault="00A47BE8" w:rsidP="00BD6469">
      <w:pPr>
        <w:rPr>
          <w:sz w:val="22"/>
          <w:szCs w:val="22"/>
        </w:rPr>
      </w:pPr>
      <w:r>
        <w:rPr>
          <w:sz w:val="22"/>
          <w:szCs w:val="22"/>
        </w:rPr>
        <w:fldChar w:fldCharType="end"/>
      </w:r>
    </w:p>
    <w:p w14:paraId="73E86BA9" w14:textId="515DE05A" w:rsidR="00690A6C" w:rsidRPr="009D6598" w:rsidRDefault="00312D7C" w:rsidP="00BD6469">
      <w:pPr>
        <w:rPr>
          <w:b/>
          <w:bCs/>
          <w:sz w:val="22"/>
          <w:szCs w:val="22"/>
        </w:rPr>
      </w:pPr>
      <w:r w:rsidRPr="009D6598">
        <w:rPr>
          <w:b/>
          <w:bCs/>
          <w:sz w:val="22"/>
          <w:szCs w:val="22"/>
        </w:rPr>
        <w:t>"</w:t>
      </w:r>
      <w:r w:rsidR="004E27AC" w:rsidRPr="009D6598">
        <w:rPr>
          <w:b/>
          <w:bCs/>
          <w:sz w:val="22"/>
          <w:szCs w:val="22"/>
        </w:rPr>
        <w:t>Les</w:t>
      </w:r>
      <w:r w:rsidR="008654CE">
        <w:rPr>
          <w:b/>
          <w:bCs/>
          <w:sz w:val="22"/>
          <w:szCs w:val="22"/>
        </w:rPr>
        <w:t xml:space="preserve"> </w:t>
      </w:r>
      <w:r w:rsidR="004E27AC" w:rsidRPr="009D6598">
        <w:rPr>
          <w:b/>
          <w:bCs/>
          <w:sz w:val="22"/>
          <w:szCs w:val="22"/>
        </w:rPr>
        <w:t>articles</w:t>
      </w:r>
      <w:r w:rsidR="008654CE">
        <w:rPr>
          <w:b/>
          <w:bCs/>
          <w:sz w:val="22"/>
          <w:szCs w:val="22"/>
        </w:rPr>
        <w:t xml:space="preserve"> </w:t>
      </w:r>
      <w:r w:rsidR="004E27AC" w:rsidRPr="009D6598">
        <w:rPr>
          <w:b/>
          <w:bCs/>
          <w:sz w:val="22"/>
          <w:szCs w:val="22"/>
        </w:rPr>
        <w:t>n’engagent</w:t>
      </w:r>
      <w:r w:rsidR="008654CE">
        <w:rPr>
          <w:b/>
          <w:bCs/>
          <w:sz w:val="22"/>
          <w:szCs w:val="22"/>
        </w:rPr>
        <w:t xml:space="preserve"> </w:t>
      </w:r>
      <w:r w:rsidR="004E27AC" w:rsidRPr="009D6598">
        <w:rPr>
          <w:b/>
          <w:bCs/>
          <w:sz w:val="22"/>
          <w:szCs w:val="22"/>
        </w:rPr>
        <w:t>que</w:t>
      </w:r>
      <w:r w:rsidR="008654CE">
        <w:rPr>
          <w:b/>
          <w:bCs/>
          <w:sz w:val="22"/>
          <w:szCs w:val="22"/>
        </w:rPr>
        <w:t xml:space="preserve"> </w:t>
      </w:r>
      <w:r w:rsidR="004E27AC" w:rsidRPr="009D6598">
        <w:rPr>
          <w:b/>
          <w:bCs/>
          <w:sz w:val="22"/>
          <w:szCs w:val="22"/>
        </w:rPr>
        <w:t>leur</w:t>
      </w:r>
      <w:r w:rsidR="008654CE">
        <w:rPr>
          <w:b/>
          <w:bCs/>
          <w:sz w:val="22"/>
          <w:szCs w:val="22"/>
        </w:rPr>
        <w:t xml:space="preserve"> </w:t>
      </w:r>
      <w:r w:rsidR="004E27AC" w:rsidRPr="009D6598">
        <w:rPr>
          <w:b/>
          <w:bCs/>
          <w:sz w:val="22"/>
          <w:szCs w:val="22"/>
        </w:rPr>
        <w:t>auteur.</w:t>
      </w:r>
      <w:r w:rsidRPr="009D6598">
        <w:rPr>
          <w:b/>
          <w:bCs/>
          <w:sz w:val="22"/>
          <w:szCs w:val="22"/>
        </w:rPr>
        <w:t>"</w:t>
      </w:r>
    </w:p>
    <w:p w14:paraId="36771CCB" w14:textId="4C064167" w:rsidR="002A02B3" w:rsidRPr="00B4051C" w:rsidRDefault="002A02B3" w:rsidP="00BD6469">
      <w:pPr>
        <w:rPr>
          <w:sz w:val="22"/>
          <w:szCs w:val="22"/>
        </w:rPr>
      </w:pPr>
    </w:p>
    <w:p w14:paraId="12986EE4" w14:textId="727DEA28" w:rsidR="002A02B3" w:rsidRPr="00B4051C" w:rsidRDefault="002A02B3" w:rsidP="00BD6469">
      <w:pPr>
        <w:rPr>
          <w:sz w:val="22"/>
          <w:szCs w:val="22"/>
        </w:rPr>
      </w:pPr>
    </w:p>
    <w:p w14:paraId="7CE2DDD1" w14:textId="44B3108E" w:rsidR="002A02B3" w:rsidRPr="00B4051C" w:rsidRDefault="002A02B3" w:rsidP="00BD6469">
      <w:pPr>
        <w:rPr>
          <w:sz w:val="22"/>
          <w:szCs w:val="22"/>
        </w:rPr>
      </w:pPr>
    </w:p>
    <w:p w14:paraId="26649596" w14:textId="4FD8882A" w:rsidR="002A02B3" w:rsidRPr="00B4051C" w:rsidRDefault="002A02B3" w:rsidP="00BD6469">
      <w:pPr>
        <w:rPr>
          <w:sz w:val="22"/>
          <w:szCs w:val="22"/>
        </w:rPr>
      </w:pPr>
    </w:p>
    <w:p w14:paraId="7BCB5C4D" w14:textId="12519F1B" w:rsidR="002A02B3" w:rsidRPr="00B4051C" w:rsidRDefault="002A02B3" w:rsidP="00BD6469">
      <w:pPr>
        <w:rPr>
          <w:sz w:val="22"/>
          <w:szCs w:val="22"/>
        </w:rPr>
      </w:pPr>
    </w:p>
    <w:p w14:paraId="43A0FABF" w14:textId="7D447A8A" w:rsidR="007B21A4" w:rsidRPr="00B4051C" w:rsidRDefault="007B21A4" w:rsidP="00BD6469">
      <w:pPr>
        <w:rPr>
          <w:sz w:val="22"/>
          <w:szCs w:val="22"/>
        </w:rPr>
      </w:pPr>
    </w:p>
    <w:p w14:paraId="030540BF" w14:textId="248781DD" w:rsidR="004B5648" w:rsidRDefault="004B5648" w:rsidP="00BD6469">
      <w:pPr>
        <w:rPr>
          <w:sz w:val="22"/>
          <w:szCs w:val="22"/>
        </w:rPr>
      </w:pPr>
    </w:p>
    <w:p w14:paraId="7B91927C" w14:textId="1F4D1426" w:rsidR="00E46BD1" w:rsidRDefault="00E46BD1" w:rsidP="00BD6469">
      <w:pPr>
        <w:rPr>
          <w:sz w:val="22"/>
          <w:szCs w:val="22"/>
        </w:rPr>
      </w:pPr>
    </w:p>
    <w:p w14:paraId="1AAD9A9C" w14:textId="74B12078" w:rsidR="00E46BD1" w:rsidRDefault="00E46BD1" w:rsidP="00BD6469">
      <w:pPr>
        <w:rPr>
          <w:sz w:val="22"/>
          <w:szCs w:val="22"/>
        </w:rPr>
      </w:pPr>
    </w:p>
    <w:p w14:paraId="11110AF2" w14:textId="2BC36EE6" w:rsidR="00E46BD1" w:rsidRDefault="00E46BD1" w:rsidP="00E46BD1">
      <w:pPr>
        <w:pStyle w:val="Titre4"/>
      </w:pPr>
      <w:r>
        <w:t>Le</w:t>
      </w:r>
      <w:r w:rsidR="008654CE">
        <w:t xml:space="preserve"> </w:t>
      </w:r>
      <w:r>
        <w:t>NEWS</w:t>
      </w:r>
      <w:r w:rsidR="008654CE">
        <w:t xml:space="preserve"> </w:t>
      </w:r>
      <w:r>
        <w:t>reste</w:t>
      </w:r>
      <w:r w:rsidR="008654CE">
        <w:t xml:space="preserve"> </w:t>
      </w:r>
      <w:r>
        <w:t>accessible</w:t>
      </w:r>
      <w:r w:rsidR="008654CE">
        <w:t xml:space="preserve"> </w:t>
      </w:r>
      <w:r>
        <w:t>à</w:t>
      </w:r>
      <w:r w:rsidR="008654CE">
        <w:t xml:space="preserve"> </w:t>
      </w:r>
      <w:r>
        <w:t>Tous</w:t>
      </w:r>
      <w:r w:rsidR="008654CE">
        <w:t xml:space="preserve"> </w:t>
      </w:r>
      <w:r>
        <w:t>!</w:t>
      </w:r>
    </w:p>
    <w:p w14:paraId="55DDA933" w14:textId="44D1A8C8" w:rsidR="00E46BD1" w:rsidRPr="00B4051C" w:rsidRDefault="00E46BD1" w:rsidP="00E46BD1">
      <w:pPr>
        <w:pStyle w:val="ContenuNEWS"/>
      </w:pPr>
      <w:r>
        <w:t>L'écriture</w:t>
      </w:r>
      <w:r w:rsidR="008654CE">
        <w:t xml:space="preserve"> </w:t>
      </w:r>
      <w:r>
        <w:t>inclusive</w:t>
      </w:r>
      <w:r w:rsidR="008654CE">
        <w:t xml:space="preserve"> </w:t>
      </w:r>
      <w:r>
        <w:t>n'est</w:t>
      </w:r>
      <w:r w:rsidR="008654CE">
        <w:t xml:space="preserve"> </w:t>
      </w:r>
      <w:r>
        <w:t>pas</w:t>
      </w:r>
      <w:r w:rsidR="008654CE">
        <w:t xml:space="preserve"> </w:t>
      </w:r>
      <w:r>
        <w:t>utilisé</w:t>
      </w:r>
      <w:r w:rsidR="00604C2C">
        <w:t>e</w:t>
      </w:r>
      <w:r w:rsidR="008654CE">
        <w:t xml:space="preserve"> </w:t>
      </w:r>
      <w:r>
        <w:t>dans</w:t>
      </w:r>
      <w:r w:rsidR="008654CE">
        <w:t xml:space="preserve"> </w:t>
      </w:r>
      <w:r>
        <w:t>cette</w:t>
      </w:r>
      <w:r w:rsidR="008654CE">
        <w:t xml:space="preserve"> </w:t>
      </w:r>
      <w:r>
        <w:t>brochure</w:t>
      </w:r>
      <w:r w:rsidR="008654CE">
        <w:t xml:space="preserve"> </w:t>
      </w:r>
      <w:r>
        <w:t>car</w:t>
      </w:r>
      <w:r w:rsidR="008654CE">
        <w:t xml:space="preserve"> </w:t>
      </w:r>
      <w:r>
        <w:t>cela</w:t>
      </w:r>
      <w:r w:rsidR="008654CE">
        <w:t xml:space="preserve"> </w:t>
      </w:r>
      <w:r>
        <w:t>la</w:t>
      </w:r>
      <w:r w:rsidR="008654CE">
        <w:t xml:space="preserve"> </w:t>
      </w:r>
      <w:r>
        <w:t>rendrait</w:t>
      </w:r>
      <w:r w:rsidR="008654CE">
        <w:t xml:space="preserve"> </w:t>
      </w:r>
      <w:r>
        <w:t>illisible</w:t>
      </w:r>
      <w:r w:rsidR="008654CE">
        <w:t xml:space="preserve"> </w:t>
      </w:r>
      <w:r>
        <w:t>aux</w:t>
      </w:r>
      <w:r w:rsidR="008654CE">
        <w:t xml:space="preserve"> </w:t>
      </w:r>
      <w:r>
        <w:t>utilisateurs</w:t>
      </w:r>
      <w:r w:rsidR="008654CE">
        <w:t xml:space="preserve"> </w:t>
      </w:r>
      <w:r>
        <w:t>de</w:t>
      </w:r>
      <w:r w:rsidR="008654CE">
        <w:t xml:space="preserve"> </w:t>
      </w:r>
      <w:r>
        <w:t>relecteur</w:t>
      </w:r>
      <w:r w:rsidR="008654CE">
        <w:t xml:space="preserve"> </w:t>
      </w:r>
      <w:r>
        <w:t>d'écran.</w:t>
      </w:r>
    </w:p>
    <w:p w14:paraId="33B0E7B7" w14:textId="77777777" w:rsidR="004B5648" w:rsidRPr="00B4051C" w:rsidRDefault="004B5648" w:rsidP="00BD6469">
      <w:pPr>
        <w:rPr>
          <w:sz w:val="22"/>
          <w:szCs w:val="22"/>
        </w:rPr>
        <w:sectPr w:rsidR="004B5648" w:rsidRPr="00B4051C" w:rsidSect="009C72D4">
          <w:type w:val="continuous"/>
          <w:pgSz w:w="11906" w:h="16838"/>
          <w:pgMar w:top="1134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14:paraId="78A97555" w14:textId="6C4F48B0" w:rsidR="009C4264" w:rsidRPr="00D2389C" w:rsidRDefault="004E27AC" w:rsidP="00D2389C">
      <w:pPr>
        <w:pStyle w:val="Titre1"/>
      </w:pPr>
      <w:bookmarkStart w:id="5" w:name="_Toc495069559"/>
      <w:bookmarkStart w:id="6" w:name="_Toc501441872"/>
      <w:bookmarkStart w:id="7" w:name="_Toc191995803"/>
      <w:bookmarkStart w:id="8" w:name="_Toc191995825"/>
      <w:bookmarkStart w:id="9" w:name="_Toc202266627"/>
      <w:r w:rsidRPr="00B4051C">
        <w:lastRenderedPageBreak/>
        <w:t>EDITORIAL</w:t>
      </w:r>
      <w:bookmarkEnd w:id="5"/>
      <w:bookmarkEnd w:id="6"/>
      <w:bookmarkEnd w:id="7"/>
      <w:bookmarkEnd w:id="8"/>
      <w:bookmarkEnd w:id="9"/>
    </w:p>
    <w:p w14:paraId="42D9FA33" w14:textId="18D45F32" w:rsidR="00D2389C" w:rsidRPr="00FC3AEE" w:rsidRDefault="00D2389C" w:rsidP="00D2389C">
      <w:pPr>
        <w:pStyle w:val="Titre4"/>
        <w:jc w:val="left"/>
      </w:pPr>
      <w:r w:rsidRPr="00FC3AEE">
        <w:t>Chère</w:t>
      </w:r>
      <w:r w:rsidR="008654CE">
        <w:t xml:space="preserve"> </w:t>
      </w:r>
      <w:r w:rsidRPr="00FC3AEE">
        <w:t>Lectrice,</w:t>
      </w:r>
      <w:r w:rsidR="008654CE">
        <w:t xml:space="preserve"> </w:t>
      </w:r>
      <w:r>
        <w:br/>
      </w:r>
      <w:r w:rsidRPr="00FC3AEE">
        <w:t>Cher</w:t>
      </w:r>
      <w:r w:rsidR="008654CE">
        <w:t xml:space="preserve"> </w:t>
      </w:r>
      <w:r w:rsidRPr="00FC3AEE">
        <w:t>Lecteur,</w:t>
      </w:r>
    </w:p>
    <w:p w14:paraId="16565364" w14:textId="6F060EE5" w:rsidR="007B60A1" w:rsidRDefault="007B60A1" w:rsidP="007B60A1">
      <w:pPr>
        <w:rPr>
          <w:rFonts w:eastAsia="Times New Roman"/>
          <w:color w:val="000000"/>
          <w:sz w:val="22"/>
          <w:szCs w:val="22"/>
        </w:rPr>
      </w:pPr>
      <w:r w:rsidRPr="00F8095A">
        <w:rPr>
          <w:rFonts w:eastAsia="Times New Roman"/>
          <w:color w:val="000000"/>
          <w:sz w:val="22"/>
          <w:szCs w:val="22"/>
        </w:rPr>
        <w:t>À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l'occasion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du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numéro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estival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du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News,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je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vous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adresse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mes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vœux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vacances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ensoleillées,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tout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en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rappelant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que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>
        <w:rPr>
          <w:rFonts w:eastAsia="Times New Roman"/>
          <w:color w:val="000000"/>
          <w:sz w:val="22"/>
          <w:szCs w:val="22"/>
        </w:rPr>
        <w:t>l</w:t>
      </w:r>
      <w:r w:rsidRPr="00F8095A">
        <w:rPr>
          <w:rFonts w:eastAsia="Times New Roman"/>
          <w:color w:val="000000"/>
          <w:sz w:val="22"/>
          <w:szCs w:val="22"/>
        </w:rPr>
        <w:t>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bureaux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du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HVFE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resteront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ouverts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tout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au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long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l'été.</w:t>
      </w:r>
    </w:p>
    <w:p w14:paraId="08C9E4E5" w14:textId="6AA08622" w:rsidR="007B60A1" w:rsidRDefault="007B60A1" w:rsidP="007B60A1">
      <w:pPr>
        <w:rPr>
          <w:rFonts w:eastAsia="Times New Roman"/>
          <w:color w:val="000000"/>
          <w:sz w:val="22"/>
          <w:szCs w:val="22"/>
        </w:rPr>
      </w:pPr>
      <w:r w:rsidRPr="00F8095A">
        <w:rPr>
          <w:rFonts w:eastAsia="Times New Roman"/>
          <w:color w:val="000000"/>
          <w:sz w:val="22"/>
          <w:szCs w:val="22"/>
        </w:rPr>
        <w:t>Cette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période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s'annonce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particulièrement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dynamique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pour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l'association.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Outre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traditionnels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travaux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d'entretien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du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bâtiment,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l'installation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panneaux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photovoltaïques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est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prévue,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un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projet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rendu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possible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grâce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au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soutien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Cap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48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et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l’</w:t>
      </w:r>
      <w:proofErr w:type="spellStart"/>
      <w:r w:rsidRPr="00F8095A">
        <w:rPr>
          <w:rFonts w:eastAsia="Times New Roman"/>
          <w:color w:val="000000"/>
          <w:sz w:val="22"/>
          <w:szCs w:val="22"/>
        </w:rPr>
        <w:t>InnerWheel</w:t>
      </w:r>
      <w:proofErr w:type="spellEnd"/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Charleroi-le</w:t>
      </w:r>
      <w:r w:rsidR="00A94BF9">
        <w:rPr>
          <w:rFonts w:eastAsia="Times New Roman"/>
          <w:color w:val="000000"/>
          <w:sz w:val="22"/>
          <w:szCs w:val="22"/>
        </w:rPr>
        <w:t>-</w:t>
      </w:r>
      <w:r w:rsidRPr="00F8095A">
        <w:rPr>
          <w:rFonts w:eastAsia="Times New Roman"/>
          <w:color w:val="000000"/>
          <w:sz w:val="22"/>
          <w:szCs w:val="22"/>
        </w:rPr>
        <w:t>Tilleul.</w:t>
      </w:r>
    </w:p>
    <w:p w14:paraId="445ED632" w14:textId="33523714" w:rsidR="007B60A1" w:rsidRDefault="007B60A1" w:rsidP="007B60A1">
      <w:pPr>
        <w:rPr>
          <w:rFonts w:eastAsia="Times New Roman"/>
          <w:color w:val="000000"/>
          <w:sz w:val="22"/>
          <w:szCs w:val="22"/>
        </w:rPr>
      </w:pPr>
      <w:r w:rsidRPr="00F8095A">
        <w:rPr>
          <w:rFonts w:eastAsia="Times New Roman"/>
          <w:color w:val="000000"/>
          <w:sz w:val="22"/>
          <w:szCs w:val="22"/>
        </w:rPr>
        <w:t>Le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HVFE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tient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à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remercier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chaleureusement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participants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à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la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tombola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Œuvres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du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Soir,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dont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contributions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sont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essentielles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au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financement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initiatives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l'association.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Depuis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nombreuses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années,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Œuvres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du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Soir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accompagnent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développement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nos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activités.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Aujourd’hui,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plus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que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jamais,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soutien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financier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apporté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par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fondations,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mécènes,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services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clubs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et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donateurs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privés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est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crucial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dans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secteur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associatif.</w:t>
      </w:r>
    </w:p>
    <w:p w14:paraId="054C0E11" w14:textId="7491BB84" w:rsidR="007B60A1" w:rsidRDefault="007B60A1" w:rsidP="007B60A1">
      <w:pPr>
        <w:rPr>
          <w:rFonts w:eastAsia="Times New Roman"/>
          <w:color w:val="000000"/>
          <w:sz w:val="22"/>
          <w:szCs w:val="22"/>
        </w:rPr>
      </w:pPr>
      <w:r w:rsidRPr="00F8095A">
        <w:rPr>
          <w:rFonts w:eastAsia="Times New Roman"/>
          <w:color w:val="000000"/>
          <w:sz w:val="22"/>
          <w:szCs w:val="22"/>
        </w:rPr>
        <w:t>Par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ailleurs,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Rotary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Fleurus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>
        <w:rPr>
          <w:rFonts w:eastAsia="Times New Roman"/>
          <w:color w:val="000000"/>
          <w:sz w:val="22"/>
          <w:szCs w:val="22"/>
        </w:rPr>
        <w:t>-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proofErr w:type="spellStart"/>
      <w:r w:rsidRPr="00F8095A">
        <w:rPr>
          <w:rFonts w:eastAsia="Times New Roman"/>
          <w:color w:val="000000"/>
          <w:sz w:val="22"/>
          <w:szCs w:val="22"/>
        </w:rPr>
        <w:t>Aéropole</w:t>
      </w:r>
      <w:proofErr w:type="spellEnd"/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récemment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honoré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HVFE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en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lui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décernant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la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médaille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Paul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Harris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proofErr w:type="spellStart"/>
      <w:r w:rsidRPr="00F8095A">
        <w:rPr>
          <w:rFonts w:eastAsia="Times New Roman"/>
          <w:color w:val="000000"/>
          <w:sz w:val="22"/>
          <w:szCs w:val="22"/>
        </w:rPr>
        <w:t>Fellow</w:t>
      </w:r>
      <w:proofErr w:type="spellEnd"/>
      <w:r w:rsidRPr="00F8095A">
        <w:rPr>
          <w:rFonts w:eastAsia="Times New Roman"/>
          <w:color w:val="000000"/>
          <w:sz w:val="22"/>
          <w:szCs w:val="22"/>
        </w:rPr>
        <w:t>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une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distinction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prestigieuse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qui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récompense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ceux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dont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l'engagement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contribue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significativement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au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bien-être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la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communauté.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Cette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reconnaissance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profondément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touché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l’équipe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et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conseil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d’administration.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</w:p>
    <w:p w14:paraId="51C443BE" w14:textId="5D4ED90A" w:rsidR="007B60A1" w:rsidRDefault="007B60A1" w:rsidP="007B60A1">
      <w:pPr>
        <w:rPr>
          <w:rFonts w:eastAsia="Times New Roman"/>
          <w:color w:val="000000"/>
          <w:sz w:val="22"/>
          <w:szCs w:val="22"/>
        </w:rPr>
      </w:pPr>
      <w:r w:rsidRPr="00F8095A">
        <w:rPr>
          <w:rFonts w:eastAsia="Times New Roman"/>
          <w:color w:val="000000"/>
          <w:sz w:val="22"/>
          <w:szCs w:val="22"/>
        </w:rPr>
        <w:t>Enfin,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l’assemblée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générale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du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24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mai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s’est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déroulée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dans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un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climat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studieux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et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convivial,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marquée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par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une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forte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participation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membres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effectifs,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quorum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ayant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été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largement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atteint.</w:t>
      </w:r>
    </w:p>
    <w:p w14:paraId="5DA38F74" w14:textId="1CD0D827" w:rsidR="009869AB" w:rsidRDefault="007B60A1" w:rsidP="007B60A1">
      <w:r w:rsidRPr="00F8095A">
        <w:rPr>
          <w:rFonts w:eastAsia="Times New Roman"/>
          <w:color w:val="000000"/>
          <w:sz w:val="22"/>
          <w:szCs w:val="22"/>
        </w:rPr>
        <w:t>Pour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aller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plus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loin,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="00E14550" w:rsidRPr="00E14550">
        <w:rPr>
          <w:rFonts w:eastAsia="Times New Roman"/>
          <w:color w:val="000000"/>
          <w:sz w:val="22"/>
          <w:szCs w:val="22"/>
        </w:rPr>
        <w:t>dans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="00E14550" w:rsidRPr="00E14550">
        <w:rPr>
          <w:rFonts w:eastAsia="Times New Roman"/>
          <w:color w:val="000000"/>
          <w:sz w:val="22"/>
          <w:szCs w:val="22"/>
        </w:rPr>
        <w:t>le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="00E14550" w:rsidRPr="00E14550">
        <w:rPr>
          <w:rFonts w:eastAsia="Times New Roman"/>
          <w:color w:val="000000"/>
          <w:sz w:val="22"/>
          <w:szCs w:val="22"/>
        </w:rPr>
        <w:t>dernier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="00E14550" w:rsidRPr="00E14550">
        <w:rPr>
          <w:rFonts w:eastAsia="Times New Roman"/>
          <w:color w:val="000000"/>
          <w:sz w:val="22"/>
          <w:szCs w:val="22"/>
        </w:rPr>
        <w:t>numéro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="00E14550" w:rsidRPr="00E14550">
        <w:rPr>
          <w:rFonts w:eastAsia="Times New Roman"/>
          <w:color w:val="000000"/>
          <w:sz w:val="22"/>
          <w:szCs w:val="22"/>
        </w:rPr>
        <w:t>de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="00E14550" w:rsidRPr="00E14550">
        <w:rPr>
          <w:rFonts w:eastAsia="Times New Roman"/>
          <w:color w:val="000000"/>
          <w:sz w:val="22"/>
          <w:szCs w:val="22"/>
        </w:rPr>
        <w:t>la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="00E14550" w:rsidRPr="00E14550">
        <w:rPr>
          <w:rFonts w:eastAsia="Times New Roman"/>
          <w:color w:val="000000"/>
          <w:sz w:val="22"/>
          <w:szCs w:val="22"/>
        </w:rPr>
        <w:t>Nouvelle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="00E14550" w:rsidRPr="00E14550">
        <w:rPr>
          <w:rFonts w:eastAsia="Times New Roman"/>
          <w:color w:val="000000"/>
          <w:sz w:val="22"/>
          <w:szCs w:val="22"/>
        </w:rPr>
        <w:t>Gazette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="00E14550" w:rsidRPr="00E14550">
        <w:rPr>
          <w:rFonts w:eastAsia="Times New Roman"/>
          <w:color w:val="000000"/>
          <w:sz w:val="22"/>
          <w:szCs w:val="22"/>
        </w:rPr>
        <w:t>consacré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="00E14550" w:rsidRPr="00E14550">
        <w:rPr>
          <w:rFonts w:eastAsia="Times New Roman"/>
          <w:color w:val="000000"/>
          <w:sz w:val="22"/>
          <w:szCs w:val="22"/>
        </w:rPr>
        <w:t>aux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="00E14550" w:rsidRPr="00E14550">
        <w:rPr>
          <w:rFonts w:eastAsia="Times New Roman"/>
          <w:color w:val="000000"/>
          <w:sz w:val="22"/>
          <w:szCs w:val="22"/>
        </w:rPr>
        <w:t>Dons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="00E14550" w:rsidRPr="00E14550">
        <w:rPr>
          <w:rFonts w:eastAsia="Times New Roman"/>
          <w:color w:val="000000"/>
          <w:sz w:val="22"/>
          <w:szCs w:val="22"/>
        </w:rPr>
        <w:t>et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="00E14550" w:rsidRPr="00E14550">
        <w:rPr>
          <w:rFonts w:eastAsia="Times New Roman"/>
          <w:color w:val="000000"/>
          <w:sz w:val="22"/>
          <w:szCs w:val="22"/>
        </w:rPr>
        <w:t>Legs</w:t>
      </w:r>
      <w:r w:rsidR="00A94BF9">
        <w:rPr>
          <w:rFonts w:eastAsia="Times New Roman"/>
          <w:color w:val="000000"/>
          <w:sz w:val="22"/>
          <w:szCs w:val="22"/>
        </w:rPr>
        <w:t>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="00E14550" w:rsidRPr="00E14550">
        <w:rPr>
          <w:rFonts w:eastAsia="Times New Roman"/>
          <w:color w:val="000000"/>
          <w:sz w:val="22"/>
          <w:szCs w:val="22"/>
        </w:rPr>
        <w:t>une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page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entière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été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dédiée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au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HVFE</w:t>
      </w:r>
      <w:r w:rsidR="00E14550">
        <w:rPr>
          <w:rFonts w:eastAsia="Times New Roman"/>
          <w:color w:val="000000"/>
          <w:sz w:val="22"/>
          <w:szCs w:val="22"/>
        </w:rPr>
        <w:t>.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Une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copie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cet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article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est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disponible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en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F8095A">
        <w:rPr>
          <w:rFonts w:eastAsia="Times New Roman"/>
          <w:color w:val="000000"/>
          <w:sz w:val="22"/>
          <w:szCs w:val="22"/>
        </w:rPr>
        <w:t>page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="009F335F">
        <w:rPr>
          <w:rFonts w:eastAsia="Times New Roman"/>
          <w:color w:val="000000"/>
          <w:sz w:val="22"/>
          <w:szCs w:val="22"/>
        </w:rPr>
        <w:t>3.</w:t>
      </w:r>
    </w:p>
    <w:p w14:paraId="33143C21" w14:textId="18DD11DA" w:rsidR="007B60A1" w:rsidRPr="00F8095A" w:rsidRDefault="009869AB" w:rsidP="007B60A1">
      <w:pPr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Je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vous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invit</w:t>
      </w:r>
      <w:r>
        <w:rPr>
          <w:rFonts w:eastAsia="Times New Roman"/>
          <w:color w:val="000000"/>
          <w:sz w:val="22"/>
          <w:szCs w:val="22"/>
        </w:rPr>
        <w:t>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également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à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plonger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dans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deux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univers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passionnants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: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celui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de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l’intelligence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artificielle,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où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vous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découvrirez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ce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qu’est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réellement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une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IA,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ses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apports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dans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l’éducation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et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son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influence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sur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notre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quotidien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;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et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celui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d’Internet,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avec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un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regard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éclairé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sur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le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choc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générationnel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face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au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Web,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l’évolution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des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réseaux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sociaux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et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les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enjeux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cruciaux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de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 w:rsidRPr="009869AB">
        <w:rPr>
          <w:rFonts w:eastAsia="Times New Roman"/>
          <w:color w:val="000000"/>
          <w:sz w:val="22"/>
          <w:szCs w:val="22"/>
        </w:rPr>
        <w:t>cybersécurité.</w:t>
      </w:r>
    </w:p>
    <w:p w14:paraId="4F3A50F3" w14:textId="1F30D4AE" w:rsidR="0089020D" w:rsidRPr="008654CE" w:rsidRDefault="007B60A1" w:rsidP="008654CE">
      <w:pPr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Bonne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>
        <w:rPr>
          <w:rFonts w:eastAsia="Times New Roman"/>
          <w:color w:val="000000"/>
          <w:sz w:val="22"/>
          <w:szCs w:val="22"/>
        </w:rPr>
        <w:t>lecture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  <w:r>
        <w:rPr>
          <w:rFonts w:eastAsia="Times New Roman"/>
          <w:color w:val="000000"/>
          <w:sz w:val="22"/>
          <w:szCs w:val="22"/>
        </w:rPr>
        <w:t>!</w:t>
      </w:r>
      <w:r w:rsidR="008654CE">
        <w:rPr>
          <w:rFonts w:eastAsia="Times New Roman"/>
          <w:color w:val="000000"/>
          <w:sz w:val="22"/>
          <w:szCs w:val="22"/>
        </w:rPr>
        <w:t xml:space="preserve"> </w:t>
      </w:r>
    </w:p>
    <w:p w14:paraId="65385B99" w14:textId="70935C67" w:rsidR="009C4264" w:rsidRPr="00D2389C" w:rsidRDefault="00D2389C" w:rsidP="00D768A9">
      <w:pPr>
        <w:pStyle w:val="Titre5"/>
        <w:spacing w:before="0" w:after="0"/>
      </w:pPr>
      <w:r w:rsidRPr="00D2389C">
        <w:t>Souad</w:t>
      </w:r>
      <w:r w:rsidR="008654CE">
        <w:t xml:space="preserve"> </w:t>
      </w:r>
      <w:r w:rsidRPr="00D2389C">
        <w:t>BOUROUA</w:t>
      </w:r>
      <w:r w:rsidRPr="00D2389C">
        <w:br/>
        <w:t>Directrice</w:t>
      </w:r>
      <w:r w:rsidR="008654CE">
        <w:t xml:space="preserve"> </w:t>
      </w:r>
      <w:r w:rsidRPr="00D2389C">
        <w:t>du</w:t>
      </w:r>
      <w:r w:rsidR="008654CE">
        <w:t xml:space="preserve"> </w:t>
      </w:r>
      <w:r w:rsidRPr="00D2389C">
        <w:t>Service</w:t>
      </w:r>
      <w:r w:rsidR="008654CE">
        <w:t xml:space="preserve"> </w:t>
      </w:r>
      <w:r w:rsidRPr="00D2389C">
        <w:t>d’accompagnement</w:t>
      </w:r>
      <w:r w:rsidR="008654CE">
        <w:t xml:space="preserve"> </w:t>
      </w:r>
      <w:r w:rsidRPr="00D2389C">
        <w:t>spécifique</w:t>
      </w:r>
      <w:r w:rsidRPr="00D2389C">
        <w:br/>
        <w:t>Rédactrice</w:t>
      </w:r>
      <w:r w:rsidR="008654CE">
        <w:t xml:space="preserve"> </w:t>
      </w:r>
      <w:r w:rsidRPr="00D2389C">
        <w:t>en</w:t>
      </w:r>
      <w:r w:rsidR="008654CE">
        <w:t xml:space="preserve"> </w:t>
      </w:r>
      <w:r w:rsidRPr="00D2389C">
        <w:t>chef</w:t>
      </w:r>
      <w:bookmarkStart w:id="10" w:name="_Hlk191996628"/>
      <w:bookmarkStart w:id="11" w:name="_Hlk191996105"/>
    </w:p>
    <w:p w14:paraId="5F8ACEB2" w14:textId="46D7BF73" w:rsidR="00D2389C" w:rsidRPr="00D2389C" w:rsidRDefault="00D2389C" w:rsidP="00D768A9">
      <w:pPr>
        <w:keepNext w:val="0"/>
        <w:pBdr>
          <w:bottom w:val="single" w:sz="6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418714AE" w14:textId="310003E8" w:rsidR="00D2389C" w:rsidRDefault="00D2389C" w:rsidP="00D2389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5032734F" w14:textId="77777777" w:rsidR="007B60A1" w:rsidRDefault="007B60A1" w:rsidP="00D2389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266DCF88" w14:textId="6A049EF7" w:rsidR="007B60A1" w:rsidRDefault="007B60A1" w:rsidP="00D2389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20DD328C" w14:textId="77777777" w:rsidR="007B60A1" w:rsidRDefault="007B60A1" w:rsidP="00D2389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4CFE0D14" w14:textId="2DD4AA2D" w:rsidR="007B60A1" w:rsidRDefault="007B60A1" w:rsidP="00D2389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6D783C53" w14:textId="77777777" w:rsidR="007B60A1" w:rsidRDefault="007B60A1" w:rsidP="00D2389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4839580C" w14:textId="77777777" w:rsidR="007B60A1" w:rsidRDefault="007B60A1" w:rsidP="00D2389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14CA0A1C" w14:textId="096831A6" w:rsidR="007B60A1" w:rsidRDefault="007B60A1" w:rsidP="00D2389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6FDD6636" w14:textId="77777777" w:rsidR="008654CE" w:rsidRDefault="008654CE" w:rsidP="00D2389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76F55483" w14:textId="77777777" w:rsidR="008654CE" w:rsidRDefault="008654CE" w:rsidP="00D2389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5AC85C94" w14:textId="77777777" w:rsidR="007B60A1" w:rsidRDefault="007B60A1" w:rsidP="00D2389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7E04BFDB" w14:textId="7C92E48D" w:rsidR="007B60A1" w:rsidRPr="00D2389C" w:rsidRDefault="007B60A1" w:rsidP="00D2389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0FC9725F" w14:textId="0FE3C131" w:rsidR="000C12B5" w:rsidRDefault="003A669D" w:rsidP="000C12B5">
      <w:pPr>
        <w:pStyle w:val="Titre1"/>
      </w:pPr>
      <w:bookmarkStart w:id="12" w:name="_Toc202266628"/>
      <w:r w:rsidRPr="00977DDE">
        <w:lastRenderedPageBreak/>
        <w:t>AU</w:t>
      </w:r>
      <w:r w:rsidR="008654CE">
        <w:t xml:space="preserve"> </w:t>
      </w:r>
      <w:r w:rsidR="004B31F1">
        <w:t>COEUR</w:t>
      </w:r>
      <w:r w:rsidR="008654CE">
        <w:t xml:space="preserve"> </w:t>
      </w:r>
      <w:r w:rsidRPr="00977DDE">
        <w:t>DU</w:t>
      </w:r>
      <w:r w:rsidR="008654CE">
        <w:t xml:space="preserve"> </w:t>
      </w:r>
      <w:r w:rsidRPr="00977DDE">
        <w:t>HVFE</w:t>
      </w:r>
      <w:bookmarkEnd w:id="10"/>
      <w:bookmarkEnd w:id="12"/>
    </w:p>
    <w:p w14:paraId="3D2B0987" w14:textId="022CEACF" w:rsidR="000C12B5" w:rsidRPr="000C12B5" w:rsidRDefault="000C12B5" w:rsidP="000C12B5">
      <w:pPr>
        <w:pStyle w:val="Titre2"/>
      </w:pPr>
      <w:bookmarkStart w:id="13" w:name="_Toc202266629"/>
      <w:r w:rsidRPr="000C12B5">
        <w:t>Témoignage</w:t>
      </w:r>
      <w:r w:rsidR="008654CE">
        <w:t xml:space="preserve"> </w:t>
      </w:r>
      <w:r w:rsidRPr="000C12B5">
        <w:t>au</w:t>
      </w:r>
      <w:r w:rsidR="008654CE">
        <w:t xml:space="preserve"> </w:t>
      </w:r>
      <w:r w:rsidRPr="000C12B5">
        <w:t>sein</w:t>
      </w:r>
      <w:r w:rsidR="008654CE">
        <w:t xml:space="preserve"> </w:t>
      </w:r>
      <w:r w:rsidRPr="000C12B5">
        <w:t>du</w:t>
      </w:r>
      <w:r w:rsidR="008654CE">
        <w:t xml:space="preserve"> </w:t>
      </w:r>
      <w:r w:rsidRPr="000C12B5">
        <w:t>HVFE</w:t>
      </w:r>
      <w:r w:rsidR="008654CE">
        <w:t xml:space="preserve"> </w:t>
      </w:r>
      <w:r w:rsidRPr="000C12B5">
        <w:t>:</w:t>
      </w:r>
      <w:r w:rsidR="008654CE">
        <w:t xml:space="preserve"> </w:t>
      </w:r>
      <w:r w:rsidRPr="000C12B5">
        <w:t>Simon</w:t>
      </w:r>
      <w:bookmarkEnd w:id="13"/>
    </w:p>
    <w:p w14:paraId="371954B6" w14:textId="375832AA" w:rsidR="000C12B5" w:rsidRPr="000C12B5" w:rsidRDefault="000C12B5" w:rsidP="000C12B5">
      <w:pPr>
        <w:pStyle w:val="ContenuNEWS"/>
        <w:rPr>
          <w:i/>
        </w:rPr>
      </w:pPr>
      <w:r w:rsidRPr="000C12B5">
        <w:rPr>
          <w:i/>
        </w:rPr>
        <w:t>Dans</w:t>
      </w:r>
      <w:r w:rsidR="008654CE">
        <w:rPr>
          <w:i/>
        </w:rPr>
        <w:t xml:space="preserve"> </w:t>
      </w:r>
      <w:r w:rsidRPr="000C12B5">
        <w:rPr>
          <w:i/>
        </w:rPr>
        <w:t>cette</w:t>
      </w:r>
      <w:r w:rsidR="008654CE">
        <w:rPr>
          <w:i/>
        </w:rPr>
        <w:t xml:space="preserve"> </w:t>
      </w:r>
      <w:r w:rsidRPr="000C12B5">
        <w:rPr>
          <w:i/>
        </w:rPr>
        <w:t>édition,</w:t>
      </w:r>
      <w:r w:rsidR="008654CE">
        <w:rPr>
          <w:i/>
        </w:rPr>
        <w:t xml:space="preserve"> </w:t>
      </w:r>
      <w:r w:rsidRPr="000C12B5">
        <w:rPr>
          <w:i/>
        </w:rPr>
        <w:t>nous</w:t>
      </w:r>
      <w:r w:rsidR="008654CE">
        <w:rPr>
          <w:i/>
        </w:rPr>
        <w:t xml:space="preserve"> </w:t>
      </w:r>
      <w:r w:rsidRPr="000C12B5">
        <w:rPr>
          <w:i/>
        </w:rPr>
        <w:t>vous</w:t>
      </w:r>
      <w:r w:rsidR="008654CE">
        <w:rPr>
          <w:i/>
        </w:rPr>
        <w:t xml:space="preserve"> </w:t>
      </w:r>
      <w:r w:rsidRPr="000C12B5">
        <w:rPr>
          <w:i/>
        </w:rPr>
        <w:t>proposons</w:t>
      </w:r>
      <w:r w:rsidR="008654CE">
        <w:rPr>
          <w:i/>
        </w:rPr>
        <w:t xml:space="preserve"> </w:t>
      </w:r>
      <w:r w:rsidRPr="000C12B5">
        <w:rPr>
          <w:i/>
        </w:rPr>
        <w:t>le</w:t>
      </w:r>
      <w:r w:rsidR="008654CE">
        <w:rPr>
          <w:i/>
        </w:rPr>
        <w:t xml:space="preserve"> </w:t>
      </w:r>
      <w:r w:rsidRPr="000C12B5">
        <w:rPr>
          <w:i/>
        </w:rPr>
        <w:t>témoignage</w:t>
      </w:r>
      <w:r w:rsidR="008654CE">
        <w:rPr>
          <w:i/>
        </w:rPr>
        <w:t xml:space="preserve"> </w:t>
      </w:r>
      <w:r w:rsidRPr="000C12B5">
        <w:rPr>
          <w:i/>
        </w:rPr>
        <w:t>de</w:t>
      </w:r>
      <w:r w:rsidR="008654CE">
        <w:rPr>
          <w:i/>
        </w:rPr>
        <w:t xml:space="preserve"> </w:t>
      </w:r>
      <w:r w:rsidR="003928F6" w:rsidRPr="000C12B5">
        <w:rPr>
          <w:i/>
          <w:lang w:val="fr-BE"/>
        </w:rPr>
        <w:t>Simon</w:t>
      </w:r>
      <w:r w:rsidRPr="000C12B5">
        <w:rPr>
          <w:i/>
          <w:lang w:val="fr-BE"/>
        </w:rPr>
        <w:t>,</w:t>
      </w:r>
      <w:r w:rsidR="008654CE">
        <w:rPr>
          <w:i/>
          <w:lang w:val="fr-BE"/>
        </w:rPr>
        <w:t xml:space="preserve"> </w:t>
      </w:r>
      <w:r w:rsidRPr="000C12B5">
        <w:rPr>
          <w:i/>
          <w:lang w:val="fr-BE"/>
        </w:rPr>
        <w:t>qui</w:t>
      </w:r>
      <w:r w:rsidR="008654CE">
        <w:rPr>
          <w:i/>
          <w:lang w:val="fr-BE"/>
        </w:rPr>
        <w:t xml:space="preserve"> </w:t>
      </w:r>
      <w:r w:rsidRPr="000C12B5">
        <w:rPr>
          <w:i/>
          <w:lang w:val="fr-BE"/>
        </w:rPr>
        <w:t>revient</w:t>
      </w:r>
      <w:r w:rsidR="008654CE">
        <w:rPr>
          <w:i/>
          <w:lang w:val="fr-BE"/>
        </w:rPr>
        <w:t xml:space="preserve"> </w:t>
      </w:r>
      <w:r w:rsidRPr="000C12B5">
        <w:rPr>
          <w:i/>
          <w:lang w:val="fr-BE"/>
        </w:rPr>
        <w:t>sur</w:t>
      </w:r>
      <w:r w:rsidR="008654CE">
        <w:rPr>
          <w:i/>
        </w:rPr>
        <w:t xml:space="preserve"> </w:t>
      </w:r>
      <w:r w:rsidRPr="000C12B5">
        <w:rPr>
          <w:i/>
        </w:rPr>
        <w:t>son</w:t>
      </w:r>
      <w:r w:rsidR="008654CE">
        <w:rPr>
          <w:i/>
        </w:rPr>
        <w:t xml:space="preserve"> </w:t>
      </w:r>
      <w:r w:rsidRPr="000C12B5">
        <w:rPr>
          <w:i/>
        </w:rPr>
        <w:t>parcours</w:t>
      </w:r>
      <w:r w:rsidR="008654CE">
        <w:rPr>
          <w:i/>
        </w:rPr>
        <w:t xml:space="preserve"> </w:t>
      </w:r>
      <w:r w:rsidRPr="000C12B5">
        <w:rPr>
          <w:i/>
        </w:rPr>
        <w:t>et</w:t>
      </w:r>
      <w:r w:rsidR="008654CE">
        <w:rPr>
          <w:i/>
        </w:rPr>
        <w:t xml:space="preserve"> </w:t>
      </w:r>
      <w:r w:rsidRPr="000C12B5">
        <w:rPr>
          <w:i/>
        </w:rPr>
        <w:t>accompagnement</w:t>
      </w:r>
      <w:r w:rsidR="008654CE">
        <w:rPr>
          <w:i/>
        </w:rPr>
        <w:t xml:space="preserve"> </w:t>
      </w:r>
      <w:r w:rsidRPr="000C12B5">
        <w:rPr>
          <w:i/>
        </w:rPr>
        <w:t>reçu</w:t>
      </w:r>
      <w:r w:rsidR="008654CE">
        <w:rPr>
          <w:i/>
        </w:rPr>
        <w:t xml:space="preserve"> </w:t>
      </w:r>
      <w:r w:rsidRPr="000C12B5">
        <w:rPr>
          <w:i/>
        </w:rPr>
        <w:t>au</w:t>
      </w:r>
      <w:r w:rsidR="008654CE">
        <w:rPr>
          <w:i/>
        </w:rPr>
        <w:t xml:space="preserve"> </w:t>
      </w:r>
      <w:r w:rsidRPr="000C12B5">
        <w:rPr>
          <w:i/>
        </w:rPr>
        <w:t>sein</w:t>
      </w:r>
      <w:r w:rsidR="008654CE">
        <w:rPr>
          <w:i/>
        </w:rPr>
        <w:t xml:space="preserve"> </w:t>
      </w:r>
      <w:r w:rsidRPr="000C12B5">
        <w:rPr>
          <w:i/>
        </w:rPr>
        <w:t>de</w:t>
      </w:r>
      <w:r w:rsidR="008654CE">
        <w:rPr>
          <w:i/>
        </w:rPr>
        <w:t xml:space="preserve"> </w:t>
      </w:r>
      <w:r w:rsidRPr="000C12B5">
        <w:rPr>
          <w:i/>
        </w:rPr>
        <w:t>notre</w:t>
      </w:r>
      <w:r w:rsidR="008654CE">
        <w:rPr>
          <w:i/>
        </w:rPr>
        <w:t xml:space="preserve"> </w:t>
      </w:r>
      <w:r w:rsidRPr="000C12B5">
        <w:rPr>
          <w:i/>
        </w:rPr>
        <w:t>association.</w:t>
      </w:r>
    </w:p>
    <w:p w14:paraId="61D3ADB2" w14:textId="5A061F77" w:rsidR="000C12B5" w:rsidRPr="000C12B5" w:rsidRDefault="00023FD5" w:rsidP="000C12B5">
      <w:pPr>
        <w:pStyle w:val="ContenuNEWS"/>
        <w:rPr>
          <w:b/>
          <w:i/>
          <w:lang w:val="fr-BE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48F28C4D" wp14:editId="207A8E4A">
            <wp:simplePos x="0" y="0"/>
            <wp:positionH relativeFrom="margin">
              <wp:align>left</wp:align>
            </wp:positionH>
            <wp:positionV relativeFrom="margin">
              <wp:posOffset>1736090</wp:posOffset>
            </wp:positionV>
            <wp:extent cx="1074420" cy="1433195"/>
            <wp:effectExtent l="0" t="0" r="0" b="0"/>
            <wp:wrapSquare wrapText="bothSides"/>
            <wp:docPr id="787713917" name="Image 15" descr="Une image contenant Visage humain, personne, sourire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13917" name="Image 15" descr="Une image contenant Visage humain, personne, sourire, habits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2B5" w:rsidRPr="000C12B5">
        <w:rPr>
          <w:b/>
          <w:i/>
          <w:lang w:val="fr-BE"/>
        </w:rPr>
        <w:t>De</w:t>
      </w:r>
      <w:r w:rsidR="008654CE">
        <w:rPr>
          <w:b/>
          <w:i/>
          <w:lang w:val="fr-BE"/>
        </w:rPr>
        <w:t xml:space="preserve"> </w:t>
      </w:r>
      <w:r w:rsidR="000C12B5" w:rsidRPr="000C12B5">
        <w:rPr>
          <w:b/>
          <w:i/>
          <w:lang w:val="fr-BE"/>
        </w:rPr>
        <w:t>spectateur</w:t>
      </w:r>
      <w:r w:rsidR="008654CE">
        <w:rPr>
          <w:b/>
          <w:i/>
          <w:lang w:val="fr-BE"/>
        </w:rPr>
        <w:t xml:space="preserve"> </w:t>
      </w:r>
      <w:r w:rsidR="000C12B5" w:rsidRPr="000C12B5">
        <w:rPr>
          <w:b/>
          <w:i/>
          <w:lang w:val="fr-BE"/>
        </w:rPr>
        <w:t>à</w:t>
      </w:r>
      <w:r w:rsidR="008654CE">
        <w:rPr>
          <w:b/>
          <w:i/>
          <w:lang w:val="fr-BE"/>
        </w:rPr>
        <w:t xml:space="preserve"> </w:t>
      </w:r>
      <w:r w:rsidR="000C12B5" w:rsidRPr="000C12B5">
        <w:rPr>
          <w:b/>
          <w:i/>
          <w:lang w:val="fr-BE"/>
        </w:rPr>
        <w:t>acteur,</w:t>
      </w:r>
      <w:r w:rsidR="008654CE">
        <w:rPr>
          <w:b/>
          <w:i/>
          <w:lang w:val="fr-BE"/>
        </w:rPr>
        <w:t xml:space="preserve"> </w:t>
      </w:r>
      <w:r w:rsidR="000C12B5" w:rsidRPr="000C12B5">
        <w:rPr>
          <w:b/>
          <w:i/>
          <w:lang w:val="fr-BE"/>
        </w:rPr>
        <w:t>comment</w:t>
      </w:r>
      <w:r w:rsidR="008654CE">
        <w:rPr>
          <w:b/>
          <w:i/>
          <w:lang w:val="fr-BE"/>
        </w:rPr>
        <w:t xml:space="preserve"> </w:t>
      </w:r>
      <w:r w:rsidR="000C12B5" w:rsidRPr="000C12B5">
        <w:rPr>
          <w:b/>
          <w:i/>
          <w:lang w:val="fr-BE"/>
        </w:rPr>
        <w:t>le</w:t>
      </w:r>
      <w:r w:rsidR="008654CE">
        <w:rPr>
          <w:b/>
          <w:i/>
          <w:lang w:val="fr-BE"/>
        </w:rPr>
        <w:t xml:space="preserve"> </w:t>
      </w:r>
      <w:r w:rsidR="000C12B5" w:rsidRPr="000C12B5">
        <w:rPr>
          <w:b/>
          <w:i/>
          <w:lang w:val="fr-BE"/>
        </w:rPr>
        <w:t>HVFE</w:t>
      </w:r>
      <w:r w:rsidR="008654CE">
        <w:rPr>
          <w:b/>
          <w:i/>
          <w:lang w:val="fr-BE"/>
        </w:rPr>
        <w:t xml:space="preserve"> </w:t>
      </w:r>
      <w:r w:rsidR="000C12B5" w:rsidRPr="000C12B5">
        <w:rPr>
          <w:b/>
          <w:i/>
          <w:lang w:val="fr-BE"/>
        </w:rPr>
        <w:t>m'a</w:t>
      </w:r>
      <w:r w:rsidR="008654CE">
        <w:rPr>
          <w:b/>
          <w:i/>
          <w:lang w:val="fr-BE"/>
        </w:rPr>
        <w:t xml:space="preserve"> </w:t>
      </w:r>
      <w:r w:rsidR="000C12B5" w:rsidRPr="000C12B5">
        <w:rPr>
          <w:b/>
          <w:i/>
          <w:lang w:val="fr-BE"/>
        </w:rPr>
        <w:t>rendu</w:t>
      </w:r>
      <w:r w:rsidR="008654CE">
        <w:rPr>
          <w:b/>
          <w:i/>
          <w:lang w:val="fr-BE"/>
        </w:rPr>
        <w:t xml:space="preserve"> </w:t>
      </w:r>
      <w:r w:rsidR="000C12B5" w:rsidRPr="000C12B5">
        <w:rPr>
          <w:b/>
          <w:i/>
          <w:lang w:val="fr-BE"/>
        </w:rPr>
        <w:t>maître</w:t>
      </w:r>
      <w:r w:rsidR="008654CE">
        <w:rPr>
          <w:b/>
          <w:i/>
          <w:lang w:val="fr-BE"/>
        </w:rPr>
        <w:t xml:space="preserve"> </w:t>
      </w:r>
      <w:r w:rsidR="000C12B5" w:rsidRPr="000C12B5">
        <w:rPr>
          <w:b/>
          <w:i/>
          <w:lang w:val="fr-BE"/>
        </w:rPr>
        <w:t>de</w:t>
      </w:r>
      <w:r w:rsidR="008654CE">
        <w:rPr>
          <w:b/>
          <w:i/>
          <w:lang w:val="fr-BE"/>
        </w:rPr>
        <w:t xml:space="preserve"> </w:t>
      </w:r>
      <w:r w:rsidR="000C12B5" w:rsidRPr="000C12B5">
        <w:rPr>
          <w:b/>
          <w:i/>
          <w:lang w:val="fr-BE"/>
        </w:rPr>
        <w:t>l'informatique.</w:t>
      </w:r>
    </w:p>
    <w:p w14:paraId="10BB6EDE" w14:textId="03058CAD" w:rsidR="000C12B5" w:rsidRPr="000C12B5" w:rsidRDefault="000C12B5" w:rsidP="000C12B5">
      <w:pPr>
        <w:pStyle w:val="ContenuNEWS"/>
      </w:pPr>
      <w:r w:rsidRPr="000C12B5">
        <w:t>Avant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connaître</w:t>
      </w:r>
      <w:r w:rsidR="008654CE">
        <w:t xml:space="preserve"> </w:t>
      </w:r>
      <w:r w:rsidRPr="000C12B5">
        <w:t>le</w:t>
      </w:r>
      <w:r w:rsidR="008654CE">
        <w:t xml:space="preserve"> </w:t>
      </w:r>
      <w:r w:rsidRPr="000C12B5">
        <w:t>HVFE,</w:t>
      </w:r>
      <w:r w:rsidR="008654CE">
        <w:t xml:space="preserve"> </w:t>
      </w:r>
      <w:r w:rsidRPr="000C12B5">
        <w:t>l’informatique</w:t>
      </w:r>
      <w:r w:rsidR="008654CE">
        <w:t xml:space="preserve"> </w:t>
      </w:r>
      <w:r w:rsidRPr="000C12B5">
        <w:t>était</w:t>
      </w:r>
      <w:r w:rsidR="008654CE">
        <w:t xml:space="preserve"> </w:t>
      </w:r>
      <w:r w:rsidRPr="000C12B5">
        <w:t>comme</w:t>
      </w:r>
      <w:r w:rsidR="008654CE">
        <w:t xml:space="preserve"> </w:t>
      </w:r>
      <w:r w:rsidRPr="000C12B5">
        <w:t>une</w:t>
      </w:r>
      <w:r w:rsidR="008654CE">
        <w:t xml:space="preserve"> </w:t>
      </w:r>
      <w:r w:rsidRPr="000C12B5">
        <w:t>pièce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théâtre</w:t>
      </w:r>
      <w:r w:rsidR="008654CE">
        <w:t xml:space="preserve"> </w:t>
      </w:r>
      <w:r w:rsidRPr="000C12B5">
        <w:t>où</w:t>
      </w:r>
      <w:r w:rsidR="008654CE">
        <w:t xml:space="preserve"> </w:t>
      </w:r>
      <w:r w:rsidRPr="000C12B5">
        <w:t>je</w:t>
      </w:r>
      <w:r w:rsidR="008654CE">
        <w:t xml:space="preserve"> </w:t>
      </w:r>
      <w:r w:rsidRPr="000C12B5">
        <w:t>ne</w:t>
      </w:r>
      <w:r w:rsidR="008654CE">
        <w:t xml:space="preserve"> </w:t>
      </w:r>
      <w:r w:rsidRPr="000C12B5">
        <w:t>pouvais</w:t>
      </w:r>
      <w:r w:rsidR="008654CE">
        <w:t xml:space="preserve"> </w:t>
      </w:r>
      <w:r w:rsidRPr="000C12B5">
        <w:t>pas</w:t>
      </w:r>
      <w:r w:rsidR="008654CE">
        <w:t xml:space="preserve"> </w:t>
      </w:r>
      <w:r w:rsidRPr="000C12B5">
        <w:t>vraiment</w:t>
      </w:r>
      <w:r w:rsidR="008654CE">
        <w:t xml:space="preserve"> </w:t>
      </w:r>
      <w:r w:rsidRPr="000C12B5">
        <w:t>participer.</w:t>
      </w:r>
      <w:r w:rsidR="008654CE">
        <w:t xml:space="preserve"> </w:t>
      </w:r>
      <w:r w:rsidRPr="000C12B5">
        <w:t>Tout</w:t>
      </w:r>
      <w:r w:rsidR="008654CE">
        <w:t xml:space="preserve"> </w:t>
      </w:r>
      <w:r w:rsidRPr="000C12B5">
        <w:t>se</w:t>
      </w:r>
      <w:r w:rsidR="008654CE">
        <w:t xml:space="preserve"> </w:t>
      </w:r>
      <w:r w:rsidRPr="000C12B5">
        <w:t>jouait</w:t>
      </w:r>
      <w:r w:rsidR="008654CE">
        <w:t xml:space="preserve"> </w:t>
      </w:r>
      <w:r w:rsidRPr="000C12B5">
        <w:t>devant</w:t>
      </w:r>
      <w:r w:rsidR="008654CE">
        <w:t xml:space="preserve"> </w:t>
      </w:r>
      <w:r w:rsidRPr="000C12B5">
        <w:t>moi</w:t>
      </w:r>
      <w:r w:rsidR="008654CE">
        <w:t xml:space="preserve"> </w:t>
      </w:r>
      <w:r w:rsidRPr="000C12B5">
        <w:t>et</w:t>
      </w:r>
      <w:r w:rsidR="008654CE">
        <w:t xml:space="preserve"> </w:t>
      </w:r>
      <w:r w:rsidRPr="000C12B5">
        <w:t>je</w:t>
      </w:r>
      <w:r w:rsidR="008654CE">
        <w:t xml:space="preserve"> </w:t>
      </w:r>
      <w:r w:rsidRPr="000C12B5">
        <w:t>ne</w:t>
      </w:r>
      <w:r w:rsidR="008654CE">
        <w:t xml:space="preserve"> </w:t>
      </w:r>
      <w:r w:rsidRPr="000C12B5">
        <w:t>pouvais</w:t>
      </w:r>
      <w:r w:rsidR="008654CE">
        <w:t xml:space="preserve"> </w:t>
      </w:r>
      <w:r w:rsidRPr="000C12B5">
        <w:t>rien</w:t>
      </w:r>
      <w:r w:rsidR="008654CE">
        <w:t xml:space="preserve"> </w:t>
      </w:r>
      <w:r w:rsidRPr="000C12B5">
        <w:t>faire.</w:t>
      </w:r>
      <w:r w:rsidR="008654CE">
        <w:t xml:space="preserve"> </w:t>
      </w:r>
      <w:r w:rsidRPr="000C12B5">
        <w:t>J’entendais</w:t>
      </w:r>
      <w:r w:rsidR="008654CE">
        <w:t xml:space="preserve"> </w:t>
      </w:r>
      <w:r w:rsidRPr="000C12B5">
        <w:t>parler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mails</w:t>
      </w:r>
      <w:r w:rsidR="008654CE">
        <w:t xml:space="preserve"> </w:t>
      </w:r>
      <w:r w:rsidRPr="000C12B5">
        <w:t>envoyés</w:t>
      </w:r>
      <w:r w:rsidR="008654CE">
        <w:t xml:space="preserve"> </w:t>
      </w:r>
      <w:r w:rsidRPr="000C12B5">
        <w:t>en</w:t>
      </w:r>
      <w:r w:rsidR="008654CE">
        <w:t xml:space="preserve"> </w:t>
      </w:r>
      <w:r w:rsidRPr="000C12B5">
        <w:t>un</w:t>
      </w:r>
      <w:r w:rsidR="008654CE">
        <w:t xml:space="preserve"> </w:t>
      </w:r>
      <w:r w:rsidRPr="000C12B5">
        <w:t>clin</w:t>
      </w:r>
      <w:r w:rsidR="008654CE">
        <w:t xml:space="preserve"> </w:t>
      </w:r>
      <w:r w:rsidRPr="000C12B5">
        <w:t>d’œil,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navigation</w:t>
      </w:r>
      <w:r w:rsidR="008654CE">
        <w:t xml:space="preserve"> </w:t>
      </w:r>
      <w:r w:rsidRPr="000C12B5">
        <w:t>sur</w:t>
      </w:r>
      <w:r w:rsidR="008654CE">
        <w:t xml:space="preserve"> </w:t>
      </w:r>
      <w:r w:rsidRPr="000C12B5">
        <w:t>Internet,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Word</w:t>
      </w:r>
      <w:r w:rsidR="008654CE">
        <w:t xml:space="preserve"> </w:t>
      </w:r>
      <w:r w:rsidRPr="000C12B5">
        <w:t>et</w:t>
      </w:r>
      <w:r w:rsidR="008654CE">
        <w:t xml:space="preserve"> </w:t>
      </w:r>
      <w:r w:rsidRPr="000C12B5">
        <w:t>d’Excel.</w:t>
      </w:r>
    </w:p>
    <w:p w14:paraId="0198EF07" w14:textId="7A61F16F" w:rsidR="000C12B5" w:rsidRPr="000C12B5" w:rsidRDefault="000C12B5" w:rsidP="000C12B5">
      <w:pPr>
        <w:pStyle w:val="ContenuNEWS"/>
      </w:pPr>
      <w:r w:rsidRPr="000C12B5">
        <w:t>J’avais</w:t>
      </w:r>
      <w:r w:rsidR="008654CE">
        <w:t xml:space="preserve"> </w:t>
      </w:r>
      <w:r w:rsidRPr="000C12B5">
        <w:t>l’impression</w:t>
      </w:r>
      <w:r w:rsidR="008654CE">
        <w:t xml:space="preserve"> </w:t>
      </w:r>
      <w:r w:rsidRPr="000C12B5">
        <w:t>d’être</w:t>
      </w:r>
      <w:r w:rsidR="008654CE">
        <w:t xml:space="preserve"> </w:t>
      </w:r>
      <w:r w:rsidRPr="000C12B5">
        <w:t>enfermé</w:t>
      </w:r>
      <w:r w:rsidR="008654CE">
        <w:t xml:space="preserve"> </w:t>
      </w:r>
      <w:r w:rsidRPr="000C12B5">
        <w:t>dans</w:t>
      </w:r>
      <w:r w:rsidR="008654CE">
        <w:t xml:space="preserve"> </w:t>
      </w:r>
      <w:r w:rsidRPr="000C12B5">
        <w:t>les</w:t>
      </w:r>
      <w:r w:rsidR="008654CE">
        <w:t xml:space="preserve"> </w:t>
      </w:r>
      <w:r w:rsidRPr="000C12B5">
        <w:t>coulisses,</w:t>
      </w:r>
      <w:r w:rsidR="008654CE">
        <w:t xml:space="preserve"> </w:t>
      </w:r>
      <w:r w:rsidRPr="000C12B5">
        <w:t>sans</w:t>
      </w:r>
      <w:r w:rsidR="008654CE">
        <w:t xml:space="preserve"> </w:t>
      </w:r>
      <w:r w:rsidRPr="000C12B5">
        <w:t>être</w:t>
      </w:r>
      <w:r w:rsidR="008654CE">
        <w:t xml:space="preserve"> </w:t>
      </w:r>
      <w:r w:rsidRPr="000C12B5">
        <w:t>capable</w:t>
      </w:r>
      <w:r w:rsidR="008654CE">
        <w:t xml:space="preserve"> </w:t>
      </w:r>
      <w:r w:rsidRPr="000C12B5">
        <w:t>d’entrer</w:t>
      </w:r>
      <w:r w:rsidR="008654CE">
        <w:t xml:space="preserve"> </w:t>
      </w:r>
      <w:r w:rsidRPr="000C12B5">
        <w:t>en</w:t>
      </w:r>
      <w:r w:rsidR="008654CE">
        <w:t xml:space="preserve"> </w:t>
      </w:r>
      <w:r w:rsidRPr="000C12B5">
        <w:t>scène.</w:t>
      </w:r>
      <w:r w:rsidR="008654CE">
        <w:t xml:space="preserve"> </w:t>
      </w:r>
      <w:r w:rsidRPr="000C12B5">
        <w:t>Puis</w:t>
      </w:r>
      <w:r w:rsidR="008654CE">
        <w:t xml:space="preserve"> </w:t>
      </w:r>
      <w:r w:rsidRPr="000C12B5">
        <w:t>j’ai</w:t>
      </w:r>
      <w:r w:rsidR="008654CE">
        <w:t xml:space="preserve"> </w:t>
      </w:r>
      <w:r w:rsidRPr="000C12B5">
        <w:t>découvert</w:t>
      </w:r>
      <w:r w:rsidR="008654CE">
        <w:t xml:space="preserve"> </w:t>
      </w:r>
      <w:r w:rsidRPr="000C12B5">
        <w:t>le</w:t>
      </w:r>
      <w:r w:rsidR="008654CE">
        <w:t xml:space="preserve"> </w:t>
      </w:r>
      <w:r w:rsidRPr="000C12B5">
        <w:t>HVFE.</w:t>
      </w:r>
      <w:r w:rsidR="008654CE">
        <w:t xml:space="preserve"> </w:t>
      </w:r>
      <w:r w:rsidRPr="000C12B5">
        <w:t>Petit</w:t>
      </w:r>
      <w:r w:rsidR="008654CE">
        <w:t xml:space="preserve"> </w:t>
      </w:r>
      <w:r w:rsidRPr="000C12B5">
        <w:t>à</w:t>
      </w:r>
      <w:r w:rsidR="008654CE">
        <w:t xml:space="preserve"> </w:t>
      </w:r>
      <w:r w:rsidRPr="000C12B5">
        <w:t>petit,</w:t>
      </w:r>
      <w:r w:rsidR="008654CE">
        <w:t xml:space="preserve"> </w:t>
      </w:r>
      <w:r w:rsidRPr="000C12B5">
        <w:t>grâce</w:t>
      </w:r>
      <w:r w:rsidR="008654CE">
        <w:t xml:space="preserve"> </w:t>
      </w:r>
      <w:r w:rsidRPr="000C12B5">
        <w:t>à</w:t>
      </w:r>
      <w:r w:rsidR="008654CE">
        <w:t xml:space="preserve"> </w:t>
      </w:r>
      <w:r w:rsidRPr="000C12B5">
        <w:t>leur</w:t>
      </w:r>
      <w:r w:rsidR="008654CE">
        <w:t xml:space="preserve"> </w:t>
      </w:r>
      <w:r w:rsidRPr="000C12B5">
        <w:t>accompagnement</w:t>
      </w:r>
      <w:r w:rsidR="008654CE">
        <w:t xml:space="preserve"> </w:t>
      </w:r>
      <w:r w:rsidRPr="000C12B5">
        <w:t>et</w:t>
      </w:r>
      <w:r w:rsidR="008654CE">
        <w:t xml:space="preserve"> </w:t>
      </w:r>
      <w:r w:rsidRPr="000C12B5">
        <w:t>leur</w:t>
      </w:r>
      <w:r w:rsidR="00A94BF9">
        <w:t>s</w:t>
      </w:r>
      <w:r w:rsidR="008654CE">
        <w:t xml:space="preserve"> </w:t>
      </w:r>
      <w:r w:rsidRPr="000C12B5">
        <w:t>formations</w:t>
      </w:r>
      <w:r w:rsidR="008654CE">
        <w:t xml:space="preserve"> </w:t>
      </w:r>
      <w:r w:rsidRPr="000C12B5">
        <w:t>adaptées,</w:t>
      </w:r>
      <w:r w:rsidR="008654CE">
        <w:t xml:space="preserve"> </w:t>
      </w:r>
      <w:r w:rsidRPr="000C12B5">
        <w:t>j’ai</w:t>
      </w:r>
      <w:r w:rsidR="008654CE">
        <w:t xml:space="preserve"> </w:t>
      </w:r>
      <w:r w:rsidRPr="000C12B5">
        <w:t>appris</w:t>
      </w:r>
      <w:r w:rsidR="008654CE">
        <w:t xml:space="preserve"> </w:t>
      </w:r>
      <w:r w:rsidRPr="000C12B5">
        <w:t>à</w:t>
      </w:r>
      <w:r w:rsidR="008654CE">
        <w:t xml:space="preserve"> </w:t>
      </w:r>
      <w:r w:rsidRPr="000C12B5">
        <w:t>maîtriser</w:t>
      </w:r>
      <w:r w:rsidR="008654CE">
        <w:t xml:space="preserve"> </w:t>
      </w:r>
      <w:r w:rsidRPr="000C12B5">
        <w:t>mon</w:t>
      </w:r>
      <w:r w:rsidR="008654CE">
        <w:t xml:space="preserve"> </w:t>
      </w:r>
      <w:r w:rsidRPr="000C12B5">
        <w:t>ordinateur.</w:t>
      </w:r>
      <w:r w:rsidR="008654CE">
        <w:t xml:space="preserve"> </w:t>
      </w:r>
    </w:p>
    <w:p w14:paraId="631691BE" w14:textId="262B143D" w:rsidR="000C12B5" w:rsidRPr="000C12B5" w:rsidRDefault="000C12B5" w:rsidP="000C12B5">
      <w:pPr>
        <w:pStyle w:val="ContenuNEWS"/>
      </w:pPr>
      <w:r w:rsidRPr="000C12B5">
        <w:t>La</w:t>
      </w:r>
      <w:r w:rsidR="008654CE">
        <w:t xml:space="preserve"> </w:t>
      </w:r>
      <w:r w:rsidRPr="000C12B5">
        <w:t>première</w:t>
      </w:r>
      <w:r w:rsidR="008654CE">
        <w:t xml:space="preserve"> </w:t>
      </w:r>
      <w:r w:rsidRPr="000C12B5">
        <w:t>fois</w:t>
      </w:r>
      <w:r w:rsidR="008654CE">
        <w:t xml:space="preserve"> </w:t>
      </w:r>
      <w:r w:rsidRPr="000C12B5">
        <w:t>que</w:t>
      </w:r>
      <w:r w:rsidR="008654CE">
        <w:t xml:space="preserve"> </w:t>
      </w:r>
      <w:r w:rsidRPr="000C12B5">
        <w:t>j’ai</w:t>
      </w:r>
      <w:r w:rsidR="008654CE">
        <w:t xml:space="preserve"> </w:t>
      </w:r>
      <w:r w:rsidRPr="000C12B5">
        <w:t>réussi</w:t>
      </w:r>
      <w:r w:rsidR="008654CE">
        <w:t xml:space="preserve"> </w:t>
      </w:r>
      <w:r w:rsidRPr="000C12B5">
        <w:t>à</w:t>
      </w:r>
      <w:r w:rsidR="008654CE">
        <w:t xml:space="preserve"> </w:t>
      </w:r>
      <w:r w:rsidRPr="000C12B5">
        <w:t>formater</w:t>
      </w:r>
      <w:r w:rsidR="008654CE">
        <w:t xml:space="preserve"> </w:t>
      </w:r>
      <w:r w:rsidRPr="000C12B5">
        <w:t>un</w:t>
      </w:r>
      <w:r w:rsidR="008654CE">
        <w:t xml:space="preserve"> </w:t>
      </w:r>
      <w:r w:rsidRPr="000C12B5">
        <w:t>tableau</w:t>
      </w:r>
      <w:r w:rsidR="008654CE">
        <w:t xml:space="preserve"> </w:t>
      </w:r>
      <w:r w:rsidRPr="000C12B5">
        <w:t>sur</w:t>
      </w:r>
      <w:r w:rsidR="008654CE">
        <w:t xml:space="preserve"> </w:t>
      </w:r>
      <w:r w:rsidRPr="000C12B5">
        <w:t>Excel</w:t>
      </w:r>
      <w:r w:rsidR="008654CE">
        <w:t xml:space="preserve"> </w:t>
      </w:r>
      <w:r w:rsidRPr="000C12B5">
        <w:t>sans</w:t>
      </w:r>
      <w:r w:rsidR="008654CE">
        <w:t xml:space="preserve"> </w:t>
      </w:r>
      <w:r w:rsidRPr="000C12B5">
        <w:t>aide,</w:t>
      </w:r>
      <w:r w:rsidR="008654CE">
        <w:t xml:space="preserve"> </w:t>
      </w:r>
      <w:r w:rsidRPr="000C12B5">
        <w:t>j’ai</w:t>
      </w:r>
      <w:r w:rsidR="008654CE">
        <w:t xml:space="preserve"> </w:t>
      </w:r>
      <w:r w:rsidRPr="000C12B5">
        <w:t>ressenti</w:t>
      </w:r>
      <w:r w:rsidR="008654CE">
        <w:t xml:space="preserve"> </w:t>
      </w:r>
      <w:r w:rsidRPr="000C12B5">
        <w:t>une</w:t>
      </w:r>
      <w:r w:rsidR="008654CE">
        <w:t xml:space="preserve"> </w:t>
      </w:r>
      <w:r w:rsidRPr="000C12B5">
        <w:t>grosse</w:t>
      </w:r>
      <w:r w:rsidR="008654CE">
        <w:t xml:space="preserve"> </w:t>
      </w:r>
      <w:r w:rsidRPr="000C12B5">
        <w:t>fierté</w:t>
      </w:r>
      <w:r w:rsidR="008654CE">
        <w:t xml:space="preserve"> </w:t>
      </w:r>
      <w:r w:rsidRPr="000C12B5">
        <w:t>comme</w:t>
      </w:r>
      <w:r w:rsidR="008654CE">
        <w:t xml:space="preserve"> </w:t>
      </w:r>
      <w:r w:rsidRPr="000C12B5">
        <w:t>si</w:t>
      </w:r>
      <w:r w:rsidR="008654CE">
        <w:t xml:space="preserve"> </w:t>
      </w:r>
      <w:r w:rsidRPr="000C12B5">
        <w:t>j’avais</w:t>
      </w:r>
      <w:r w:rsidR="008654CE">
        <w:t xml:space="preserve"> </w:t>
      </w:r>
      <w:r w:rsidRPr="000C12B5">
        <w:t>enfin</w:t>
      </w:r>
      <w:r w:rsidR="008654CE">
        <w:t xml:space="preserve"> </w:t>
      </w:r>
      <w:r w:rsidRPr="000C12B5">
        <w:t>décroché</w:t>
      </w:r>
      <w:r w:rsidR="008654CE">
        <w:t xml:space="preserve"> </w:t>
      </w:r>
      <w:r w:rsidRPr="000C12B5">
        <w:t>un</w:t>
      </w:r>
      <w:r w:rsidR="008654CE">
        <w:t xml:space="preserve"> </w:t>
      </w:r>
      <w:r w:rsidRPr="000C12B5">
        <w:t>premier</w:t>
      </w:r>
      <w:r w:rsidR="008654CE">
        <w:t xml:space="preserve"> </w:t>
      </w:r>
      <w:r w:rsidRPr="000C12B5">
        <w:t>rôle.</w:t>
      </w:r>
      <w:r w:rsidR="008654CE">
        <w:t xml:space="preserve"> </w:t>
      </w:r>
    </w:p>
    <w:p w14:paraId="73E21AAF" w14:textId="0E248763" w:rsidR="000C12B5" w:rsidRPr="000C12B5" w:rsidRDefault="000C12B5" w:rsidP="000C12B5">
      <w:pPr>
        <w:pStyle w:val="ContenuNEWS"/>
      </w:pPr>
      <w:r w:rsidRPr="000C12B5">
        <w:t>Aujourd’hui</w:t>
      </w:r>
      <w:r w:rsidR="008654CE">
        <w:t xml:space="preserve"> </w:t>
      </w:r>
      <w:r w:rsidRPr="000C12B5">
        <w:t>j’échange</w:t>
      </w:r>
      <w:r w:rsidR="008654CE">
        <w:t xml:space="preserve"> </w:t>
      </w:r>
      <w:r w:rsidRPr="000C12B5">
        <w:t>des</w:t>
      </w:r>
      <w:r w:rsidR="008654CE">
        <w:t xml:space="preserve"> </w:t>
      </w:r>
      <w:proofErr w:type="gramStart"/>
      <w:r w:rsidRPr="000C12B5">
        <w:t>emails</w:t>
      </w:r>
      <w:proofErr w:type="gramEnd"/>
      <w:r w:rsidRPr="000C12B5">
        <w:t>,</w:t>
      </w:r>
      <w:r w:rsidR="008654CE">
        <w:t xml:space="preserve"> </w:t>
      </w:r>
      <w:r w:rsidRPr="000C12B5">
        <w:t>je</w:t>
      </w:r>
      <w:r w:rsidR="008654CE">
        <w:t xml:space="preserve"> </w:t>
      </w:r>
      <w:r w:rsidRPr="000C12B5">
        <w:t>surfe</w:t>
      </w:r>
      <w:r w:rsidR="008654CE">
        <w:t xml:space="preserve"> </w:t>
      </w:r>
      <w:r w:rsidRPr="000C12B5">
        <w:t>sur</w:t>
      </w:r>
      <w:r w:rsidR="008654CE">
        <w:t xml:space="preserve"> </w:t>
      </w:r>
      <w:r w:rsidRPr="000C12B5">
        <w:t>Internet,</w:t>
      </w:r>
      <w:r w:rsidR="008654CE">
        <w:t xml:space="preserve"> </w:t>
      </w:r>
      <w:r w:rsidRPr="000C12B5">
        <w:t>et</w:t>
      </w:r>
      <w:r w:rsidR="008654CE">
        <w:t xml:space="preserve"> </w:t>
      </w:r>
      <w:r w:rsidRPr="000C12B5">
        <w:t>surtout,</w:t>
      </w:r>
      <w:r w:rsidR="008654CE">
        <w:t xml:space="preserve"> </w:t>
      </w:r>
      <w:r w:rsidRPr="000C12B5">
        <w:t>j’arrive</w:t>
      </w:r>
      <w:r w:rsidR="008654CE">
        <w:t xml:space="preserve"> </w:t>
      </w:r>
      <w:r w:rsidRPr="000C12B5">
        <w:t>à</w:t>
      </w:r>
      <w:r w:rsidR="008654CE">
        <w:t xml:space="preserve"> </w:t>
      </w:r>
      <w:r w:rsidRPr="000C12B5">
        <w:t>bien</w:t>
      </w:r>
      <w:r w:rsidR="008654CE">
        <w:t xml:space="preserve"> </w:t>
      </w:r>
      <w:r w:rsidRPr="000C12B5">
        <w:t>maîtriser</w:t>
      </w:r>
      <w:r w:rsidR="008654CE">
        <w:t xml:space="preserve"> </w:t>
      </w:r>
      <w:r w:rsidRPr="000C12B5">
        <w:t>le</w:t>
      </w:r>
      <w:r w:rsidR="008654CE">
        <w:t xml:space="preserve"> </w:t>
      </w:r>
      <w:r w:rsidRPr="000C12B5">
        <w:t>logiciel</w:t>
      </w:r>
      <w:r w:rsidR="008654CE">
        <w:t xml:space="preserve"> </w:t>
      </w:r>
      <w:r w:rsidRPr="000C12B5">
        <w:t>Word.</w:t>
      </w:r>
      <w:r w:rsidR="008654CE">
        <w:t xml:space="preserve"> </w:t>
      </w:r>
    </w:p>
    <w:p w14:paraId="4426B01F" w14:textId="4D89E3ED" w:rsidR="000C12B5" w:rsidRPr="000C12B5" w:rsidRDefault="000C12B5" w:rsidP="000C12B5">
      <w:pPr>
        <w:pStyle w:val="ContenuNEWS"/>
      </w:pPr>
      <w:r w:rsidRPr="000C12B5">
        <w:t>Bien</w:t>
      </w:r>
      <w:r w:rsidR="008654CE">
        <w:t xml:space="preserve"> </w:t>
      </w:r>
      <w:r w:rsidRPr="000C12B5">
        <w:t>sûr,</w:t>
      </w:r>
      <w:r w:rsidR="008654CE">
        <w:t xml:space="preserve"> </w:t>
      </w:r>
      <w:r w:rsidRPr="000C12B5">
        <w:t>je</w:t>
      </w:r>
      <w:r w:rsidR="008654CE">
        <w:t xml:space="preserve"> </w:t>
      </w:r>
      <w:r w:rsidRPr="000C12B5">
        <w:t>suis</w:t>
      </w:r>
      <w:r w:rsidR="008654CE">
        <w:t xml:space="preserve"> </w:t>
      </w:r>
      <w:r w:rsidRPr="000C12B5">
        <w:t>toujours</w:t>
      </w:r>
      <w:r w:rsidR="008654CE">
        <w:t xml:space="preserve"> </w:t>
      </w:r>
      <w:r w:rsidRPr="000C12B5">
        <w:t>bénéficiaire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cette</w:t>
      </w:r>
      <w:r w:rsidR="008654CE">
        <w:t xml:space="preserve"> </w:t>
      </w:r>
      <w:r w:rsidRPr="000C12B5">
        <w:t>association</w:t>
      </w:r>
      <w:r w:rsidR="008654CE">
        <w:t xml:space="preserve"> </w:t>
      </w:r>
      <w:r w:rsidRPr="000C12B5">
        <w:t>et</w:t>
      </w:r>
      <w:r w:rsidR="008654CE">
        <w:t xml:space="preserve"> </w:t>
      </w:r>
      <w:r w:rsidRPr="000C12B5">
        <w:t>c’est</w:t>
      </w:r>
      <w:r w:rsidR="008654CE">
        <w:t xml:space="preserve"> </w:t>
      </w:r>
      <w:r w:rsidRPr="000C12B5">
        <w:t>toujours</w:t>
      </w:r>
      <w:r w:rsidR="008654CE">
        <w:t xml:space="preserve"> </w:t>
      </w:r>
      <w:r w:rsidRPr="000C12B5">
        <w:t>un</w:t>
      </w:r>
      <w:r w:rsidR="008654CE">
        <w:t xml:space="preserve"> </w:t>
      </w:r>
      <w:r w:rsidRPr="000C12B5">
        <w:t>plaisir</w:t>
      </w:r>
      <w:r w:rsidR="008654CE">
        <w:t xml:space="preserve"> </w:t>
      </w:r>
      <w:r w:rsidRPr="000C12B5">
        <w:t>d’avoir</w:t>
      </w:r>
      <w:r w:rsidR="008654CE">
        <w:t xml:space="preserve"> </w:t>
      </w:r>
      <w:r w:rsidRPr="000C12B5">
        <w:t>cours</w:t>
      </w:r>
      <w:r w:rsidR="008654CE">
        <w:t xml:space="preserve"> </w:t>
      </w:r>
      <w:r w:rsidRPr="000C12B5">
        <w:t>chaque</w:t>
      </w:r>
      <w:r w:rsidR="008654CE">
        <w:t xml:space="preserve"> </w:t>
      </w:r>
      <w:r w:rsidRPr="000C12B5">
        <w:t>semaine.</w:t>
      </w:r>
      <w:r w:rsidR="008654CE">
        <w:t xml:space="preserve"> </w:t>
      </w:r>
      <w:r w:rsidRPr="000C12B5">
        <w:t>L’asbl</w:t>
      </w:r>
      <w:r w:rsidR="008654CE">
        <w:t xml:space="preserve"> </w:t>
      </w:r>
      <w:r w:rsidRPr="000C12B5">
        <w:t>m’aide</w:t>
      </w:r>
      <w:r w:rsidR="008654CE">
        <w:t xml:space="preserve"> </w:t>
      </w:r>
      <w:r w:rsidRPr="000C12B5">
        <w:t>encore</w:t>
      </w:r>
      <w:r w:rsidR="008654CE">
        <w:t xml:space="preserve"> </w:t>
      </w:r>
      <w:r w:rsidRPr="000C12B5">
        <w:t>aujourd’hui</w:t>
      </w:r>
      <w:r w:rsidR="008654CE">
        <w:t xml:space="preserve"> </w:t>
      </w:r>
      <w:r w:rsidRPr="000C12B5">
        <w:t>à</w:t>
      </w:r>
      <w:r w:rsidR="008654CE">
        <w:t xml:space="preserve"> </w:t>
      </w:r>
      <w:r w:rsidRPr="000C12B5">
        <w:t>davantage</w:t>
      </w:r>
      <w:r w:rsidR="008654CE">
        <w:t xml:space="preserve"> </w:t>
      </w:r>
      <w:r w:rsidRPr="000C12B5">
        <w:t>maîtriser</w:t>
      </w:r>
      <w:r w:rsidR="008654CE">
        <w:t xml:space="preserve"> </w:t>
      </w:r>
      <w:r w:rsidRPr="000C12B5">
        <w:t>Excel.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plus,</w:t>
      </w:r>
      <w:r w:rsidR="008654CE">
        <w:t xml:space="preserve"> </w:t>
      </w:r>
      <w:r w:rsidRPr="000C12B5">
        <w:t>le</w:t>
      </w:r>
      <w:r w:rsidR="008654CE">
        <w:t xml:space="preserve"> </w:t>
      </w:r>
      <w:r w:rsidRPr="000C12B5">
        <w:t>HVFE</w:t>
      </w:r>
      <w:r w:rsidR="008654CE">
        <w:t xml:space="preserve"> </w:t>
      </w:r>
      <w:r w:rsidRPr="000C12B5">
        <w:t>va</w:t>
      </w:r>
      <w:r w:rsidR="008654CE">
        <w:t xml:space="preserve"> </w:t>
      </w:r>
      <w:r w:rsidRPr="000C12B5">
        <w:t>m’aider</w:t>
      </w:r>
      <w:r w:rsidR="008654CE">
        <w:t xml:space="preserve"> </w:t>
      </w:r>
      <w:r w:rsidR="00A94BF9">
        <w:t>d</w:t>
      </w:r>
      <w:r w:rsidRPr="000C12B5">
        <w:t>ans</w:t>
      </w:r>
      <w:r w:rsidR="008654CE">
        <w:t xml:space="preserve"> </w:t>
      </w:r>
      <w:r w:rsidRPr="000C12B5">
        <w:t>la</w:t>
      </w:r>
      <w:r w:rsidR="008654CE">
        <w:t xml:space="preserve"> </w:t>
      </w:r>
      <w:r w:rsidRPr="000C12B5">
        <w:t>réalisation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mon</w:t>
      </w:r>
      <w:r w:rsidR="008654CE">
        <w:t xml:space="preserve"> </w:t>
      </w:r>
      <w:r w:rsidRPr="000C12B5">
        <w:t>travail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fin</w:t>
      </w:r>
      <w:r w:rsidR="008654CE">
        <w:t xml:space="preserve"> </w:t>
      </w:r>
      <w:r w:rsidRPr="000C12B5">
        <w:t>d’études,</w:t>
      </w:r>
      <w:r w:rsidR="008654CE">
        <w:t xml:space="preserve"> </w:t>
      </w:r>
      <w:r w:rsidRPr="000C12B5">
        <w:t>surtout</w:t>
      </w:r>
      <w:r w:rsidR="008654CE">
        <w:t xml:space="preserve"> </w:t>
      </w:r>
      <w:r w:rsidRPr="000C12B5">
        <w:t>d’un</w:t>
      </w:r>
      <w:r w:rsidR="008654CE">
        <w:t xml:space="preserve"> </w:t>
      </w:r>
      <w:r w:rsidRPr="000C12B5">
        <w:t>point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vue</w:t>
      </w:r>
      <w:r w:rsidR="008654CE">
        <w:t xml:space="preserve"> </w:t>
      </w:r>
      <w:r w:rsidRPr="000C12B5">
        <w:t>rédactionnel,</w:t>
      </w:r>
      <w:r w:rsidR="008654CE">
        <w:t xml:space="preserve"> </w:t>
      </w:r>
      <w:r w:rsidRPr="000C12B5">
        <w:t>informatique</w:t>
      </w:r>
      <w:r w:rsidR="008654CE">
        <w:t xml:space="preserve"> </w:t>
      </w:r>
      <w:r w:rsidRPr="000C12B5">
        <w:t>et</w:t>
      </w:r>
      <w:r w:rsidR="008654CE">
        <w:t xml:space="preserve"> </w:t>
      </w:r>
      <w:r w:rsidRPr="000C12B5">
        <w:t>mise</w:t>
      </w:r>
      <w:r w:rsidR="008654CE">
        <w:t xml:space="preserve"> </w:t>
      </w:r>
      <w:r w:rsidRPr="000C12B5">
        <w:t>en</w:t>
      </w:r>
      <w:r w:rsidR="008654CE">
        <w:t xml:space="preserve"> </w:t>
      </w:r>
      <w:r w:rsidRPr="000C12B5">
        <w:t>page.</w:t>
      </w:r>
      <w:r w:rsidR="008654CE">
        <w:t xml:space="preserve"> </w:t>
      </w:r>
    </w:p>
    <w:p w14:paraId="1B3F7B8B" w14:textId="3555DDF1" w:rsidR="000C12B5" w:rsidRPr="000C12B5" w:rsidRDefault="000C12B5" w:rsidP="000C12B5">
      <w:pPr>
        <w:pStyle w:val="ContenuNEWS"/>
        <w:rPr>
          <w:b/>
        </w:rPr>
      </w:pPr>
      <w:r w:rsidRPr="000C12B5">
        <w:rPr>
          <w:b/>
        </w:rPr>
        <w:t>J’ai</w:t>
      </w:r>
      <w:r w:rsidR="008654CE">
        <w:rPr>
          <w:b/>
        </w:rPr>
        <w:t xml:space="preserve"> </w:t>
      </w:r>
      <w:r w:rsidRPr="000C12B5">
        <w:rPr>
          <w:b/>
        </w:rPr>
        <w:t>eu</w:t>
      </w:r>
      <w:r w:rsidR="008654CE">
        <w:rPr>
          <w:b/>
        </w:rPr>
        <w:t xml:space="preserve"> </w:t>
      </w:r>
      <w:r w:rsidRPr="000C12B5">
        <w:rPr>
          <w:b/>
        </w:rPr>
        <w:t>la</w:t>
      </w:r>
      <w:r w:rsidR="008654CE">
        <w:rPr>
          <w:b/>
        </w:rPr>
        <w:t xml:space="preserve"> </w:t>
      </w:r>
      <w:r w:rsidRPr="000C12B5">
        <w:rPr>
          <w:b/>
        </w:rPr>
        <w:t>chance</w:t>
      </w:r>
      <w:r w:rsidR="008654CE">
        <w:rPr>
          <w:b/>
        </w:rPr>
        <w:t xml:space="preserve"> </w:t>
      </w:r>
      <w:r w:rsidRPr="000C12B5">
        <w:rPr>
          <w:b/>
        </w:rPr>
        <w:t>de</w:t>
      </w:r>
      <w:r w:rsidR="008654CE">
        <w:rPr>
          <w:b/>
        </w:rPr>
        <w:t xml:space="preserve"> </w:t>
      </w:r>
      <w:r w:rsidRPr="000C12B5">
        <w:rPr>
          <w:b/>
        </w:rPr>
        <w:t>participer</w:t>
      </w:r>
      <w:r w:rsidR="008654CE">
        <w:rPr>
          <w:b/>
        </w:rPr>
        <w:t xml:space="preserve"> </w:t>
      </w:r>
      <w:r w:rsidRPr="000C12B5">
        <w:rPr>
          <w:b/>
        </w:rPr>
        <w:t>aussi</w:t>
      </w:r>
      <w:r w:rsidR="008654CE">
        <w:rPr>
          <w:b/>
        </w:rPr>
        <w:t xml:space="preserve"> </w:t>
      </w:r>
      <w:r w:rsidRPr="000C12B5">
        <w:rPr>
          <w:b/>
        </w:rPr>
        <w:t>à</w:t>
      </w:r>
      <w:r w:rsidR="008654CE">
        <w:rPr>
          <w:b/>
        </w:rPr>
        <w:t xml:space="preserve"> </w:t>
      </w:r>
      <w:r w:rsidRPr="000C12B5">
        <w:rPr>
          <w:b/>
        </w:rPr>
        <w:t>deux</w:t>
      </w:r>
      <w:r w:rsidR="008654CE">
        <w:rPr>
          <w:b/>
        </w:rPr>
        <w:t xml:space="preserve"> </w:t>
      </w:r>
      <w:r w:rsidRPr="000C12B5">
        <w:rPr>
          <w:b/>
        </w:rPr>
        <w:t>activités</w:t>
      </w:r>
      <w:r w:rsidR="008654CE">
        <w:rPr>
          <w:b/>
        </w:rPr>
        <w:t xml:space="preserve"> </w:t>
      </w:r>
      <w:r w:rsidRPr="000C12B5">
        <w:rPr>
          <w:b/>
        </w:rPr>
        <w:t>du</w:t>
      </w:r>
      <w:r w:rsidR="008654CE">
        <w:rPr>
          <w:b/>
        </w:rPr>
        <w:t xml:space="preserve"> </w:t>
      </w:r>
      <w:r w:rsidRPr="000C12B5">
        <w:rPr>
          <w:b/>
        </w:rPr>
        <w:t>club</w:t>
      </w:r>
      <w:r w:rsidR="008654CE">
        <w:rPr>
          <w:b/>
        </w:rPr>
        <w:t xml:space="preserve"> </w:t>
      </w:r>
      <w:r w:rsidRPr="000C12B5">
        <w:rPr>
          <w:b/>
        </w:rPr>
        <w:t>HVFE,</w:t>
      </w:r>
      <w:r w:rsidR="008654CE">
        <w:rPr>
          <w:b/>
        </w:rPr>
        <w:t xml:space="preserve"> </w:t>
      </w:r>
      <w:r w:rsidRPr="000C12B5">
        <w:rPr>
          <w:b/>
        </w:rPr>
        <w:t>mais</w:t>
      </w:r>
      <w:r w:rsidR="008654CE">
        <w:rPr>
          <w:b/>
        </w:rPr>
        <w:t xml:space="preserve"> </w:t>
      </w:r>
      <w:r w:rsidRPr="000C12B5">
        <w:rPr>
          <w:b/>
        </w:rPr>
        <w:t>qu’est-ce</w:t>
      </w:r>
      <w:r w:rsidR="008654CE">
        <w:rPr>
          <w:b/>
        </w:rPr>
        <w:t xml:space="preserve"> </w:t>
      </w:r>
      <w:r w:rsidRPr="000C12B5">
        <w:rPr>
          <w:b/>
        </w:rPr>
        <w:t>que</w:t>
      </w:r>
      <w:r w:rsidR="008654CE">
        <w:rPr>
          <w:b/>
        </w:rPr>
        <w:t xml:space="preserve"> </w:t>
      </w:r>
      <w:r w:rsidRPr="000C12B5">
        <w:rPr>
          <w:b/>
        </w:rPr>
        <w:t>le</w:t>
      </w:r>
      <w:r w:rsidR="008654CE">
        <w:rPr>
          <w:b/>
        </w:rPr>
        <w:t xml:space="preserve"> </w:t>
      </w:r>
      <w:r w:rsidRPr="000C12B5">
        <w:rPr>
          <w:b/>
        </w:rPr>
        <w:t>club</w:t>
      </w:r>
      <w:r w:rsidR="008654CE">
        <w:rPr>
          <w:b/>
        </w:rPr>
        <w:t xml:space="preserve"> </w:t>
      </w:r>
      <w:r w:rsidRPr="000C12B5">
        <w:rPr>
          <w:b/>
        </w:rPr>
        <w:t>HVFE</w:t>
      </w:r>
      <w:r w:rsidR="008654CE">
        <w:rPr>
          <w:b/>
        </w:rPr>
        <w:t xml:space="preserve"> </w:t>
      </w:r>
      <w:r w:rsidRPr="000C12B5">
        <w:rPr>
          <w:b/>
        </w:rPr>
        <w:t>?</w:t>
      </w:r>
    </w:p>
    <w:p w14:paraId="6D7334A6" w14:textId="2623C094" w:rsidR="000C12B5" w:rsidRPr="000C12B5" w:rsidRDefault="000C12B5" w:rsidP="000C12B5">
      <w:pPr>
        <w:pStyle w:val="ContenuNEWS"/>
      </w:pPr>
      <w:r w:rsidRPr="000C12B5">
        <w:t>Le</w:t>
      </w:r>
      <w:r w:rsidR="008654CE">
        <w:t xml:space="preserve"> </w:t>
      </w:r>
      <w:r w:rsidRPr="000C12B5">
        <w:t>club</w:t>
      </w:r>
      <w:r w:rsidR="008654CE">
        <w:t xml:space="preserve"> </w:t>
      </w:r>
      <w:r w:rsidRPr="000C12B5">
        <w:t>HVFE,</w:t>
      </w:r>
      <w:r w:rsidR="008654CE">
        <w:t xml:space="preserve"> </w:t>
      </w:r>
      <w:r w:rsidRPr="000C12B5">
        <w:t>c’est</w:t>
      </w:r>
      <w:r w:rsidR="008654CE">
        <w:t xml:space="preserve"> </w:t>
      </w:r>
      <w:r w:rsidRPr="000C12B5">
        <w:t>un</w:t>
      </w:r>
      <w:r w:rsidR="008654CE">
        <w:t xml:space="preserve"> </w:t>
      </w:r>
      <w:r w:rsidRPr="000C12B5">
        <w:t>groupe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bénéficiaires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cette</w:t>
      </w:r>
      <w:r w:rsidR="008654CE">
        <w:t xml:space="preserve"> </w:t>
      </w:r>
      <w:r w:rsidRPr="000C12B5">
        <w:t>asbl</w:t>
      </w:r>
      <w:r w:rsidR="008654CE">
        <w:t xml:space="preserve"> </w:t>
      </w:r>
      <w:r w:rsidRPr="000C12B5">
        <w:t>souhaitant</w:t>
      </w:r>
      <w:r w:rsidR="008654CE">
        <w:t xml:space="preserve"> </w:t>
      </w:r>
      <w:r w:rsidRPr="000C12B5">
        <w:t>se</w:t>
      </w:r>
      <w:r w:rsidR="008654CE">
        <w:t xml:space="preserve"> </w:t>
      </w:r>
      <w:r w:rsidRPr="000C12B5">
        <w:t>rencontrer</w:t>
      </w:r>
      <w:r w:rsidR="008654CE">
        <w:t xml:space="preserve"> </w:t>
      </w:r>
      <w:r w:rsidRPr="000C12B5">
        <w:t>et</w:t>
      </w:r>
      <w:r w:rsidR="008654CE">
        <w:t xml:space="preserve"> </w:t>
      </w:r>
      <w:r w:rsidRPr="000C12B5">
        <w:t>partager</w:t>
      </w:r>
      <w:r w:rsidR="008654CE">
        <w:t xml:space="preserve"> </w:t>
      </w:r>
      <w:r w:rsidRPr="000C12B5">
        <w:t>leurs</w:t>
      </w:r>
      <w:r w:rsidR="008654CE">
        <w:t xml:space="preserve"> </w:t>
      </w:r>
      <w:r w:rsidRPr="000C12B5">
        <w:t>talents,</w:t>
      </w:r>
      <w:r w:rsidR="008654CE">
        <w:t xml:space="preserve"> </w:t>
      </w:r>
      <w:r w:rsidRPr="000C12B5">
        <w:t>leur</w:t>
      </w:r>
      <w:r w:rsidR="008654CE">
        <w:t xml:space="preserve"> </w:t>
      </w:r>
      <w:r w:rsidRPr="000C12B5">
        <w:t>savoir-faire</w:t>
      </w:r>
      <w:r w:rsidR="008654CE">
        <w:t xml:space="preserve"> </w:t>
      </w:r>
      <w:r w:rsidRPr="000C12B5">
        <w:t>ou</w:t>
      </w:r>
      <w:r w:rsidR="008654CE">
        <w:t xml:space="preserve"> </w:t>
      </w:r>
      <w:r w:rsidRPr="000C12B5">
        <w:t>leurs</w:t>
      </w:r>
      <w:r w:rsidR="008654CE">
        <w:t xml:space="preserve"> </w:t>
      </w:r>
      <w:r w:rsidRPr="000C12B5">
        <w:t>passions</w:t>
      </w:r>
      <w:r w:rsidR="008654CE">
        <w:t xml:space="preserve"> </w:t>
      </w:r>
      <w:r w:rsidRPr="000C12B5">
        <w:t>à</w:t>
      </w:r>
      <w:r w:rsidR="008654CE">
        <w:t xml:space="preserve"> </w:t>
      </w:r>
      <w:r w:rsidRPr="000C12B5">
        <w:t>d’autres</w:t>
      </w:r>
      <w:r w:rsidR="008654CE">
        <w:t xml:space="preserve"> </w:t>
      </w:r>
      <w:r w:rsidRPr="000C12B5">
        <w:t>bénéficiaires</w:t>
      </w:r>
      <w:r w:rsidR="008654CE">
        <w:t xml:space="preserve"> </w:t>
      </w:r>
      <w:r w:rsidRPr="000C12B5">
        <w:t>et</w:t>
      </w:r>
      <w:r w:rsidR="008654CE">
        <w:t xml:space="preserve"> </w:t>
      </w:r>
      <w:r w:rsidRPr="000C12B5">
        <w:t>les</w:t>
      </w:r>
      <w:r w:rsidR="008654CE">
        <w:t xml:space="preserve"> </w:t>
      </w:r>
      <w:r w:rsidRPr="000C12B5">
        <w:t>formateurs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cette</w:t>
      </w:r>
      <w:r w:rsidR="008654CE">
        <w:t xml:space="preserve"> </w:t>
      </w:r>
      <w:r w:rsidRPr="000C12B5">
        <w:t>association.</w:t>
      </w:r>
      <w:r w:rsidR="008654CE">
        <w:t xml:space="preserve"> </w:t>
      </w:r>
      <w:r w:rsidRPr="000C12B5">
        <w:t>J’ai</w:t>
      </w:r>
      <w:r w:rsidR="008654CE">
        <w:t xml:space="preserve"> </w:t>
      </w:r>
      <w:r w:rsidRPr="000C12B5">
        <w:t>coanimé</w:t>
      </w:r>
      <w:r w:rsidR="008654CE">
        <w:t xml:space="preserve"> </w:t>
      </w:r>
      <w:r w:rsidRPr="000C12B5">
        <w:t>un</w:t>
      </w:r>
      <w:r w:rsidR="008654CE">
        <w:t xml:space="preserve"> </w:t>
      </w:r>
      <w:r w:rsidRPr="000C12B5">
        <w:t>atelier</w:t>
      </w:r>
      <w:r w:rsidR="008654CE">
        <w:t xml:space="preserve"> </w:t>
      </w:r>
      <w:r w:rsidRPr="000C12B5">
        <w:t>avec</w:t>
      </w:r>
      <w:r w:rsidR="008654CE">
        <w:t xml:space="preserve"> </w:t>
      </w:r>
      <w:r w:rsidRPr="000C12B5">
        <w:t>Michel</w:t>
      </w:r>
      <w:r w:rsidR="008654CE">
        <w:t xml:space="preserve"> </w:t>
      </w:r>
      <w:r w:rsidRPr="000C12B5">
        <w:t>Boniface,</w:t>
      </w:r>
      <w:r w:rsidR="008654CE">
        <w:t xml:space="preserve"> </w:t>
      </w:r>
      <w:r w:rsidRPr="000C12B5">
        <w:t>autre</w:t>
      </w:r>
      <w:r w:rsidR="008654CE">
        <w:t xml:space="preserve"> </w:t>
      </w:r>
      <w:r w:rsidRPr="000C12B5">
        <w:t>bénéficiaire</w:t>
      </w:r>
      <w:r w:rsidR="00A94BF9">
        <w:t>,</w:t>
      </w:r>
      <w:r w:rsidR="008654CE">
        <w:t xml:space="preserve"> </w:t>
      </w:r>
      <w:r w:rsidRPr="000C12B5">
        <w:t>et</w:t>
      </w:r>
      <w:r w:rsidR="008654CE">
        <w:t xml:space="preserve"> </w:t>
      </w:r>
      <w:r w:rsidRPr="000C12B5">
        <w:t>en</w:t>
      </w:r>
      <w:r w:rsidR="008654CE">
        <w:t xml:space="preserve"> </w:t>
      </w:r>
      <w:r w:rsidRPr="000C12B5">
        <w:t>octobre</w:t>
      </w:r>
      <w:r w:rsidR="008654CE">
        <w:t xml:space="preserve"> </w:t>
      </w:r>
      <w:r w:rsidRPr="000C12B5">
        <w:t>2024,</w:t>
      </w:r>
      <w:r w:rsidR="008654CE">
        <w:t xml:space="preserve"> </w:t>
      </w:r>
      <w:r w:rsidRPr="000C12B5">
        <w:t>j’ai</w:t>
      </w:r>
      <w:r w:rsidR="008654CE">
        <w:t xml:space="preserve"> </w:t>
      </w:r>
      <w:r w:rsidRPr="000C12B5">
        <w:t>participé</w:t>
      </w:r>
      <w:r w:rsidR="008654CE">
        <w:t xml:space="preserve"> </w:t>
      </w:r>
      <w:r w:rsidRPr="000C12B5">
        <w:t>à</w:t>
      </w:r>
      <w:r w:rsidR="008654CE">
        <w:t xml:space="preserve"> </w:t>
      </w:r>
      <w:r w:rsidRPr="000C12B5">
        <w:t>un</w:t>
      </w:r>
      <w:r w:rsidR="008654CE">
        <w:t xml:space="preserve"> </w:t>
      </w:r>
      <w:r w:rsidRPr="000C12B5">
        <w:t>atelier</w:t>
      </w:r>
      <w:r w:rsidR="008654CE">
        <w:t xml:space="preserve"> </w:t>
      </w:r>
      <w:r w:rsidRPr="000C12B5">
        <w:t>«Incroyables</w:t>
      </w:r>
      <w:r w:rsidR="008654CE">
        <w:t xml:space="preserve"> </w:t>
      </w:r>
      <w:r w:rsidRPr="000C12B5">
        <w:t>Talents»</w:t>
      </w:r>
      <w:r w:rsidR="008654CE">
        <w:t xml:space="preserve"> </w:t>
      </w:r>
      <w:r w:rsidRPr="000C12B5">
        <w:t>où</w:t>
      </w:r>
      <w:r w:rsidR="008654CE">
        <w:t xml:space="preserve"> </w:t>
      </w:r>
      <w:r w:rsidRPr="000C12B5">
        <w:t>j’ai</w:t>
      </w:r>
      <w:r w:rsidR="008654CE">
        <w:t xml:space="preserve"> </w:t>
      </w:r>
      <w:r w:rsidRPr="000C12B5">
        <w:t>présenté</w:t>
      </w:r>
      <w:r w:rsidR="008654CE">
        <w:t xml:space="preserve"> </w:t>
      </w:r>
      <w:r w:rsidRPr="000C12B5">
        <w:t>un</w:t>
      </w:r>
      <w:r w:rsidR="008654CE">
        <w:t xml:space="preserve"> </w:t>
      </w:r>
      <w:r w:rsidRPr="000C12B5">
        <w:t>sketch</w:t>
      </w:r>
      <w:r w:rsidR="008654CE">
        <w:t xml:space="preserve"> </w:t>
      </w:r>
      <w:r w:rsidRPr="000C12B5">
        <w:t>humoristique.</w:t>
      </w:r>
      <w:r w:rsidR="008654CE">
        <w:t xml:space="preserve"> </w:t>
      </w:r>
    </w:p>
    <w:p w14:paraId="77B7A423" w14:textId="3C981FBB" w:rsidR="000C12B5" w:rsidRPr="000C12B5" w:rsidRDefault="000C12B5" w:rsidP="000C12B5">
      <w:pPr>
        <w:pStyle w:val="ContenuNEWS"/>
      </w:pPr>
      <w:r w:rsidRPr="000C12B5">
        <w:t>Le</w:t>
      </w:r>
      <w:r w:rsidR="008654CE">
        <w:t xml:space="preserve"> </w:t>
      </w:r>
      <w:r w:rsidRPr="000C12B5">
        <w:t>HVFE</w:t>
      </w:r>
      <w:r w:rsidR="008654CE">
        <w:t xml:space="preserve"> </w:t>
      </w:r>
      <w:r w:rsidRPr="000C12B5">
        <w:t>est</w:t>
      </w:r>
      <w:r w:rsidR="008654CE">
        <w:t xml:space="preserve"> </w:t>
      </w:r>
      <w:r w:rsidRPr="000C12B5">
        <w:t>donc</w:t>
      </w:r>
      <w:r w:rsidR="008654CE">
        <w:t xml:space="preserve"> </w:t>
      </w:r>
      <w:r w:rsidRPr="000C12B5">
        <w:t>plus</w:t>
      </w:r>
      <w:r w:rsidR="008654CE">
        <w:t xml:space="preserve"> </w:t>
      </w:r>
      <w:r w:rsidRPr="000C12B5">
        <w:t>qu’une</w:t>
      </w:r>
      <w:r w:rsidR="008654CE">
        <w:t xml:space="preserve"> </w:t>
      </w:r>
      <w:r w:rsidRPr="000C12B5">
        <w:t>école</w:t>
      </w:r>
      <w:r w:rsidR="008654CE">
        <w:t xml:space="preserve"> </w:t>
      </w:r>
      <w:r w:rsidRPr="000C12B5">
        <w:t>d’informatique,</w:t>
      </w:r>
      <w:r w:rsidR="008654CE">
        <w:t xml:space="preserve"> </w:t>
      </w:r>
      <w:r w:rsidRPr="000C12B5">
        <w:t>c’est</w:t>
      </w:r>
      <w:r w:rsidR="008654CE">
        <w:t xml:space="preserve"> </w:t>
      </w:r>
      <w:r w:rsidRPr="000C12B5">
        <w:t>un</w:t>
      </w:r>
      <w:r w:rsidR="008654CE">
        <w:t xml:space="preserve"> </w:t>
      </w:r>
      <w:r w:rsidRPr="000C12B5">
        <w:t>lieu</w:t>
      </w:r>
      <w:r w:rsidR="008654CE">
        <w:t xml:space="preserve"> </w:t>
      </w:r>
      <w:r w:rsidRPr="000C12B5">
        <w:t>d’échanges,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partage</w:t>
      </w:r>
      <w:r w:rsidR="008654CE">
        <w:t xml:space="preserve"> </w:t>
      </w:r>
      <w:r w:rsidRPr="000C12B5">
        <w:t>et</w:t>
      </w:r>
      <w:r w:rsidR="008654CE">
        <w:t xml:space="preserve"> </w:t>
      </w:r>
      <w:r w:rsidRPr="000C12B5">
        <w:t>d’apprentissage</w:t>
      </w:r>
      <w:r w:rsidR="008654CE">
        <w:t xml:space="preserve"> </w:t>
      </w:r>
      <w:r w:rsidRPr="000C12B5">
        <w:t>où</w:t>
      </w:r>
      <w:r w:rsidR="008654CE">
        <w:t xml:space="preserve"> </w:t>
      </w:r>
      <w:r w:rsidRPr="000C12B5">
        <w:t>tout</w:t>
      </w:r>
      <w:r w:rsidR="008654CE">
        <w:t xml:space="preserve"> </w:t>
      </w:r>
      <w:r w:rsidRPr="000C12B5">
        <w:t>le</w:t>
      </w:r>
      <w:r w:rsidR="008654CE">
        <w:t xml:space="preserve"> </w:t>
      </w:r>
      <w:r w:rsidRPr="000C12B5">
        <w:t>monde</w:t>
      </w:r>
      <w:r w:rsidR="008654CE">
        <w:t xml:space="preserve"> </w:t>
      </w:r>
      <w:r w:rsidRPr="000C12B5">
        <w:t>se</w:t>
      </w:r>
      <w:r w:rsidR="008654CE">
        <w:t xml:space="preserve"> </w:t>
      </w:r>
      <w:r w:rsidRPr="000C12B5">
        <w:t>sent</w:t>
      </w:r>
      <w:r w:rsidR="008654CE">
        <w:t xml:space="preserve"> </w:t>
      </w:r>
      <w:r w:rsidRPr="000C12B5">
        <w:t>respecté</w:t>
      </w:r>
      <w:r w:rsidR="008654CE">
        <w:t xml:space="preserve"> </w:t>
      </w:r>
      <w:r w:rsidRPr="000C12B5">
        <w:t>avec</w:t>
      </w:r>
      <w:r w:rsidR="008654CE">
        <w:t xml:space="preserve"> </w:t>
      </w:r>
      <w:r w:rsidRPr="000C12B5">
        <w:t>ses</w:t>
      </w:r>
      <w:r w:rsidR="008654CE">
        <w:t xml:space="preserve"> </w:t>
      </w:r>
      <w:r w:rsidRPr="000C12B5">
        <w:t>forces</w:t>
      </w:r>
      <w:r w:rsidR="008654CE">
        <w:t xml:space="preserve"> </w:t>
      </w:r>
      <w:r w:rsidRPr="000C12B5">
        <w:t>et</w:t>
      </w:r>
      <w:r w:rsidR="008654CE">
        <w:t xml:space="preserve"> </w:t>
      </w:r>
      <w:r w:rsidRPr="000C12B5">
        <w:t>ses</w:t>
      </w:r>
      <w:r w:rsidR="008654CE">
        <w:t xml:space="preserve"> </w:t>
      </w:r>
      <w:r w:rsidRPr="000C12B5">
        <w:t>faiblesses.</w:t>
      </w:r>
      <w:r w:rsidR="008654CE">
        <w:t xml:space="preserve"> </w:t>
      </w:r>
      <w:r w:rsidRPr="000C12B5">
        <w:t>C’est</w:t>
      </w:r>
      <w:r w:rsidR="008654CE">
        <w:t xml:space="preserve"> </w:t>
      </w:r>
      <w:r w:rsidRPr="000C12B5">
        <w:t>une</w:t>
      </w:r>
      <w:r w:rsidR="008654CE">
        <w:t xml:space="preserve"> </w:t>
      </w:r>
      <w:r w:rsidRPr="000C12B5">
        <w:t>asbl</w:t>
      </w:r>
      <w:r w:rsidR="008654CE">
        <w:t xml:space="preserve"> </w:t>
      </w:r>
      <w:r w:rsidRPr="000C12B5">
        <w:t>qui</w:t>
      </w:r>
      <w:r w:rsidR="008654CE">
        <w:t xml:space="preserve"> </w:t>
      </w:r>
      <w:r w:rsidRPr="000C12B5">
        <w:t>m’a</w:t>
      </w:r>
      <w:r w:rsidR="008654CE">
        <w:t xml:space="preserve"> </w:t>
      </w:r>
      <w:r w:rsidRPr="000C12B5">
        <w:t>permis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devenir</w:t>
      </w:r>
      <w:r w:rsidR="008654CE">
        <w:t xml:space="preserve"> </w:t>
      </w:r>
      <w:r w:rsidRPr="000C12B5">
        <w:t>un</w:t>
      </w:r>
      <w:r w:rsidR="008654CE">
        <w:t xml:space="preserve"> </w:t>
      </w:r>
      <w:r w:rsidRPr="000C12B5">
        <w:t>acteur</w:t>
      </w:r>
      <w:r w:rsidR="008654CE">
        <w:t xml:space="preserve"> </w:t>
      </w:r>
      <w:r w:rsidRPr="000C12B5">
        <w:t>à</w:t>
      </w:r>
      <w:r w:rsidR="008654CE">
        <w:t xml:space="preserve"> </w:t>
      </w:r>
      <w:r w:rsidRPr="000C12B5">
        <w:t>part</w:t>
      </w:r>
      <w:r w:rsidR="008654CE">
        <w:t xml:space="preserve"> </w:t>
      </w:r>
      <w:r w:rsidRPr="000C12B5">
        <w:t>entière</w:t>
      </w:r>
      <w:r w:rsidR="008654CE">
        <w:t xml:space="preserve"> </w:t>
      </w:r>
      <w:r w:rsidRPr="000C12B5">
        <w:t>dans</w:t>
      </w:r>
      <w:r w:rsidR="008654CE">
        <w:t xml:space="preserve"> </w:t>
      </w:r>
      <w:r w:rsidRPr="000C12B5">
        <w:t>le</w:t>
      </w:r>
      <w:r w:rsidR="008654CE">
        <w:t xml:space="preserve"> </w:t>
      </w:r>
      <w:r w:rsidRPr="000C12B5">
        <w:t>domaine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l’ordinateur,</w:t>
      </w:r>
      <w:r w:rsidR="008654CE">
        <w:t xml:space="preserve"> </w:t>
      </w:r>
      <w:r w:rsidRPr="000C12B5">
        <w:t>mais</w:t>
      </w:r>
      <w:r w:rsidR="008654CE">
        <w:t xml:space="preserve"> </w:t>
      </w:r>
      <w:r w:rsidRPr="000C12B5">
        <w:t>aussi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faire</w:t>
      </w:r>
      <w:r w:rsidR="008654CE">
        <w:t xml:space="preserve"> </w:t>
      </w:r>
      <w:r w:rsidRPr="000C12B5">
        <w:t>des</w:t>
      </w:r>
      <w:r w:rsidR="008654CE">
        <w:t xml:space="preserve"> </w:t>
      </w:r>
      <w:r w:rsidRPr="000C12B5">
        <w:t>rencontres</w:t>
      </w:r>
      <w:r w:rsidR="008654CE">
        <w:t xml:space="preserve"> </w:t>
      </w:r>
      <w:r w:rsidRPr="000C12B5">
        <w:t>bienveillantes</w:t>
      </w:r>
      <w:r w:rsidR="008654CE">
        <w:t xml:space="preserve"> </w:t>
      </w:r>
      <w:r w:rsidRPr="000C12B5">
        <w:t>avec</w:t>
      </w:r>
      <w:r w:rsidR="008654CE">
        <w:t xml:space="preserve"> </w:t>
      </w:r>
      <w:r w:rsidRPr="000C12B5">
        <w:t>des</w:t>
      </w:r>
      <w:r w:rsidR="008654CE">
        <w:t xml:space="preserve"> </w:t>
      </w:r>
      <w:r w:rsidRPr="000C12B5">
        <w:t>bénéficiaires</w:t>
      </w:r>
      <w:r w:rsidR="008654CE">
        <w:t xml:space="preserve"> </w:t>
      </w:r>
      <w:r w:rsidRPr="000C12B5">
        <w:t>et</w:t>
      </w:r>
      <w:r w:rsidR="008654CE">
        <w:t xml:space="preserve"> </w:t>
      </w:r>
      <w:r w:rsidRPr="000C12B5">
        <w:t>experts</w:t>
      </w:r>
      <w:r w:rsidR="008654CE">
        <w:t xml:space="preserve"> </w:t>
      </w:r>
      <w:r w:rsidRPr="000C12B5">
        <w:t>bienveillants.</w:t>
      </w:r>
      <w:r w:rsidR="008654CE">
        <w:t xml:space="preserve"> </w:t>
      </w:r>
      <w:r w:rsidRPr="000C12B5">
        <w:t>Vive</w:t>
      </w:r>
      <w:r w:rsidR="008654CE">
        <w:t xml:space="preserve"> </w:t>
      </w:r>
      <w:r w:rsidRPr="000C12B5">
        <w:t>le</w:t>
      </w:r>
      <w:r w:rsidR="008654CE">
        <w:t xml:space="preserve"> </w:t>
      </w:r>
      <w:r w:rsidRPr="000C12B5">
        <w:t>HVFE</w:t>
      </w:r>
      <w:r w:rsidR="008654CE">
        <w:t xml:space="preserve"> </w:t>
      </w:r>
      <w:r w:rsidRPr="000C12B5">
        <w:t>!!!</w:t>
      </w:r>
      <w:r w:rsidR="008654CE">
        <w:t xml:space="preserve"> </w:t>
      </w:r>
    </w:p>
    <w:p w14:paraId="5B20B8D7" w14:textId="2D0D08F7" w:rsidR="000C12B5" w:rsidRPr="000C12B5" w:rsidRDefault="000C12B5" w:rsidP="000C12B5">
      <w:pPr>
        <w:pStyle w:val="Titre5"/>
      </w:pPr>
      <w:r w:rsidRPr="000C12B5">
        <w:t>Simon</w:t>
      </w:r>
      <w:r w:rsidR="008654CE">
        <w:t xml:space="preserve"> </w:t>
      </w:r>
      <w:r w:rsidRPr="000C12B5">
        <w:t>BISSCHOP</w:t>
      </w:r>
      <w:r w:rsidRPr="000C12B5">
        <w:br/>
        <w:t>Bénéficiaire</w:t>
      </w:r>
      <w:r w:rsidR="008654CE">
        <w:t xml:space="preserve"> </w:t>
      </w:r>
      <w:r w:rsidRPr="000C12B5">
        <w:t>du</w:t>
      </w:r>
      <w:r w:rsidR="008654CE">
        <w:t xml:space="preserve"> </w:t>
      </w:r>
      <w:r w:rsidRPr="000C12B5">
        <w:t>HVFE</w:t>
      </w:r>
    </w:p>
    <w:p w14:paraId="11600020" w14:textId="77777777" w:rsidR="000C12B5" w:rsidRDefault="000C12B5" w:rsidP="000C12B5">
      <w:pPr>
        <w:pStyle w:val="ContenuNEWS"/>
        <w:pBdr>
          <w:top w:val="single" w:sz="4" w:space="1" w:color="auto"/>
        </w:pBdr>
      </w:pPr>
    </w:p>
    <w:p w14:paraId="2A64E2FC" w14:textId="42736576" w:rsidR="006E2AE7" w:rsidRDefault="006E2AE7" w:rsidP="000C12B5">
      <w:pPr>
        <w:pStyle w:val="ContenuNEWS"/>
        <w:pBdr>
          <w:top w:val="single" w:sz="4" w:space="1" w:color="auto"/>
        </w:pBdr>
      </w:pPr>
    </w:p>
    <w:p w14:paraId="5EA8E77E" w14:textId="5489A156" w:rsidR="006E2AE7" w:rsidRPr="000C12B5" w:rsidRDefault="006E2AE7" w:rsidP="000C12B5">
      <w:pPr>
        <w:pStyle w:val="ContenuNEWS"/>
        <w:pBdr>
          <w:top w:val="single" w:sz="4" w:space="1" w:color="auto"/>
        </w:pBdr>
      </w:pPr>
    </w:p>
    <w:p w14:paraId="39F53258" w14:textId="56AE9396" w:rsidR="006E2AE7" w:rsidRPr="006E2AE7" w:rsidRDefault="006E2AE7" w:rsidP="006E2AE7">
      <w:pPr>
        <w:pStyle w:val="Titre3"/>
      </w:pPr>
      <w:bookmarkStart w:id="14" w:name="_Toc202266630"/>
      <w:r w:rsidRPr="006E2AE7">
        <w:lastRenderedPageBreak/>
        <w:t>La</w:t>
      </w:r>
      <w:r w:rsidR="008654CE">
        <w:t xml:space="preserve"> </w:t>
      </w:r>
      <w:r w:rsidRPr="006E2AE7">
        <w:t>Nouvelle</w:t>
      </w:r>
      <w:r w:rsidR="008654CE">
        <w:t xml:space="preserve"> </w:t>
      </w:r>
      <w:r w:rsidRPr="006E2AE7">
        <w:t>Gazette</w:t>
      </w:r>
      <w:r w:rsidR="008654CE">
        <w:t xml:space="preserve"> </w:t>
      </w:r>
      <w:r w:rsidRPr="006E2AE7">
        <w:t>parle</w:t>
      </w:r>
      <w:r w:rsidR="008654CE">
        <w:t xml:space="preserve"> </w:t>
      </w:r>
      <w:r w:rsidRPr="006E2AE7">
        <w:t>de</w:t>
      </w:r>
      <w:r w:rsidR="008654CE">
        <w:t xml:space="preserve"> </w:t>
      </w:r>
      <w:r w:rsidRPr="006E2AE7">
        <w:t>nous</w:t>
      </w:r>
      <w:bookmarkEnd w:id="14"/>
    </w:p>
    <w:p w14:paraId="0E993A54" w14:textId="5C84C531" w:rsidR="006E2AE7" w:rsidRPr="006E2AE7" w:rsidRDefault="006E2AE7" w:rsidP="006E2AE7">
      <w:pPr>
        <w:pStyle w:val="ContenuNEWS"/>
        <w:rPr>
          <w:b/>
          <w:i/>
          <w:lang w:val="fr-BE"/>
        </w:rPr>
      </w:pPr>
      <w:r w:rsidRPr="006E2AE7">
        <w:rPr>
          <w:b/>
          <w:i/>
          <w:lang w:val="fr-BE"/>
        </w:rPr>
        <w:t>Ci-dessous</w:t>
      </w:r>
      <w:r w:rsidR="008654CE">
        <w:rPr>
          <w:b/>
          <w:i/>
          <w:lang w:val="fr-BE"/>
        </w:rPr>
        <w:t xml:space="preserve"> </w:t>
      </w:r>
      <w:r w:rsidRPr="006E2AE7">
        <w:rPr>
          <w:b/>
          <w:i/>
          <w:lang w:val="fr-BE"/>
        </w:rPr>
        <w:t>vous</w:t>
      </w:r>
      <w:r w:rsidR="008654CE">
        <w:rPr>
          <w:b/>
          <w:i/>
          <w:lang w:val="fr-BE"/>
        </w:rPr>
        <w:t xml:space="preserve"> </w:t>
      </w:r>
      <w:r w:rsidRPr="006E2AE7">
        <w:rPr>
          <w:b/>
          <w:i/>
          <w:lang w:val="fr-BE"/>
        </w:rPr>
        <w:t>trouverez</w:t>
      </w:r>
      <w:r w:rsidR="008654CE">
        <w:rPr>
          <w:b/>
          <w:i/>
          <w:lang w:val="fr-BE"/>
        </w:rPr>
        <w:t xml:space="preserve"> </w:t>
      </w:r>
      <w:r w:rsidRPr="006E2AE7">
        <w:rPr>
          <w:b/>
          <w:i/>
          <w:lang w:val="fr-BE"/>
        </w:rPr>
        <w:t>une</w:t>
      </w:r>
      <w:r w:rsidR="008654CE">
        <w:rPr>
          <w:b/>
          <w:i/>
          <w:lang w:val="fr-BE"/>
        </w:rPr>
        <w:t xml:space="preserve"> </w:t>
      </w:r>
      <w:r w:rsidRPr="006E2AE7">
        <w:rPr>
          <w:b/>
          <w:i/>
          <w:lang w:val="fr-BE"/>
        </w:rPr>
        <w:t>copie</w:t>
      </w:r>
      <w:r w:rsidR="008654CE">
        <w:rPr>
          <w:b/>
          <w:i/>
          <w:lang w:val="fr-BE"/>
        </w:rPr>
        <w:t xml:space="preserve"> </w:t>
      </w:r>
      <w:r w:rsidRPr="006E2AE7">
        <w:rPr>
          <w:b/>
          <w:i/>
          <w:lang w:val="fr-BE"/>
        </w:rPr>
        <w:t>de</w:t>
      </w:r>
      <w:r w:rsidR="008654CE">
        <w:rPr>
          <w:b/>
          <w:i/>
          <w:lang w:val="fr-BE"/>
        </w:rPr>
        <w:t xml:space="preserve"> </w:t>
      </w:r>
      <w:r w:rsidRPr="006E2AE7">
        <w:rPr>
          <w:b/>
          <w:i/>
          <w:lang w:val="fr-BE"/>
        </w:rPr>
        <w:t>l’article</w:t>
      </w:r>
      <w:r w:rsidR="008654CE">
        <w:rPr>
          <w:b/>
          <w:i/>
          <w:lang w:val="fr-BE"/>
        </w:rPr>
        <w:t xml:space="preserve"> </w:t>
      </w:r>
      <w:r w:rsidRPr="006E2AE7">
        <w:rPr>
          <w:b/>
          <w:i/>
          <w:lang w:val="fr-BE"/>
        </w:rPr>
        <w:t>consacrée</w:t>
      </w:r>
      <w:r w:rsidR="008654CE">
        <w:rPr>
          <w:b/>
          <w:i/>
          <w:lang w:val="fr-BE"/>
        </w:rPr>
        <w:t xml:space="preserve"> </w:t>
      </w:r>
      <w:r w:rsidRPr="006E2AE7">
        <w:rPr>
          <w:b/>
          <w:i/>
          <w:lang w:val="fr-BE"/>
        </w:rPr>
        <w:t>aux</w:t>
      </w:r>
      <w:r w:rsidR="008654CE">
        <w:rPr>
          <w:b/>
          <w:i/>
          <w:lang w:val="fr-BE"/>
        </w:rPr>
        <w:t xml:space="preserve"> </w:t>
      </w:r>
      <w:r w:rsidRPr="006E2AE7">
        <w:rPr>
          <w:b/>
          <w:i/>
          <w:lang w:val="fr-BE"/>
        </w:rPr>
        <w:t>Dons</w:t>
      </w:r>
      <w:r w:rsidR="008654CE">
        <w:rPr>
          <w:b/>
          <w:i/>
          <w:lang w:val="fr-BE"/>
        </w:rPr>
        <w:t xml:space="preserve"> </w:t>
      </w:r>
      <w:r w:rsidRPr="006E2AE7">
        <w:rPr>
          <w:b/>
          <w:i/>
          <w:lang w:val="fr-BE"/>
        </w:rPr>
        <w:t>et</w:t>
      </w:r>
      <w:r w:rsidR="008654CE">
        <w:rPr>
          <w:b/>
          <w:i/>
          <w:lang w:val="fr-BE"/>
        </w:rPr>
        <w:t xml:space="preserve"> </w:t>
      </w:r>
      <w:r w:rsidRPr="006E2AE7">
        <w:rPr>
          <w:b/>
          <w:i/>
          <w:lang w:val="fr-BE"/>
        </w:rPr>
        <w:t>Legs</w:t>
      </w:r>
      <w:r w:rsidR="008654CE">
        <w:rPr>
          <w:b/>
          <w:i/>
          <w:lang w:val="fr-BE"/>
        </w:rPr>
        <w:t xml:space="preserve"> </w:t>
      </w:r>
      <w:r w:rsidRPr="006E2AE7">
        <w:rPr>
          <w:b/>
          <w:i/>
          <w:lang w:val="fr-BE"/>
        </w:rPr>
        <w:t>dans</w:t>
      </w:r>
      <w:r w:rsidR="008654CE">
        <w:rPr>
          <w:b/>
          <w:i/>
          <w:lang w:val="fr-BE"/>
        </w:rPr>
        <w:t xml:space="preserve"> </w:t>
      </w:r>
      <w:r w:rsidRPr="006E2AE7">
        <w:rPr>
          <w:b/>
          <w:i/>
          <w:lang w:val="fr-BE"/>
        </w:rPr>
        <w:br/>
        <w:t>La</w:t>
      </w:r>
      <w:r w:rsidR="008654CE">
        <w:rPr>
          <w:b/>
          <w:i/>
          <w:lang w:val="fr-BE"/>
        </w:rPr>
        <w:t xml:space="preserve"> </w:t>
      </w:r>
      <w:r w:rsidRPr="006E2AE7">
        <w:rPr>
          <w:b/>
          <w:i/>
          <w:lang w:val="fr-BE"/>
        </w:rPr>
        <w:t>Nouvelle</w:t>
      </w:r>
      <w:r w:rsidR="008654CE">
        <w:rPr>
          <w:b/>
          <w:i/>
          <w:lang w:val="fr-BE"/>
        </w:rPr>
        <w:t xml:space="preserve"> </w:t>
      </w:r>
      <w:r w:rsidRPr="006E2AE7">
        <w:rPr>
          <w:b/>
          <w:i/>
          <w:lang w:val="fr-BE"/>
        </w:rPr>
        <w:t>Gazette.</w:t>
      </w:r>
    </w:p>
    <w:p w14:paraId="275F729F" w14:textId="3E2E998E" w:rsidR="00547C2F" w:rsidRPr="005931E2" w:rsidRDefault="005931E2" w:rsidP="005931E2">
      <w:pPr>
        <w:pStyle w:val="Titre4"/>
        <w:rPr>
          <w:i w:val="0"/>
          <w:iCs/>
        </w:rPr>
      </w:pPr>
      <w:r w:rsidRPr="005931E2">
        <w:rPr>
          <w:i w:val="0"/>
          <w:iCs/>
        </w:rPr>
        <w:t>LA</w:t>
      </w:r>
      <w:r w:rsidR="008654CE">
        <w:rPr>
          <w:i w:val="0"/>
          <w:iCs/>
        </w:rPr>
        <w:t xml:space="preserve"> </w:t>
      </w:r>
      <w:r w:rsidRPr="005931E2">
        <w:rPr>
          <w:i w:val="0"/>
          <w:iCs/>
        </w:rPr>
        <w:t>DÉFICIENCE</w:t>
      </w:r>
      <w:r w:rsidR="008654CE">
        <w:rPr>
          <w:i w:val="0"/>
          <w:iCs/>
        </w:rPr>
        <w:t xml:space="preserve"> </w:t>
      </w:r>
      <w:r w:rsidRPr="005931E2">
        <w:rPr>
          <w:i w:val="0"/>
          <w:iCs/>
        </w:rPr>
        <w:t>VISUELLE</w:t>
      </w:r>
      <w:r w:rsidR="008654CE">
        <w:rPr>
          <w:i w:val="0"/>
          <w:iCs/>
        </w:rPr>
        <w:t xml:space="preserve"> </w:t>
      </w:r>
      <w:r w:rsidRPr="005931E2">
        <w:rPr>
          <w:i w:val="0"/>
          <w:iCs/>
        </w:rPr>
        <w:t>QUI</w:t>
      </w:r>
      <w:r w:rsidR="008654CE">
        <w:rPr>
          <w:i w:val="0"/>
          <w:iCs/>
        </w:rPr>
        <w:t xml:space="preserve"> </w:t>
      </w:r>
      <w:r w:rsidRPr="005931E2">
        <w:rPr>
          <w:i w:val="0"/>
          <w:iCs/>
        </w:rPr>
        <w:t>PEUT</w:t>
      </w:r>
      <w:r w:rsidR="008654CE">
        <w:rPr>
          <w:i w:val="0"/>
          <w:iCs/>
        </w:rPr>
        <w:t xml:space="preserve"> </w:t>
      </w:r>
      <w:r w:rsidRPr="005931E2">
        <w:rPr>
          <w:i w:val="0"/>
          <w:iCs/>
        </w:rPr>
        <w:t>SURGIR</w:t>
      </w:r>
      <w:r w:rsidR="008654CE">
        <w:rPr>
          <w:i w:val="0"/>
          <w:iCs/>
        </w:rPr>
        <w:t xml:space="preserve"> </w:t>
      </w:r>
      <w:r w:rsidRPr="005931E2">
        <w:rPr>
          <w:i w:val="0"/>
          <w:iCs/>
        </w:rPr>
        <w:t>DANS</w:t>
      </w:r>
      <w:r w:rsidR="008654CE">
        <w:rPr>
          <w:i w:val="0"/>
          <w:iCs/>
        </w:rPr>
        <w:t xml:space="preserve"> </w:t>
      </w:r>
      <w:r w:rsidRPr="005931E2">
        <w:rPr>
          <w:i w:val="0"/>
          <w:iCs/>
        </w:rPr>
        <w:t>VOTRE</w:t>
      </w:r>
      <w:r w:rsidR="008654CE">
        <w:rPr>
          <w:i w:val="0"/>
          <w:iCs/>
        </w:rPr>
        <w:t xml:space="preserve"> </w:t>
      </w:r>
      <w:r w:rsidRPr="005931E2">
        <w:rPr>
          <w:i w:val="0"/>
          <w:iCs/>
        </w:rPr>
        <w:t>VIE</w:t>
      </w:r>
      <w:r w:rsidR="008654CE">
        <w:rPr>
          <w:i w:val="0"/>
          <w:iCs/>
        </w:rPr>
        <w:t xml:space="preserve"> </w:t>
      </w:r>
      <w:r w:rsidRPr="005931E2">
        <w:rPr>
          <w:i w:val="0"/>
          <w:iCs/>
        </w:rPr>
        <w:t>À</w:t>
      </w:r>
      <w:r w:rsidR="008654CE">
        <w:rPr>
          <w:i w:val="0"/>
          <w:iCs/>
        </w:rPr>
        <w:t xml:space="preserve"> </w:t>
      </w:r>
      <w:r w:rsidRPr="005931E2">
        <w:rPr>
          <w:i w:val="0"/>
          <w:iCs/>
        </w:rPr>
        <w:t>TOUT</w:t>
      </w:r>
      <w:r w:rsidR="008654CE">
        <w:rPr>
          <w:i w:val="0"/>
          <w:iCs/>
        </w:rPr>
        <w:t xml:space="preserve"> </w:t>
      </w:r>
      <w:r w:rsidRPr="005931E2">
        <w:rPr>
          <w:i w:val="0"/>
          <w:iCs/>
        </w:rPr>
        <w:t>MOMENT</w:t>
      </w:r>
      <w:r w:rsidR="008654CE">
        <w:rPr>
          <w:i w:val="0"/>
          <w:iCs/>
        </w:rPr>
        <w:t xml:space="preserve"> </w:t>
      </w:r>
      <w:r w:rsidRPr="005931E2">
        <w:rPr>
          <w:i w:val="0"/>
          <w:iCs/>
        </w:rPr>
        <w:t>ENGENDRE</w:t>
      </w:r>
      <w:r w:rsidR="008654CE">
        <w:rPr>
          <w:i w:val="0"/>
          <w:iCs/>
        </w:rPr>
        <w:t xml:space="preserve"> </w:t>
      </w:r>
      <w:r w:rsidRPr="005931E2">
        <w:rPr>
          <w:i w:val="0"/>
          <w:iCs/>
        </w:rPr>
        <w:t>UNE</w:t>
      </w:r>
      <w:r w:rsidR="008654CE">
        <w:rPr>
          <w:i w:val="0"/>
          <w:iCs/>
        </w:rPr>
        <w:t xml:space="preserve"> </w:t>
      </w:r>
      <w:r w:rsidRPr="005931E2">
        <w:rPr>
          <w:i w:val="0"/>
          <w:iCs/>
        </w:rPr>
        <w:t>FORTE</w:t>
      </w:r>
      <w:r w:rsidR="008654CE">
        <w:rPr>
          <w:i w:val="0"/>
          <w:iCs/>
        </w:rPr>
        <w:t xml:space="preserve"> </w:t>
      </w:r>
      <w:r w:rsidRPr="005931E2">
        <w:rPr>
          <w:i w:val="0"/>
          <w:iCs/>
        </w:rPr>
        <w:t>PERTE</w:t>
      </w:r>
      <w:r w:rsidR="008654CE">
        <w:rPr>
          <w:i w:val="0"/>
          <w:iCs/>
        </w:rPr>
        <w:t xml:space="preserve"> </w:t>
      </w:r>
      <w:r w:rsidRPr="005931E2">
        <w:rPr>
          <w:i w:val="0"/>
          <w:iCs/>
        </w:rPr>
        <w:t>D’AUTONOMIE…</w:t>
      </w:r>
    </w:p>
    <w:p w14:paraId="13BD09E4" w14:textId="0E9A41FE" w:rsidR="00547C2F" w:rsidRPr="006E2AE7" w:rsidRDefault="00547C2F" w:rsidP="006E2AE7">
      <w:pPr>
        <w:pStyle w:val="ContenuNEWS"/>
      </w:pPr>
      <w:r w:rsidRPr="006E2AE7">
        <w:t>L’asbl</w:t>
      </w:r>
      <w:r w:rsidR="008654CE">
        <w:t xml:space="preserve"> </w:t>
      </w:r>
      <w:r w:rsidRPr="006E2AE7">
        <w:t>HVFE,</w:t>
      </w:r>
      <w:r w:rsidR="008654CE">
        <w:t xml:space="preserve"> </w:t>
      </w:r>
      <w:r w:rsidRPr="006E2AE7">
        <w:t>fondée</w:t>
      </w:r>
      <w:r w:rsidR="008654CE">
        <w:t xml:space="preserve"> </w:t>
      </w:r>
      <w:r w:rsidRPr="006E2AE7">
        <w:t>en</w:t>
      </w:r>
      <w:r w:rsidR="008654CE">
        <w:t xml:space="preserve"> </w:t>
      </w:r>
      <w:r w:rsidRPr="006E2AE7">
        <w:t>1987,</w:t>
      </w:r>
      <w:r w:rsidR="008654CE">
        <w:t xml:space="preserve"> </w:t>
      </w:r>
      <w:r w:rsidRPr="006E2AE7">
        <w:t>a</w:t>
      </w:r>
      <w:r w:rsidR="008654CE">
        <w:t xml:space="preserve"> </w:t>
      </w:r>
      <w:r w:rsidRPr="006E2AE7">
        <w:t>pour</w:t>
      </w:r>
      <w:r w:rsidR="008654CE">
        <w:t xml:space="preserve"> </w:t>
      </w:r>
      <w:r w:rsidRPr="006E2AE7">
        <w:t>mission</w:t>
      </w:r>
      <w:r w:rsidR="008654CE">
        <w:t xml:space="preserve"> </w:t>
      </w:r>
      <w:r w:rsidRPr="006E2AE7">
        <w:t>la</w:t>
      </w:r>
      <w:r w:rsidR="008654CE">
        <w:t xml:space="preserve"> </w:t>
      </w:r>
      <w:r w:rsidRPr="006E2AE7">
        <w:t>promotion</w:t>
      </w:r>
      <w:r w:rsidR="008654CE">
        <w:t xml:space="preserve"> </w:t>
      </w:r>
      <w:r w:rsidRPr="006E2AE7">
        <w:t>d’activités</w:t>
      </w:r>
      <w:r w:rsidR="008654CE">
        <w:t xml:space="preserve"> </w:t>
      </w:r>
      <w:r w:rsidRPr="006E2AE7">
        <w:t>favorisant</w:t>
      </w:r>
      <w:r w:rsidR="008654CE">
        <w:t xml:space="preserve"> </w:t>
      </w:r>
      <w:r w:rsidRPr="006E2AE7">
        <w:t>l’intégration</w:t>
      </w:r>
      <w:r w:rsidR="008654CE">
        <w:t xml:space="preserve"> </w:t>
      </w:r>
      <w:r w:rsidRPr="006E2AE7">
        <w:t>des</w:t>
      </w:r>
      <w:r w:rsidR="008654CE">
        <w:t xml:space="preserve"> </w:t>
      </w:r>
      <w:r w:rsidRPr="006E2AE7">
        <w:t>personnes</w:t>
      </w:r>
      <w:r w:rsidR="008654CE">
        <w:t xml:space="preserve"> </w:t>
      </w:r>
      <w:r w:rsidRPr="006E2AE7">
        <w:t>aveugles</w:t>
      </w:r>
      <w:r w:rsidR="008654CE">
        <w:t xml:space="preserve"> </w:t>
      </w:r>
      <w:r w:rsidRPr="006E2AE7">
        <w:t>et</w:t>
      </w:r>
      <w:r w:rsidR="008654CE">
        <w:t xml:space="preserve"> </w:t>
      </w:r>
      <w:r w:rsidRPr="006E2AE7">
        <w:t>malvoyantes</w:t>
      </w:r>
      <w:r w:rsidR="008654CE">
        <w:t xml:space="preserve"> </w:t>
      </w:r>
      <w:r w:rsidRPr="006E2AE7">
        <w:t>dans</w:t>
      </w:r>
      <w:r w:rsidR="008654CE">
        <w:t xml:space="preserve"> </w:t>
      </w:r>
      <w:r w:rsidRPr="006E2AE7">
        <w:t>la</w:t>
      </w:r>
      <w:r w:rsidR="008654CE">
        <w:t xml:space="preserve"> </w:t>
      </w:r>
      <w:r w:rsidRPr="006E2AE7">
        <w:t>société,</w:t>
      </w:r>
      <w:r w:rsidR="008654CE">
        <w:t xml:space="preserve"> </w:t>
      </w:r>
      <w:r w:rsidRPr="006E2AE7">
        <w:t>principalement</w:t>
      </w:r>
      <w:r w:rsidR="008654CE">
        <w:t xml:space="preserve"> </w:t>
      </w:r>
      <w:r w:rsidRPr="006E2AE7">
        <w:t>grâce</w:t>
      </w:r>
      <w:r w:rsidR="008654CE">
        <w:t xml:space="preserve"> </w:t>
      </w:r>
      <w:r w:rsidRPr="006E2AE7">
        <w:t>au</w:t>
      </w:r>
      <w:r w:rsidR="008654CE">
        <w:t xml:space="preserve"> </w:t>
      </w:r>
      <w:r w:rsidRPr="006E2AE7">
        <w:t>bon</w:t>
      </w:r>
      <w:r w:rsidR="008654CE">
        <w:t xml:space="preserve"> </w:t>
      </w:r>
      <w:r w:rsidRPr="006E2AE7">
        <w:t>usage</w:t>
      </w:r>
      <w:r w:rsidR="008654CE">
        <w:t xml:space="preserve"> </w:t>
      </w:r>
      <w:r w:rsidRPr="006E2AE7">
        <w:t>de</w:t>
      </w:r>
      <w:r w:rsidR="008654CE">
        <w:t xml:space="preserve"> </w:t>
      </w:r>
      <w:r w:rsidRPr="006E2AE7">
        <w:t>l’outil</w:t>
      </w:r>
      <w:r w:rsidR="008654CE">
        <w:t xml:space="preserve"> </w:t>
      </w:r>
      <w:r w:rsidRPr="006E2AE7">
        <w:t>informatique</w:t>
      </w:r>
      <w:r w:rsidR="008654CE">
        <w:t xml:space="preserve"> </w:t>
      </w:r>
      <w:r w:rsidRPr="006E2AE7">
        <w:t>et</w:t>
      </w:r>
      <w:r w:rsidR="008654CE">
        <w:t xml:space="preserve"> </w:t>
      </w:r>
      <w:r w:rsidRPr="006E2AE7">
        <w:t>des</w:t>
      </w:r>
      <w:r w:rsidR="008654CE">
        <w:t xml:space="preserve"> </w:t>
      </w:r>
      <w:r w:rsidRPr="006E2AE7">
        <w:t>nouvelles</w:t>
      </w:r>
      <w:r w:rsidR="008654CE">
        <w:t xml:space="preserve"> </w:t>
      </w:r>
      <w:r w:rsidRPr="006E2AE7">
        <w:t>technologies</w:t>
      </w:r>
      <w:r w:rsidR="008654CE">
        <w:t xml:space="preserve"> </w:t>
      </w:r>
      <w:r w:rsidRPr="006E2AE7">
        <w:t>de</w:t>
      </w:r>
      <w:r w:rsidR="008654CE">
        <w:t xml:space="preserve"> </w:t>
      </w:r>
      <w:r w:rsidRPr="006E2AE7">
        <w:t>communication</w:t>
      </w:r>
      <w:r w:rsidR="008654CE">
        <w:t xml:space="preserve"> </w:t>
      </w:r>
      <w:r w:rsidRPr="006E2AE7">
        <w:t>adaptés.</w:t>
      </w:r>
      <w:r w:rsidR="008654CE">
        <w:t xml:space="preserve"> </w:t>
      </w:r>
      <w:r w:rsidRPr="006E2AE7">
        <w:t>L’association</w:t>
      </w:r>
      <w:r w:rsidR="008654CE">
        <w:t xml:space="preserve"> </w:t>
      </w:r>
      <w:r w:rsidRPr="006E2AE7">
        <w:t>mène</w:t>
      </w:r>
      <w:r w:rsidR="008654CE">
        <w:t xml:space="preserve"> </w:t>
      </w:r>
      <w:r w:rsidRPr="006E2AE7">
        <w:t>également</w:t>
      </w:r>
      <w:r w:rsidR="008654CE">
        <w:t xml:space="preserve"> </w:t>
      </w:r>
      <w:r w:rsidRPr="006E2AE7">
        <w:t>une</w:t>
      </w:r>
      <w:r w:rsidR="008654CE">
        <w:t xml:space="preserve"> </w:t>
      </w:r>
      <w:r w:rsidRPr="006E2AE7">
        <w:t>série</w:t>
      </w:r>
      <w:r w:rsidR="008654CE">
        <w:t xml:space="preserve"> </w:t>
      </w:r>
      <w:r w:rsidRPr="006E2AE7">
        <w:t>d’activités</w:t>
      </w:r>
      <w:r w:rsidR="008654CE">
        <w:t xml:space="preserve"> </w:t>
      </w:r>
      <w:r w:rsidRPr="006E2AE7">
        <w:t>de</w:t>
      </w:r>
      <w:r w:rsidR="008654CE">
        <w:t xml:space="preserve"> </w:t>
      </w:r>
      <w:r w:rsidRPr="006E2AE7">
        <w:t>sensibilisation</w:t>
      </w:r>
      <w:r w:rsidR="008654CE">
        <w:t xml:space="preserve"> </w:t>
      </w:r>
      <w:r w:rsidRPr="006E2AE7">
        <w:t>et</w:t>
      </w:r>
      <w:r w:rsidR="008654CE">
        <w:t xml:space="preserve"> </w:t>
      </w:r>
      <w:r w:rsidRPr="006E2AE7">
        <w:t>d’information</w:t>
      </w:r>
      <w:r w:rsidR="008654CE">
        <w:t xml:space="preserve"> </w:t>
      </w:r>
      <w:r w:rsidRPr="006E2AE7">
        <w:t>auprès</w:t>
      </w:r>
      <w:r w:rsidR="008654CE">
        <w:t xml:space="preserve"> </w:t>
      </w:r>
      <w:r w:rsidRPr="006E2AE7">
        <w:t>de</w:t>
      </w:r>
      <w:r w:rsidR="008654CE">
        <w:t xml:space="preserve"> </w:t>
      </w:r>
      <w:r w:rsidRPr="006E2AE7">
        <w:t>divers</w:t>
      </w:r>
      <w:r w:rsidR="008654CE">
        <w:t xml:space="preserve"> </w:t>
      </w:r>
      <w:r w:rsidRPr="006E2AE7">
        <w:t>interlocuteurs</w:t>
      </w:r>
      <w:r w:rsidR="008654CE">
        <w:t xml:space="preserve"> </w:t>
      </w:r>
      <w:r w:rsidRPr="006E2AE7">
        <w:t>afin</w:t>
      </w:r>
      <w:r w:rsidR="008654CE">
        <w:t xml:space="preserve"> </w:t>
      </w:r>
      <w:r w:rsidRPr="006E2AE7">
        <w:t>d’œuvrer</w:t>
      </w:r>
      <w:r w:rsidR="008654CE">
        <w:t xml:space="preserve"> </w:t>
      </w:r>
      <w:r w:rsidRPr="006E2AE7">
        <w:t>pour</w:t>
      </w:r>
      <w:r w:rsidR="008654CE">
        <w:t xml:space="preserve"> </w:t>
      </w:r>
      <w:r w:rsidRPr="006E2AE7">
        <w:t>une</w:t>
      </w:r>
      <w:r w:rsidR="008654CE">
        <w:t xml:space="preserve"> </w:t>
      </w:r>
      <w:r w:rsidRPr="006E2AE7">
        <w:t>société</w:t>
      </w:r>
      <w:r w:rsidR="008654CE">
        <w:t xml:space="preserve"> </w:t>
      </w:r>
      <w:r w:rsidRPr="006E2AE7">
        <w:t>plus</w:t>
      </w:r>
      <w:r w:rsidR="008654CE">
        <w:t xml:space="preserve"> </w:t>
      </w:r>
      <w:r w:rsidRPr="006E2AE7">
        <w:t>inclusive.</w:t>
      </w:r>
      <w:r w:rsidR="008654CE">
        <w:t xml:space="preserve"> </w:t>
      </w:r>
    </w:p>
    <w:p w14:paraId="56313848" w14:textId="7658C0D6" w:rsidR="00547C2F" w:rsidRPr="006E2AE7" w:rsidRDefault="00547C2F" w:rsidP="006E2AE7">
      <w:pPr>
        <w:pStyle w:val="ContenuNEWS"/>
      </w:pPr>
      <w:r w:rsidRPr="006E2AE7">
        <w:t>Sur</w:t>
      </w:r>
      <w:r w:rsidR="008654CE">
        <w:t xml:space="preserve"> </w:t>
      </w:r>
      <w:r w:rsidRPr="006E2AE7">
        <w:t>base</w:t>
      </w:r>
      <w:r w:rsidR="008654CE">
        <w:t xml:space="preserve"> </w:t>
      </w:r>
      <w:r w:rsidRPr="006E2AE7">
        <w:t>de</w:t>
      </w:r>
      <w:r w:rsidR="008654CE">
        <w:t xml:space="preserve"> </w:t>
      </w:r>
      <w:r w:rsidRPr="006E2AE7">
        <w:t>l’expérience</w:t>
      </w:r>
      <w:r w:rsidR="008654CE">
        <w:t xml:space="preserve"> </w:t>
      </w:r>
      <w:r w:rsidRPr="006E2AE7">
        <w:t>acquise</w:t>
      </w:r>
      <w:r w:rsidR="008654CE">
        <w:t xml:space="preserve"> </w:t>
      </w:r>
      <w:r w:rsidRPr="006E2AE7">
        <w:t>et</w:t>
      </w:r>
      <w:r w:rsidR="008654CE">
        <w:t xml:space="preserve"> </w:t>
      </w:r>
      <w:r w:rsidRPr="006E2AE7">
        <w:t>grâce</w:t>
      </w:r>
      <w:r w:rsidR="008654CE">
        <w:t xml:space="preserve"> </w:t>
      </w:r>
      <w:r w:rsidRPr="006E2AE7">
        <w:t>à</w:t>
      </w:r>
      <w:r w:rsidR="008654CE">
        <w:t xml:space="preserve"> </w:t>
      </w:r>
      <w:r w:rsidRPr="006E2AE7">
        <w:t>la</w:t>
      </w:r>
      <w:r w:rsidR="008654CE">
        <w:t xml:space="preserve"> </w:t>
      </w:r>
      <w:r w:rsidRPr="006E2AE7">
        <w:t>méthodologie</w:t>
      </w:r>
      <w:r w:rsidR="008654CE">
        <w:t xml:space="preserve"> </w:t>
      </w:r>
      <w:r w:rsidRPr="006E2AE7">
        <w:t>et</w:t>
      </w:r>
      <w:r w:rsidR="008654CE">
        <w:t xml:space="preserve"> </w:t>
      </w:r>
      <w:r w:rsidRPr="006E2AE7">
        <w:t>à</w:t>
      </w:r>
      <w:r w:rsidR="008654CE">
        <w:t xml:space="preserve"> </w:t>
      </w:r>
      <w:r w:rsidRPr="006E2AE7">
        <w:t>la</w:t>
      </w:r>
      <w:r w:rsidR="008654CE">
        <w:t xml:space="preserve"> </w:t>
      </w:r>
      <w:r w:rsidRPr="006E2AE7">
        <w:t>pédagogie</w:t>
      </w:r>
      <w:r w:rsidR="008654CE">
        <w:t xml:space="preserve"> </w:t>
      </w:r>
      <w:r w:rsidRPr="006E2AE7">
        <w:t>adaptées</w:t>
      </w:r>
      <w:r w:rsidR="008654CE">
        <w:t xml:space="preserve"> </w:t>
      </w:r>
      <w:r w:rsidRPr="006E2AE7">
        <w:t>aux</w:t>
      </w:r>
      <w:r w:rsidR="008654CE">
        <w:t xml:space="preserve"> </w:t>
      </w:r>
      <w:r w:rsidRPr="006E2AE7">
        <w:t>diverses</w:t>
      </w:r>
      <w:r w:rsidR="008654CE">
        <w:t xml:space="preserve"> </w:t>
      </w:r>
      <w:r w:rsidRPr="006E2AE7">
        <w:t>déficiences</w:t>
      </w:r>
      <w:r w:rsidR="008654CE">
        <w:t xml:space="preserve"> </w:t>
      </w:r>
      <w:r w:rsidRPr="006E2AE7">
        <w:t>visuelles</w:t>
      </w:r>
      <w:r w:rsidR="008654CE">
        <w:t xml:space="preserve"> </w:t>
      </w:r>
      <w:r w:rsidRPr="006E2AE7">
        <w:t>développées</w:t>
      </w:r>
      <w:r w:rsidR="008654CE">
        <w:t xml:space="preserve"> </w:t>
      </w:r>
      <w:r w:rsidRPr="006E2AE7">
        <w:t>par</w:t>
      </w:r>
      <w:r w:rsidR="008654CE">
        <w:t xml:space="preserve"> </w:t>
      </w:r>
      <w:r w:rsidRPr="006E2AE7">
        <w:t>notre</w:t>
      </w:r>
      <w:r w:rsidR="008654CE">
        <w:t xml:space="preserve"> </w:t>
      </w:r>
      <w:r w:rsidRPr="006E2AE7">
        <w:t>Service,</w:t>
      </w:r>
      <w:r w:rsidR="008654CE">
        <w:t xml:space="preserve"> </w:t>
      </w:r>
      <w:r w:rsidRPr="006E2AE7">
        <w:t>notre</w:t>
      </w:r>
      <w:r w:rsidR="008654CE">
        <w:t xml:space="preserve"> </w:t>
      </w:r>
      <w:r w:rsidRPr="006E2AE7">
        <w:t>asbl</w:t>
      </w:r>
      <w:r w:rsidR="008654CE">
        <w:t xml:space="preserve"> </w:t>
      </w:r>
      <w:r w:rsidRPr="006E2AE7">
        <w:t>est,</w:t>
      </w:r>
      <w:r w:rsidR="008654CE">
        <w:t xml:space="preserve"> </w:t>
      </w:r>
      <w:r w:rsidRPr="006E2AE7">
        <w:t>depuis</w:t>
      </w:r>
      <w:r w:rsidR="008654CE">
        <w:t xml:space="preserve"> </w:t>
      </w:r>
      <w:r w:rsidRPr="006E2AE7">
        <w:t>1995,</w:t>
      </w:r>
      <w:r w:rsidR="008654CE">
        <w:t xml:space="preserve"> </w:t>
      </w:r>
      <w:r w:rsidRPr="006E2AE7">
        <w:t>la</w:t>
      </w:r>
      <w:r w:rsidR="008654CE">
        <w:t xml:space="preserve"> </w:t>
      </w:r>
      <w:r w:rsidRPr="006E2AE7">
        <w:t>seule</w:t>
      </w:r>
      <w:r w:rsidR="008654CE">
        <w:t xml:space="preserve"> </w:t>
      </w:r>
      <w:r w:rsidRPr="006E2AE7">
        <w:t>structure</w:t>
      </w:r>
      <w:r w:rsidR="008654CE">
        <w:t xml:space="preserve"> </w:t>
      </w:r>
      <w:r w:rsidRPr="006E2AE7">
        <w:t>à</w:t>
      </w:r>
      <w:r w:rsidR="008654CE">
        <w:t xml:space="preserve"> </w:t>
      </w:r>
      <w:r w:rsidRPr="006E2AE7">
        <w:t>être</w:t>
      </w:r>
      <w:r w:rsidR="008654CE">
        <w:t xml:space="preserve"> </w:t>
      </w:r>
      <w:r w:rsidRPr="006E2AE7">
        <w:t>agréée</w:t>
      </w:r>
      <w:r w:rsidR="008654CE">
        <w:t xml:space="preserve"> </w:t>
      </w:r>
      <w:r w:rsidRPr="006E2AE7">
        <w:t>par</w:t>
      </w:r>
      <w:r w:rsidR="008654CE">
        <w:t xml:space="preserve"> </w:t>
      </w:r>
      <w:r w:rsidRPr="006E2AE7">
        <w:t>l’AVIQ</w:t>
      </w:r>
      <w:r w:rsidR="008654CE">
        <w:t xml:space="preserve"> </w:t>
      </w:r>
      <w:r w:rsidRPr="006E2AE7">
        <w:t>comme</w:t>
      </w:r>
      <w:r w:rsidR="008654CE">
        <w:t xml:space="preserve"> </w:t>
      </w:r>
      <w:r w:rsidRPr="006E2AE7">
        <w:t>Service</w:t>
      </w:r>
      <w:r w:rsidR="008654CE">
        <w:t xml:space="preserve"> </w:t>
      </w:r>
      <w:r w:rsidRPr="006E2AE7">
        <w:t>d’accompagnement</w:t>
      </w:r>
      <w:r w:rsidR="008654CE">
        <w:t xml:space="preserve"> </w:t>
      </w:r>
      <w:r w:rsidRPr="006E2AE7">
        <w:t>spécifique</w:t>
      </w:r>
      <w:r w:rsidR="008654CE">
        <w:t xml:space="preserve"> </w:t>
      </w:r>
      <w:r w:rsidRPr="006E2AE7">
        <w:t>en</w:t>
      </w:r>
      <w:r w:rsidR="008654CE">
        <w:t xml:space="preserve"> </w:t>
      </w:r>
      <w:r w:rsidRPr="006E2AE7">
        <w:t>informatique</w:t>
      </w:r>
      <w:r w:rsidR="008654CE">
        <w:t xml:space="preserve"> </w:t>
      </w:r>
      <w:r w:rsidRPr="006E2AE7">
        <w:t>adaptée</w:t>
      </w:r>
      <w:r w:rsidR="008654CE">
        <w:t xml:space="preserve"> </w:t>
      </w:r>
      <w:r w:rsidRPr="006E2AE7">
        <w:t>pour</w:t>
      </w:r>
      <w:r w:rsidR="008654CE">
        <w:t xml:space="preserve"> </w:t>
      </w:r>
      <w:r w:rsidRPr="006E2AE7">
        <w:t>personnes</w:t>
      </w:r>
      <w:r w:rsidR="008654CE">
        <w:t xml:space="preserve"> </w:t>
      </w:r>
      <w:r w:rsidRPr="006E2AE7">
        <w:t>aveugles</w:t>
      </w:r>
      <w:r w:rsidR="008654CE">
        <w:t xml:space="preserve"> </w:t>
      </w:r>
      <w:r w:rsidRPr="006E2AE7">
        <w:t>et</w:t>
      </w:r>
      <w:r w:rsidR="008654CE">
        <w:t xml:space="preserve"> </w:t>
      </w:r>
      <w:r w:rsidRPr="006E2AE7">
        <w:t>gravement</w:t>
      </w:r>
      <w:r w:rsidR="008654CE">
        <w:t xml:space="preserve"> </w:t>
      </w:r>
      <w:r w:rsidRPr="006E2AE7">
        <w:t>malvoyantes.</w:t>
      </w:r>
      <w:r w:rsidR="008654CE">
        <w:t xml:space="preserve"> </w:t>
      </w:r>
      <w:r w:rsidRPr="006E2AE7">
        <w:t>Les</w:t>
      </w:r>
      <w:r w:rsidR="008654CE">
        <w:t xml:space="preserve"> </w:t>
      </w:r>
      <w:r w:rsidRPr="006E2AE7">
        <w:t>cours</w:t>
      </w:r>
      <w:r w:rsidR="008654CE">
        <w:t xml:space="preserve"> </w:t>
      </w:r>
      <w:r w:rsidRPr="006E2AE7">
        <w:t>sont</w:t>
      </w:r>
      <w:r w:rsidR="008654CE">
        <w:t xml:space="preserve"> </w:t>
      </w:r>
      <w:r w:rsidRPr="006E2AE7">
        <w:t>dispensés</w:t>
      </w:r>
      <w:r w:rsidR="008654CE">
        <w:t xml:space="preserve"> </w:t>
      </w:r>
      <w:r w:rsidRPr="006E2AE7">
        <w:t>individuellement</w:t>
      </w:r>
      <w:r w:rsidR="008654CE">
        <w:t xml:space="preserve"> </w:t>
      </w:r>
      <w:r w:rsidRPr="006E2AE7">
        <w:t>et</w:t>
      </w:r>
      <w:r w:rsidR="008654CE">
        <w:t xml:space="preserve"> </w:t>
      </w:r>
      <w:r w:rsidRPr="006E2AE7">
        <w:t>selon</w:t>
      </w:r>
      <w:r w:rsidR="008654CE">
        <w:t xml:space="preserve"> </w:t>
      </w:r>
      <w:r w:rsidRPr="006E2AE7">
        <w:t>un</w:t>
      </w:r>
      <w:r w:rsidR="008654CE">
        <w:t xml:space="preserve"> </w:t>
      </w:r>
      <w:r w:rsidRPr="006E2AE7">
        <w:t>programme</w:t>
      </w:r>
      <w:r w:rsidR="008654CE">
        <w:t xml:space="preserve"> </w:t>
      </w:r>
      <w:r w:rsidRPr="006E2AE7">
        <w:t>modulaire</w:t>
      </w:r>
      <w:r w:rsidR="008654CE">
        <w:t xml:space="preserve"> </w:t>
      </w:r>
      <w:r w:rsidRPr="006E2AE7">
        <w:t>répondant</w:t>
      </w:r>
      <w:r w:rsidR="008654CE">
        <w:t xml:space="preserve"> </w:t>
      </w:r>
      <w:r w:rsidRPr="006E2AE7">
        <w:t>aux</w:t>
      </w:r>
      <w:r w:rsidR="008654CE">
        <w:t xml:space="preserve"> </w:t>
      </w:r>
      <w:r w:rsidRPr="006E2AE7">
        <w:t>demandes</w:t>
      </w:r>
      <w:r w:rsidR="008654CE">
        <w:t xml:space="preserve"> </w:t>
      </w:r>
      <w:r w:rsidRPr="006E2AE7">
        <w:t>de</w:t>
      </w:r>
      <w:r w:rsidR="008654CE">
        <w:t xml:space="preserve"> </w:t>
      </w:r>
      <w:r w:rsidRPr="006E2AE7">
        <w:t>chaque</w:t>
      </w:r>
      <w:r w:rsidR="008654CE">
        <w:t xml:space="preserve"> </w:t>
      </w:r>
      <w:r w:rsidRPr="006E2AE7">
        <w:t>personne.</w:t>
      </w:r>
    </w:p>
    <w:p w14:paraId="394914CC" w14:textId="0D6F2343" w:rsidR="00547C2F" w:rsidRPr="006E2AE7" w:rsidRDefault="005931E2" w:rsidP="006E2AE7">
      <w:pPr>
        <w:pStyle w:val="ContenuNEWS"/>
      </w:pPr>
      <w:r w:rsidRPr="004B424B">
        <w:rPr>
          <w:i/>
          <w:noProof/>
          <w:lang w:val="fr-BE"/>
        </w:rPr>
        <w:drawing>
          <wp:anchor distT="0" distB="0" distL="114300" distR="114300" simplePos="0" relativeHeight="251691520" behindDoc="0" locked="0" layoutInCell="1" allowOverlap="1" wp14:anchorId="05EDF27F" wp14:editId="106D5B06">
            <wp:simplePos x="0" y="0"/>
            <wp:positionH relativeFrom="margin">
              <wp:posOffset>0</wp:posOffset>
            </wp:positionH>
            <wp:positionV relativeFrom="margin">
              <wp:posOffset>4274185</wp:posOffset>
            </wp:positionV>
            <wp:extent cx="1799590" cy="2384425"/>
            <wp:effectExtent l="0" t="0" r="0" b="0"/>
            <wp:wrapSquare wrapText="bothSides"/>
            <wp:docPr id="2073123276" name="Image 1" descr="Une image contenant texte, journal, homme, Broch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23276" name="Image 1" descr="Une image contenant texte, journal, homme, Brochure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C2F" w:rsidRPr="006E2AE7">
        <w:t>Dès</w:t>
      </w:r>
      <w:r w:rsidR="008654CE">
        <w:t xml:space="preserve"> </w:t>
      </w:r>
      <w:r w:rsidR="00547C2F" w:rsidRPr="006E2AE7">
        <w:t>que</w:t>
      </w:r>
      <w:r w:rsidR="008654CE">
        <w:t xml:space="preserve"> </w:t>
      </w:r>
      <w:r w:rsidR="00547C2F" w:rsidRPr="006E2AE7">
        <w:t>le</w:t>
      </w:r>
      <w:r w:rsidR="008654CE">
        <w:t xml:space="preserve"> </w:t>
      </w:r>
      <w:r w:rsidR="00547C2F" w:rsidRPr="006E2AE7">
        <w:t>niveau</w:t>
      </w:r>
      <w:r w:rsidR="008654CE">
        <w:t xml:space="preserve"> </w:t>
      </w:r>
      <w:r w:rsidR="00547C2F" w:rsidRPr="006E2AE7">
        <w:t>du</w:t>
      </w:r>
      <w:r w:rsidR="008654CE">
        <w:t xml:space="preserve"> </w:t>
      </w:r>
      <w:r w:rsidR="00547C2F" w:rsidRPr="006E2AE7">
        <w:t>bénéficiaire</w:t>
      </w:r>
      <w:r w:rsidR="008654CE">
        <w:t xml:space="preserve"> </w:t>
      </w:r>
      <w:r w:rsidR="00547C2F" w:rsidRPr="006E2AE7">
        <w:t>le</w:t>
      </w:r>
      <w:r w:rsidR="008654CE">
        <w:t xml:space="preserve"> </w:t>
      </w:r>
      <w:r w:rsidR="00547C2F" w:rsidRPr="006E2AE7">
        <w:t>permet,</w:t>
      </w:r>
      <w:r w:rsidR="008654CE">
        <w:t xml:space="preserve"> </w:t>
      </w:r>
      <w:r w:rsidR="00547C2F" w:rsidRPr="006E2AE7">
        <w:t>les</w:t>
      </w:r>
      <w:r w:rsidR="008654CE">
        <w:t xml:space="preserve"> </w:t>
      </w:r>
      <w:r w:rsidR="00547C2F" w:rsidRPr="006E2AE7">
        <w:t>formations</w:t>
      </w:r>
      <w:r w:rsidR="008654CE">
        <w:t xml:space="preserve"> </w:t>
      </w:r>
      <w:r w:rsidR="00547C2F" w:rsidRPr="006E2AE7">
        <w:t>peuvent</w:t>
      </w:r>
      <w:r w:rsidR="008654CE">
        <w:t xml:space="preserve"> </w:t>
      </w:r>
      <w:r w:rsidR="00547C2F" w:rsidRPr="006E2AE7">
        <w:t>également</w:t>
      </w:r>
      <w:r w:rsidR="008654CE">
        <w:t xml:space="preserve"> </w:t>
      </w:r>
      <w:r w:rsidR="00547C2F" w:rsidRPr="006E2AE7">
        <w:t>être</w:t>
      </w:r>
      <w:r w:rsidR="008654CE">
        <w:t xml:space="preserve"> </w:t>
      </w:r>
      <w:r w:rsidR="00547C2F" w:rsidRPr="006E2AE7">
        <w:t>dispensées</w:t>
      </w:r>
      <w:r w:rsidR="008654CE">
        <w:t xml:space="preserve"> </w:t>
      </w:r>
      <w:r w:rsidR="00547C2F" w:rsidRPr="006E2AE7">
        <w:t>à</w:t>
      </w:r>
      <w:r w:rsidR="008654CE">
        <w:t xml:space="preserve"> </w:t>
      </w:r>
      <w:r w:rsidR="00547C2F" w:rsidRPr="006E2AE7">
        <w:t>distance.</w:t>
      </w:r>
      <w:r w:rsidR="008654CE">
        <w:t xml:space="preserve"> </w:t>
      </w:r>
      <w:r w:rsidR="00547C2F" w:rsidRPr="006E2AE7">
        <w:t>Cette</w:t>
      </w:r>
      <w:r w:rsidR="008654CE">
        <w:t xml:space="preserve"> </w:t>
      </w:r>
      <w:r w:rsidR="00547C2F" w:rsidRPr="006E2AE7">
        <w:t>méthode</w:t>
      </w:r>
      <w:r w:rsidR="008654CE">
        <w:t xml:space="preserve"> </w:t>
      </w:r>
      <w:r w:rsidR="00547C2F" w:rsidRPr="006E2AE7">
        <w:t>fait</w:t>
      </w:r>
      <w:r w:rsidR="008654CE">
        <w:t xml:space="preserve"> </w:t>
      </w:r>
      <w:r w:rsidR="00547C2F" w:rsidRPr="006E2AE7">
        <w:t>des</w:t>
      </w:r>
      <w:r w:rsidR="008654CE">
        <w:t xml:space="preserve"> </w:t>
      </w:r>
      <w:r w:rsidR="00547C2F" w:rsidRPr="006E2AE7">
        <w:t>adeptes</w:t>
      </w:r>
      <w:r w:rsidR="008654CE">
        <w:t xml:space="preserve"> </w:t>
      </w:r>
      <w:r w:rsidR="00547C2F" w:rsidRPr="006E2AE7">
        <w:t>tant</w:t>
      </w:r>
      <w:r w:rsidR="008654CE">
        <w:t xml:space="preserve"> </w:t>
      </w:r>
      <w:r w:rsidR="00547C2F" w:rsidRPr="006E2AE7">
        <w:t>pour</w:t>
      </w:r>
      <w:r w:rsidR="008654CE">
        <w:t xml:space="preserve"> </w:t>
      </w:r>
      <w:r w:rsidR="00547C2F" w:rsidRPr="006E2AE7">
        <w:t>son</w:t>
      </w:r>
      <w:r w:rsidR="008654CE">
        <w:t xml:space="preserve"> </w:t>
      </w:r>
      <w:r w:rsidR="00547C2F" w:rsidRPr="006E2AE7">
        <w:t>efficacité</w:t>
      </w:r>
      <w:r w:rsidR="008654CE">
        <w:t xml:space="preserve"> </w:t>
      </w:r>
      <w:r w:rsidR="00547C2F" w:rsidRPr="006E2AE7">
        <w:t>que</w:t>
      </w:r>
      <w:r w:rsidR="008654CE">
        <w:t xml:space="preserve"> </w:t>
      </w:r>
      <w:r w:rsidR="00547C2F" w:rsidRPr="006E2AE7">
        <w:t>pour</w:t>
      </w:r>
      <w:r w:rsidR="008654CE">
        <w:t xml:space="preserve"> </w:t>
      </w:r>
      <w:r w:rsidR="00547C2F" w:rsidRPr="006E2AE7">
        <w:t>le</w:t>
      </w:r>
      <w:r w:rsidR="008654CE">
        <w:t xml:space="preserve"> </w:t>
      </w:r>
      <w:r w:rsidR="00547C2F" w:rsidRPr="006E2AE7">
        <w:t>confort</w:t>
      </w:r>
      <w:r w:rsidR="008654CE">
        <w:t xml:space="preserve"> </w:t>
      </w:r>
      <w:r w:rsidR="00547C2F" w:rsidRPr="006E2AE7">
        <w:t>qu’elle</w:t>
      </w:r>
      <w:r w:rsidR="008654CE">
        <w:t xml:space="preserve"> </w:t>
      </w:r>
      <w:r w:rsidR="00547C2F" w:rsidRPr="006E2AE7">
        <w:t>confère.</w:t>
      </w:r>
      <w:r w:rsidR="008654CE">
        <w:t xml:space="preserve"> </w:t>
      </w:r>
    </w:p>
    <w:p w14:paraId="43AFAC80" w14:textId="494E239A" w:rsidR="00547C2F" w:rsidRPr="006E2AE7" w:rsidRDefault="00547C2F" w:rsidP="006E2AE7">
      <w:pPr>
        <w:pStyle w:val="ContenuNEWS"/>
      </w:pPr>
      <w:r w:rsidRPr="006E2AE7">
        <w:t>Fort</w:t>
      </w:r>
      <w:r w:rsidR="008654CE">
        <w:t xml:space="preserve"> </w:t>
      </w:r>
      <w:r w:rsidRPr="006E2AE7">
        <w:t>de</w:t>
      </w:r>
      <w:r w:rsidR="008654CE">
        <w:t xml:space="preserve"> </w:t>
      </w:r>
      <w:r w:rsidRPr="006E2AE7">
        <w:t>son</w:t>
      </w:r>
      <w:r w:rsidR="008654CE">
        <w:t xml:space="preserve"> </w:t>
      </w:r>
      <w:r w:rsidRPr="006E2AE7">
        <w:t>expérience,</w:t>
      </w:r>
      <w:r w:rsidR="008654CE">
        <w:t xml:space="preserve"> </w:t>
      </w:r>
      <w:r w:rsidRPr="006E2AE7">
        <w:t>le</w:t>
      </w:r>
      <w:r w:rsidR="008654CE">
        <w:t xml:space="preserve"> </w:t>
      </w:r>
      <w:r w:rsidRPr="006E2AE7">
        <w:t>HVFE</w:t>
      </w:r>
      <w:r w:rsidR="008654CE">
        <w:t xml:space="preserve"> </w:t>
      </w:r>
      <w:r w:rsidRPr="006E2AE7">
        <w:t>met</w:t>
      </w:r>
      <w:r w:rsidR="008654CE">
        <w:t xml:space="preserve"> </w:t>
      </w:r>
      <w:r w:rsidRPr="006E2AE7">
        <w:t>en</w:t>
      </w:r>
      <w:r w:rsidR="008654CE">
        <w:t xml:space="preserve"> </w:t>
      </w:r>
      <w:r w:rsidRPr="006E2AE7">
        <w:t>œuvre</w:t>
      </w:r>
      <w:r w:rsidR="008654CE">
        <w:t xml:space="preserve"> </w:t>
      </w:r>
      <w:r w:rsidRPr="006E2AE7">
        <w:t>des</w:t>
      </w:r>
      <w:r w:rsidR="008654CE">
        <w:t xml:space="preserve"> </w:t>
      </w:r>
      <w:r w:rsidRPr="006E2AE7">
        <w:t>moyens</w:t>
      </w:r>
      <w:r w:rsidR="008654CE">
        <w:t xml:space="preserve"> </w:t>
      </w:r>
      <w:r w:rsidRPr="006E2AE7">
        <w:t>qui</w:t>
      </w:r>
      <w:r w:rsidR="008654CE">
        <w:t xml:space="preserve"> </w:t>
      </w:r>
      <w:r w:rsidRPr="006E2AE7">
        <w:t>garantissent</w:t>
      </w:r>
      <w:r w:rsidR="008654CE">
        <w:t xml:space="preserve"> </w:t>
      </w:r>
      <w:r w:rsidRPr="006E2AE7">
        <w:t>l’accès</w:t>
      </w:r>
      <w:r w:rsidR="008654CE">
        <w:t xml:space="preserve"> </w:t>
      </w:r>
      <w:r w:rsidRPr="006E2AE7">
        <w:t>à</w:t>
      </w:r>
      <w:r w:rsidR="008654CE">
        <w:t xml:space="preserve"> </w:t>
      </w:r>
      <w:r w:rsidRPr="006E2AE7">
        <w:t>la</w:t>
      </w:r>
      <w:r w:rsidR="008654CE">
        <w:t xml:space="preserve"> </w:t>
      </w:r>
      <w:r w:rsidRPr="006E2AE7">
        <w:t>formation</w:t>
      </w:r>
      <w:r w:rsidR="008654CE">
        <w:t xml:space="preserve"> </w:t>
      </w:r>
      <w:r w:rsidRPr="006E2AE7">
        <w:t>et</w:t>
      </w:r>
      <w:r w:rsidR="008654CE">
        <w:t xml:space="preserve"> </w:t>
      </w:r>
      <w:r w:rsidRPr="006E2AE7">
        <w:t>à</w:t>
      </w:r>
      <w:r w:rsidR="008654CE">
        <w:t xml:space="preserve"> </w:t>
      </w:r>
      <w:r w:rsidRPr="006E2AE7">
        <w:t>l’égalité</w:t>
      </w:r>
      <w:r w:rsidR="008654CE">
        <w:t xml:space="preserve"> </w:t>
      </w:r>
      <w:r w:rsidRPr="006E2AE7">
        <w:t>des</w:t>
      </w:r>
      <w:r w:rsidR="008654CE">
        <w:t xml:space="preserve"> </w:t>
      </w:r>
      <w:r w:rsidRPr="006E2AE7">
        <w:t>chances.</w:t>
      </w:r>
      <w:r w:rsidR="008654CE">
        <w:t xml:space="preserve"> </w:t>
      </w:r>
      <w:r w:rsidRPr="006E2AE7">
        <w:t>Notre</w:t>
      </w:r>
      <w:r w:rsidR="008654CE">
        <w:t xml:space="preserve"> </w:t>
      </w:r>
      <w:r w:rsidRPr="006E2AE7">
        <w:t>équipe</w:t>
      </w:r>
      <w:r w:rsidR="008654CE">
        <w:t xml:space="preserve"> </w:t>
      </w:r>
      <w:r w:rsidRPr="006E2AE7">
        <w:t>met</w:t>
      </w:r>
      <w:r w:rsidR="008654CE">
        <w:t xml:space="preserve"> </w:t>
      </w:r>
      <w:r w:rsidRPr="006E2AE7">
        <w:t>prioritairement</w:t>
      </w:r>
      <w:r w:rsidR="008654CE">
        <w:t xml:space="preserve"> </w:t>
      </w:r>
      <w:r w:rsidRPr="006E2AE7">
        <w:t>l’accent</w:t>
      </w:r>
      <w:r w:rsidR="008654CE">
        <w:t xml:space="preserve"> </w:t>
      </w:r>
      <w:r w:rsidRPr="006E2AE7">
        <w:t>sur</w:t>
      </w:r>
      <w:r w:rsidR="008654CE">
        <w:t xml:space="preserve"> </w:t>
      </w:r>
      <w:r w:rsidRPr="006E2AE7">
        <w:t>la</w:t>
      </w:r>
      <w:r w:rsidR="008654CE">
        <w:t xml:space="preserve"> </w:t>
      </w:r>
      <w:r w:rsidRPr="006E2AE7">
        <w:t>qualité</w:t>
      </w:r>
      <w:r w:rsidR="008654CE">
        <w:t xml:space="preserve"> </w:t>
      </w:r>
      <w:r w:rsidRPr="006E2AE7">
        <w:t>et</w:t>
      </w:r>
      <w:r w:rsidR="008654CE">
        <w:t xml:space="preserve"> </w:t>
      </w:r>
      <w:r w:rsidRPr="006E2AE7">
        <w:t>l’actualité</w:t>
      </w:r>
      <w:r w:rsidR="008654CE">
        <w:t xml:space="preserve"> </w:t>
      </w:r>
      <w:r w:rsidRPr="006E2AE7">
        <w:t>des</w:t>
      </w:r>
      <w:r w:rsidR="008654CE">
        <w:t xml:space="preserve"> </w:t>
      </w:r>
      <w:r w:rsidRPr="006E2AE7">
        <w:t>formations</w:t>
      </w:r>
      <w:r w:rsidR="008654CE">
        <w:t xml:space="preserve"> </w:t>
      </w:r>
      <w:r w:rsidRPr="006E2AE7">
        <w:t>offertes.</w:t>
      </w:r>
    </w:p>
    <w:p w14:paraId="457994E6" w14:textId="3B80B31E" w:rsidR="00547C2F" w:rsidRPr="006E2AE7" w:rsidRDefault="00547C2F" w:rsidP="006E2AE7">
      <w:pPr>
        <w:pStyle w:val="ContenuNEWS"/>
      </w:pPr>
      <w:r w:rsidRPr="006E2AE7">
        <w:t>Elle</w:t>
      </w:r>
      <w:r w:rsidR="008654CE">
        <w:t xml:space="preserve"> </w:t>
      </w:r>
      <w:r w:rsidRPr="006E2AE7">
        <w:t>dispense,</w:t>
      </w:r>
      <w:r w:rsidR="008654CE">
        <w:t xml:space="preserve"> </w:t>
      </w:r>
      <w:r w:rsidRPr="006E2AE7">
        <w:t>aux</w:t>
      </w:r>
      <w:r w:rsidR="008654CE">
        <w:t xml:space="preserve"> </w:t>
      </w:r>
      <w:r w:rsidRPr="006E2AE7">
        <w:t>personnes</w:t>
      </w:r>
      <w:r w:rsidR="008654CE">
        <w:t xml:space="preserve"> </w:t>
      </w:r>
      <w:r w:rsidRPr="006E2AE7">
        <w:t>déficientes</w:t>
      </w:r>
      <w:r w:rsidR="008654CE">
        <w:t xml:space="preserve"> </w:t>
      </w:r>
      <w:r w:rsidRPr="006E2AE7">
        <w:t>visuelles,</w:t>
      </w:r>
      <w:r w:rsidR="008654CE">
        <w:t xml:space="preserve"> </w:t>
      </w:r>
      <w:r w:rsidRPr="006E2AE7">
        <w:t>des</w:t>
      </w:r>
      <w:r w:rsidR="008654CE">
        <w:t xml:space="preserve"> </w:t>
      </w:r>
      <w:r w:rsidRPr="006E2AE7">
        <w:t>prestations</w:t>
      </w:r>
      <w:r w:rsidR="008654CE">
        <w:t xml:space="preserve"> </w:t>
      </w:r>
      <w:r w:rsidRPr="006E2AE7">
        <w:t>de</w:t>
      </w:r>
      <w:r w:rsidR="008654CE">
        <w:t xml:space="preserve"> </w:t>
      </w:r>
      <w:r w:rsidRPr="006E2AE7">
        <w:t>haut</w:t>
      </w:r>
      <w:r w:rsidR="008654CE">
        <w:t xml:space="preserve"> </w:t>
      </w:r>
      <w:r w:rsidRPr="006E2AE7">
        <w:t>niveau</w:t>
      </w:r>
      <w:r w:rsidR="008654CE">
        <w:t xml:space="preserve"> </w:t>
      </w:r>
      <w:r w:rsidRPr="006E2AE7">
        <w:t>aux</w:t>
      </w:r>
      <w:r w:rsidR="008654CE">
        <w:t xml:space="preserve"> </w:t>
      </w:r>
      <w:r w:rsidRPr="006E2AE7">
        <w:t>technologies</w:t>
      </w:r>
      <w:r w:rsidR="008654CE">
        <w:t xml:space="preserve"> </w:t>
      </w:r>
      <w:r w:rsidRPr="006E2AE7">
        <w:t>de</w:t>
      </w:r>
      <w:r w:rsidR="008654CE">
        <w:t xml:space="preserve"> </w:t>
      </w:r>
      <w:r w:rsidRPr="006E2AE7">
        <w:t>pointe.</w:t>
      </w:r>
      <w:r w:rsidR="008654CE">
        <w:t xml:space="preserve"> </w:t>
      </w:r>
      <w:r w:rsidRPr="006E2AE7">
        <w:t>A</w:t>
      </w:r>
      <w:r w:rsidR="008654CE">
        <w:t xml:space="preserve"> </w:t>
      </w:r>
      <w:r w:rsidRPr="006E2AE7">
        <w:t>titre</w:t>
      </w:r>
      <w:r w:rsidR="008654CE">
        <w:t xml:space="preserve"> </w:t>
      </w:r>
      <w:r w:rsidRPr="006E2AE7">
        <w:t>d’exemples,</w:t>
      </w:r>
      <w:r w:rsidR="008654CE">
        <w:t xml:space="preserve"> </w:t>
      </w:r>
      <w:r w:rsidRPr="006E2AE7">
        <w:t>plusieurs</w:t>
      </w:r>
      <w:r w:rsidR="008654CE">
        <w:t xml:space="preserve"> </w:t>
      </w:r>
      <w:r w:rsidRPr="006E2AE7">
        <w:t>de</w:t>
      </w:r>
      <w:r w:rsidR="008654CE">
        <w:t xml:space="preserve"> </w:t>
      </w:r>
      <w:r w:rsidRPr="006E2AE7">
        <w:t>nos</w:t>
      </w:r>
      <w:r w:rsidR="008654CE">
        <w:t xml:space="preserve"> </w:t>
      </w:r>
      <w:r w:rsidRPr="006E2AE7">
        <w:t>stagiaires</w:t>
      </w:r>
      <w:r w:rsidR="008654CE">
        <w:t xml:space="preserve"> </w:t>
      </w:r>
      <w:r w:rsidRPr="006E2AE7">
        <w:t>ont</w:t>
      </w:r>
      <w:r w:rsidR="008654CE">
        <w:t xml:space="preserve"> </w:t>
      </w:r>
      <w:r w:rsidRPr="006E2AE7">
        <w:t>pu</w:t>
      </w:r>
      <w:r w:rsidR="008654CE">
        <w:t xml:space="preserve"> </w:t>
      </w:r>
      <w:r w:rsidRPr="006E2AE7">
        <w:t>créer</w:t>
      </w:r>
      <w:r w:rsidR="008654CE">
        <w:t xml:space="preserve"> </w:t>
      </w:r>
      <w:r w:rsidRPr="006E2AE7">
        <w:t>leur</w:t>
      </w:r>
      <w:r w:rsidR="008654CE">
        <w:t xml:space="preserve"> </w:t>
      </w:r>
      <w:r w:rsidRPr="006E2AE7">
        <w:t>propre</w:t>
      </w:r>
      <w:r w:rsidR="008654CE">
        <w:t xml:space="preserve"> </w:t>
      </w:r>
      <w:r w:rsidRPr="006E2AE7">
        <w:t>asbl</w:t>
      </w:r>
      <w:r w:rsidR="008654CE">
        <w:t xml:space="preserve"> </w:t>
      </w:r>
      <w:r w:rsidRPr="006E2AE7">
        <w:t>et</w:t>
      </w:r>
      <w:r w:rsidR="008654CE">
        <w:t xml:space="preserve"> </w:t>
      </w:r>
      <w:r w:rsidRPr="006E2AE7">
        <w:t>y</w:t>
      </w:r>
      <w:r w:rsidR="008654CE">
        <w:t xml:space="preserve"> </w:t>
      </w:r>
      <w:r w:rsidRPr="006E2AE7">
        <w:t>œuvrer</w:t>
      </w:r>
      <w:r w:rsidR="008654CE">
        <w:t xml:space="preserve"> </w:t>
      </w:r>
      <w:r w:rsidRPr="006E2AE7">
        <w:t>concrètement</w:t>
      </w:r>
      <w:r w:rsidR="00B4017E">
        <w:t xml:space="preserve"> </w:t>
      </w:r>
      <w:r w:rsidRPr="006E2AE7">
        <w:t>:</w:t>
      </w:r>
      <w:r w:rsidR="008654CE">
        <w:t xml:space="preserve"> </w:t>
      </w:r>
      <w:r w:rsidRPr="006E2AE7">
        <w:t>Blind</w:t>
      </w:r>
      <w:r w:rsidR="008654CE">
        <w:t xml:space="preserve"> </w:t>
      </w:r>
      <w:r w:rsidRPr="006E2AE7">
        <w:t>Challenge,</w:t>
      </w:r>
      <w:r w:rsidR="008654CE">
        <w:t xml:space="preserve"> </w:t>
      </w:r>
      <w:r w:rsidRPr="006E2AE7">
        <w:t>Source</w:t>
      </w:r>
      <w:r w:rsidR="008654CE">
        <w:t xml:space="preserve"> </w:t>
      </w:r>
      <w:r w:rsidRPr="006E2AE7">
        <w:t>d’Harmonie…</w:t>
      </w:r>
      <w:r w:rsidR="008654CE">
        <w:t xml:space="preserve"> </w:t>
      </w:r>
      <w:r w:rsidRPr="006E2AE7">
        <w:t>D’autres</w:t>
      </w:r>
      <w:r w:rsidR="008654CE">
        <w:t xml:space="preserve"> </w:t>
      </w:r>
      <w:r w:rsidRPr="006E2AE7">
        <w:t>se</w:t>
      </w:r>
      <w:r w:rsidR="008654CE">
        <w:t xml:space="preserve"> </w:t>
      </w:r>
      <w:r w:rsidRPr="006E2AE7">
        <w:t>sont</w:t>
      </w:r>
      <w:r w:rsidR="008654CE">
        <w:t xml:space="preserve"> </w:t>
      </w:r>
      <w:r w:rsidRPr="006E2AE7">
        <w:t>inscrits</w:t>
      </w:r>
      <w:r w:rsidR="008654CE">
        <w:t xml:space="preserve"> </w:t>
      </w:r>
      <w:r w:rsidRPr="006E2AE7">
        <w:t>dans</w:t>
      </w:r>
      <w:r w:rsidR="008654CE">
        <w:t xml:space="preserve"> </w:t>
      </w:r>
      <w:r w:rsidRPr="006E2AE7">
        <w:t>un</w:t>
      </w:r>
      <w:r w:rsidR="008654CE">
        <w:t xml:space="preserve"> </w:t>
      </w:r>
      <w:r w:rsidRPr="006E2AE7">
        <w:t>bénévolat</w:t>
      </w:r>
      <w:r w:rsidR="008654CE">
        <w:t xml:space="preserve"> </w:t>
      </w:r>
      <w:r w:rsidRPr="006E2AE7">
        <w:t>qualifié</w:t>
      </w:r>
      <w:r w:rsidR="008654CE">
        <w:t xml:space="preserve"> </w:t>
      </w:r>
      <w:r w:rsidRPr="006E2AE7">
        <w:t>(poste</w:t>
      </w:r>
      <w:r w:rsidR="008654CE">
        <w:t xml:space="preserve"> </w:t>
      </w:r>
      <w:r w:rsidRPr="006E2AE7">
        <w:t>à</w:t>
      </w:r>
      <w:r w:rsidR="008654CE">
        <w:t xml:space="preserve"> </w:t>
      </w:r>
      <w:r w:rsidRPr="006E2AE7">
        <w:t>responsabilité</w:t>
      </w:r>
      <w:r w:rsidR="008654CE">
        <w:t xml:space="preserve"> </w:t>
      </w:r>
      <w:r w:rsidRPr="006E2AE7">
        <w:t>dans</w:t>
      </w:r>
      <w:r w:rsidR="008654CE">
        <w:t xml:space="preserve"> </w:t>
      </w:r>
      <w:r w:rsidRPr="006E2AE7">
        <w:t>différentes</w:t>
      </w:r>
      <w:r w:rsidR="008654CE">
        <w:t xml:space="preserve"> </w:t>
      </w:r>
      <w:r w:rsidRPr="006E2AE7">
        <w:t>asbl).</w:t>
      </w:r>
      <w:r w:rsidR="008654CE">
        <w:t xml:space="preserve"> </w:t>
      </w:r>
      <w:r w:rsidRPr="006E2AE7">
        <w:t>Certains</w:t>
      </w:r>
      <w:r w:rsidR="008654CE">
        <w:t xml:space="preserve"> </w:t>
      </w:r>
      <w:r w:rsidRPr="006E2AE7">
        <w:t>travailleurs</w:t>
      </w:r>
      <w:r w:rsidR="008654CE">
        <w:t xml:space="preserve"> </w:t>
      </w:r>
      <w:r w:rsidRPr="006E2AE7">
        <w:t>ont</w:t>
      </w:r>
      <w:r w:rsidR="008654CE">
        <w:t xml:space="preserve"> </w:t>
      </w:r>
      <w:r w:rsidRPr="006E2AE7">
        <w:t>pu</w:t>
      </w:r>
      <w:r w:rsidR="008654CE">
        <w:t xml:space="preserve"> </w:t>
      </w:r>
      <w:r w:rsidRPr="006E2AE7">
        <w:t>conserver</w:t>
      </w:r>
      <w:r w:rsidR="008654CE">
        <w:t xml:space="preserve"> </w:t>
      </w:r>
      <w:r w:rsidRPr="006E2AE7">
        <w:t>leur</w:t>
      </w:r>
      <w:r w:rsidR="008654CE">
        <w:t xml:space="preserve"> </w:t>
      </w:r>
      <w:r w:rsidRPr="006E2AE7">
        <w:t>emploi,</w:t>
      </w:r>
      <w:r w:rsidR="008654CE">
        <w:t xml:space="preserve"> </w:t>
      </w:r>
      <w:r w:rsidRPr="006E2AE7">
        <w:t>bénéficier</w:t>
      </w:r>
      <w:r w:rsidR="008654CE">
        <w:t xml:space="preserve"> </w:t>
      </w:r>
      <w:r w:rsidRPr="006E2AE7">
        <w:t>d’une</w:t>
      </w:r>
      <w:r w:rsidR="008654CE">
        <w:t xml:space="preserve"> </w:t>
      </w:r>
      <w:r w:rsidRPr="006E2AE7">
        <w:t>promotion,</w:t>
      </w:r>
      <w:r w:rsidR="008654CE">
        <w:t xml:space="preserve"> </w:t>
      </w:r>
      <w:r w:rsidRPr="006E2AE7">
        <w:t>se</w:t>
      </w:r>
      <w:r w:rsidR="008654CE">
        <w:t xml:space="preserve"> </w:t>
      </w:r>
      <w:r w:rsidRPr="006E2AE7">
        <w:t>sont</w:t>
      </w:r>
      <w:r w:rsidR="008654CE">
        <w:t xml:space="preserve"> </w:t>
      </w:r>
      <w:r w:rsidRPr="006E2AE7">
        <w:t>mieux</w:t>
      </w:r>
      <w:r w:rsidR="008654CE">
        <w:t xml:space="preserve"> </w:t>
      </w:r>
      <w:r w:rsidRPr="006E2AE7">
        <w:t>épanouis</w:t>
      </w:r>
      <w:r w:rsidR="008654CE">
        <w:t xml:space="preserve"> </w:t>
      </w:r>
      <w:r w:rsidRPr="006E2AE7">
        <w:t>dans</w:t>
      </w:r>
      <w:r w:rsidR="008654CE">
        <w:t xml:space="preserve"> </w:t>
      </w:r>
      <w:r w:rsidRPr="006E2AE7">
        <w:t>leur</w:t>
      </w:r>
      <w:r w:rsidR="008654CE">
        <w:t xml:space="preserve"> </w:t>
      </w:r>
      <w:r w:rsidRPr="006E2AE7">
        <w:t>vie</w:t>
      </w:r>
      <w:r w:rsidR="008654CE">
        <w:t xml:space="preserve"> </w:t>
      </w:r>
      <w:r w:rsidRPr="006E2AE7">
        <w:t>professionnelle</w:t>
      </w:r>
      <w:r w:rsidR="008654CE">
        <w:t xml:space="preserve"> </w:t>
      </w:r>
      <w:r w:rsidRPr="006E2AE7">
        <w:t>en</w:t>
      </w:r>
      <w:r w:rsidR="008654CE">
        <w:t xml:space="preserve"> </w:t>
      </w:r>
      <w:r w:rsidRPr="006E2AE7">
        <w:t>exerçant</w:t>
      </w:r>
      <w:r w:rsidR="008654CE">
        <w:t xml:space="preserve"> </w:t>
      </w:r>
      <w:r w:rsidRPr="006E2AE7">
        <w:t>des</w:t>
      </w:r>
      <w:r w:rsidR="008654CE">
        <w:t xml:space="preserve"> </w:t>
      </w:r>
      <w:r w:rsidRPr="006E2AE7">
        <w:t>tâches</w:t>
      </w:r>
      <w:r w:rsidR="008654CE">
        <w:t xml:space="preserve"> </w:t>
      </w:r>
      <w:r w:rsidRPr="006E2AE7">
        <w:t>en</w:t>
      </w:r>
      <w:r w:rsidR="008654CE">
        <w:t xml:space="preserve"> </w:t>
      </w:r>
      <w:r w:rsidRPr="006E2AE7">
        <w:t>rapport</w:t>
      </w:r>
      <w:r w:rsidR="008654CE">
        <w:t xml:space="preserve"> </w:t>
      </w:r>
      <w:r w:rsidRPr="006E2AE7">
        <w:t>avec</w:t>
      </w:r>
      <w:r w:rsidR="008654CE">
        <w:t xml:space="preserve"> </w:t>
      </w:r>
      <w:r w:rsidRPr="006E2AE7">
        <w:t>leurs</w:t>
      </w:r>
      <w:r w:rsidR="008654CE">
        <w:t xml:space="preserve"> </w:t>
      </w:r>
      <w:r w:rsidRPr="006E2AE7">
        <w:t>qualifications.</w:t>
      </w:r>
    </w:p>
    <w:p w14:paraId="645212B2" w14:textId="2D91857A" w:rsidR="00547C2F" w:rsidRPr="006E2AE7" w:rsidRDefault="00547C2F" w:rsidP="006E2AE7">
      <w:pPr>
        <w:pStyle w:val="ContenuNEWS"/>
      </w:pPr>
      <w:r w:rsidRPr="006E2AE7">
        <w:t>Tous</w:t>
      </w:r>
      <w:r w:rsidR="008654CE">
        <w:t xml:space="preserve"> </w:t>
      </w:r>
      <w:r w:rsidRPr="006E2AE7">
        <w:t>mènent</w:t>
      </w:r>
      <w:r w:rsidR="008654CE">
        <w:t xml:space="preserve"> </w:t>
      </w:r>
      <w:r w:rsidRPr="006E2AE7">
        <w:t>une</w:t>
      </w:r>
      <w:r w:rsidR="008654CE">
        <w:t xml:space="preserve"> </w:t>
      </w:r>
      <w:r w:rsidRPr="006E2AE7">
        <w:t>vie</w:t>
      </w:r>
      <w:r w:rsidR="008654CE">
        <w:t xml:space="preserve"> </w:t>
      </w:r>
      <w:r w:rsidRPr="006E2AE7">
        <w:t>personnelle</w:t>
      </w:r>
      <w:r w:rsidR="008654CE">
        <w:t xml:space="preserve"> </w:t>
      </w:r>
      <w:r w:rsidRPr="006E2AE7">
        <w:t>et</w:t>
      </w:r>
      <w:r w:rsidR="008654CE">
        <w:t xml:space="preserve"> </w:t>
      </w:r>
      <w:r w:rsidRPr="006E2AE7">
        <w:t>familiale</w:t>
      </w:r>
      <w:r w:rsidR="008654CE">
        <w:t xml:space="preserve"> </w:t>
      </w:r>
      <w:r w:rsidRPr="006E2AE7">
        <w:t>beaucoup</w:t>
      </w:r>
      <w:r w:rsidR="008654CE">
        <w:t xml:space="preserve"> </w:t>
      </w:r>
      <w:r w:rsidRPr="006E2AE7">
        <w:t>plus</w:t>
      </w:r>
      <w:r w:rsidR="008654CE">
        <w:t xml:space="preserve"> </w:t>
      </w:r>
      <w:r w:rsidRPr="006E2AE7">
        <w:t>autonome</w:t>
      </w:r>
      <w:r w:rsidR="008654CE">
        <w:t xml:space="preserve"> </w:t>
      </w:r>
      <w:r w:rsidRPr="006E2AE7">
        <w:t>et</w:t>
      </w:r>
      <w:r w:rsidR="008654CE">
        <w:t xml:space="preserve"> </w:t>
      </w:r>
      <w:r w:rsidRPr="006E2AE7">
        <w:t>donc</w:t>
      </w:r>
      <w:r w:rsidR="008654CE">
        <w:t xml:space="preserve"> </w:t>
      </w:r>
      <w:r w:rsidRPr="006E2AE7">
        <w:t>épanouie.</w:t>
      </w:r>
    </w:p>
    <w:p w14:paraId="3BA41A05" w14:textId="4C49AA4F" w:rsidR="00547C2F" w:rsidRPr="006E2AE7" w:rsidRDefault="00547C2F" w:rsidP="006E2AE7">
      <w:pPr>
        <w:pStyle w:val="ContenuNEWS"/>
      </w:pPr>
      <w:r w:rsidRPr="006E2AE7">
        <w:t>L’asbl</w:t>
      </w:r>
      <w:r w:rsidR="008654CE">
        <w:t xml:space="preserve"> </w:t>
      </w:r>
      <w:r w:rsidRPr="006E2AE7">
        <w:t>HVFE</w:t>
      </w:r>
      <w:r w:rsidR="008654CE">
        <w:t xml:space="preserve"> </w:t>
      </w:r>
      <w:r w:rsidRPr="006E2AE7">
        <w:t>souhaite</w:t>
      </w:r>
      <w:r w:rsidR="008654CE">
        <w:t xml:space="preserve"> </w:t>
      </w:r>
      <w:r w:rsidRPr="006E2AE7">
        <w:t>continuer</w:t>
      </w:r>
      <w:r w:rsidR="008654CE">
        <w:t xml:space="preserve"> </w:t>
      </w:r>
      <w:r w:rsidRPr="006E2AE7">
        <w:t>et</w:t>
      </w:r>
      <w:r w:rsidR="008654CE">
        <w:t xml:space="preserve"> </w:t>
      </w:r>
      <w:r w:rsidRPr="006E2AE7">
        <w:t>amplifier</w:t>
      </w:r>
      <w:r w:rsidR="008654CE">
        <w:t xml:space="preserve"> </w:t>
      </w:r>
      <w:r w:rsidRPr="006E2AE7">
        <w:t>son</w:t>
      </w:r>
      <w:r w:rsidR="008654CE">
        <w:t xml:space="preserve"> </w:t>
      </w:r>
      <w:r w:rsidRPr="006E2AE7">
        <w:t>action</w:t>
      </w:r>
      <w:r w:rsidR="008654CE">
        <w:t xml:space="preserve"> </w:t>
      </w:r>
      <w:r w:rsidRPr="006E2AE7">
        <w:t>dans</w:t>
      </w:r>
      <w:r w:rsidR="008654CE">
        <w:t xml:space="preserve"> </w:t>
      </w:r>
      <w:r w:rsidRPr="006E2AE7">
        <w:t>un</w:t>
      </w:r>
      <w:r w:rsidR="008654CE">
        <w:t xml:space="preserve"> </w:t>
      </w:r>
      <w:r w:rsidRPr="006E2AE7">
        <w:t>domaine</w:t>
      </w:r>
      <w:r w:rsidR="008654CE">
        <w:t xml:space="preserve"> </w:t>
      </w:r>
      <w:r w:rsidRPr="006E2AE7">
        <w:t>où</w:t>
      </w:r>
      <w:r w:rsidR="008654CE">
        <w:t xml:space="preserve"> </w:t>
      </w:r>
      <w:r w:rsidRPr="006E2AE7">
        <w:t>rester</w:t>
      </w:r>
      <w:r w:rsidR="008654CE">
        <w:t xml:space="preserve"> </w:t>
      </w:r>
      <w:r w:rsidRPr="006E2AE7">
        <w:t>à</w:t>
      </w:r>
      <w:r w:rsidR="008654CE">
        <w:t xml:space="preserve"> </w:t>
      </w:r>
      <w:r w:rsidRPr="006E2AE7">
        <w:t>la</w:t>
      </w:r>
      <w:r w:rsidR="008654CE">
        <w:t xml:space="preserve"> </w:t>
      </w:r>
      <w:r w:rsidRPr="006E2AE7">
        <w:t>pointe</w:t>
      </w:r>
      <w:r w:rsidR="008654CE">
        <w:t xml:space="preserve"> </w:t>
      </w:r>
      <w:r w:rsidRPr="006E2AE7">
        <w:t>est</w:t>
      </w:r>
      <w:r w:rsidR="008654CE">
        <w:t xml:space="preserve"> </w:t>
      </w:r>
      <w:r w:rsidRPr="006E2AE7">
        <w:t>indispensable</w:t>
      </w:r>
      <w:r w:rsidR="008654CE">
        <w:t xml:space="preserve"> </w:t>
      </w:r>
      <w:r w:rsidRPr="006E2AE7">
        <w:t>et</w:t>
      </w:r>
      <w:r w:rsidR="008654CE">
        <w:t xml:space="preserve"> </w:t>
      </w:r>
      <w:r w:rsidRPr="006E2AE7">
        <w:t>fort</w:t>
      </w:r>
      <w:r w:rsidR="008654CE">
        <w:t xml:space="preserve"> </w:t>
      </w:r>
      <w:r w:rsidRPr="006E2AE7">
        <w:t>coûteux.</w:t>
      </w:r>
      <w:r w:rsidR="008654CE">
        <w:t xml:space="preserve"> </w:t>
      </w:r>
      <w:r w:rsidRPr="006E2AE7">
        <w:t>Cette</w:t>
      </w:r>
      <w:r w:rsidR="008654CE">
        <w:t xml:space="preserve"> </w:t>
      </w:r>
      <w:r w:rsidRPr="006E2AE7">
        <w:t>action</w:t>
      </w:r>
      <w:r w:rsidR="008654CE">
        <w:t xml:space="preserve"> </w:t>
      </w:r>
      <w:r w:rsidRPr="006E2AE7">
        <w:t>est</w:t>
      </w:r>
      <w:r w:rsidR="008654CE">
        <w:t xml:space="preserve"> </w:t>
      </w:r>
      <w:r w:rsidRPr="006E2AE7">
        <w:t>d’autant</w:t>
      </w:r>
      <w:r w:rsidR="008654CE">
        <w:t xml:space="preserve"> </w:t>
      </w:r>
      <w:r w:rsidRPr="006E2AE7">
        <w:t>plus</w:t>
      </w:r>
      <w:r w:rsidR="008654CE">
        <w:t xml:space="preserve"> </w:t>
      </w:r>
      <w:r w:rsidRPr="006E2AE7">
        <w:t>importante</w:t>
      </w:r>
      <w:r w:rsidR="008654CE">
        <w:t xml:space="preserve"> </w:t>
      </w:r>
      <w:r w:rsidRPr="006E2AE7">
        <w:t>que</w:t>
      </w:r>
      <w:r w:rsidR="008654CE">
        <w:t xml:space="preserve"> </w:t>
      </w:r>
      <w:r w:rsidRPr="006E2AE7">
        <w:t>dans</w:t>
      </w:r>
      <w:r w:rsidR="008654CE">
        <w:t xml:space="preserve"> </w:t>
      </w:r>
      <w:r w:rsidRPr="006E2AE7">
        <w:t>notre</w:t>
      </w:r>
      <w:r w:rsidR="008654CE">
        <w:t xml:space="preserve"> </w:t>
      </w:r>
      <w:r w:rsidRPr="006E2AE7">
        <w:t>société</w:t>
      </w:r>
      <w:r w:rsidR="008654CE">
        <w:t xml:space="preserve"> </w:t>
      </w:r>
      <w:r w:rsidRPr="006E2AE7">
        <w:t>actuelle</w:t>
      </w:r>
      <w:r w:rsidR="008654CE">
        <w:t xml:space="preserve"> </w:t>
      </w:r>
      <w:r w:rsidRPr="006E2AE7">
        <w:t>l’outil</w:t>
      </w:r>
      <w:r w:rsidR="008654CE">
        <w:t xml:space="preserve"> </w:t>
      </w:r>
      <w:r w:rsidRPr="006E2AE7">
        <w:t>informatique</w:t>
      </w:r>
      <w:r w:rsidR="008654CE">
        <w:t xml:space="preserve"> </w:t>
      </w:r>
      <w:r w:rsidRPr="006E2AE7">
        <w:t>est</w:t>
      </w:r>
      <w:r w:rsidR="008654CE">
        <w:t xml:space="preserve"> </w:t>
      </w:r>
      <w:r w:rsidRPr="006E2AE7">
        <w:t>devenu</w:t>
      </w:r>
      <w:r w:rsidR="008654CE">
        <w:t xml:space="preserve"> </w:t>
      </w:r>
      <w:r w:rsidRPr="006E2AE7">
        <w:t>incontournable.</w:t>
      </w:r>
    </w:p>
    <w:p w14:paraId="5085F4EF" w14:textId="636937A4" w:rsidR="00CC53C7" w:rsidRPr="00BB378C" w:rsidRDefault="00547C2F" w:rsidP="005931E2">
      <w:pPr>
        <w:pStyle w:val="ContenuNEWS"/>
        <w:rPr>
          <w:b/>
          <w:bCs w:val="0"/>
          <w:i/>
          <w:iCs w:val="0"/>
        </w:rPr>
      </w:pPr>
      <w:r w:rsidRPr="00BB378C">
        <w:rPr>
          <w:b/>
          <w:bCs w:val="0"/>
          <w:i/>
          <w:iCs w:val="0"/>
        </w:rPr>
        <w:t>Vous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désirez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participer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à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l’inclusion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des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personnes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déficientes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visuelles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?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Faites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votre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don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sur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le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compte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CBC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: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BE78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7320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3822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1586.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Tout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don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à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partir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de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40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€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est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fiscalement</w:t>
      </w:r>
      <w:r w:rsidR="008654CE" w:rsidRPr="00BB378C">
        <w:rPr>
          <w:b/>
          <w:bCs w:val="0"/>
          <w:i/>
          <w:iCs w:val="0"/>
        </w:rPr>
        <w:t xml:space="preserve"> </w:t>
      </w:r>
      <w:r w:rsidRPr="00BB378C">
        <w:rPr>
          <w:b/>
          <w:bCs w:val="0"/>
          <w:i/>
          <w:iCs w:val="0"/>
        </w:rPr>
        <w:t>déductible.</w:t>
      </w:r>
    </w:p>
    <w:p w14:paraId="54024746" w14:textId="42260E24" w:rsidR="006E2AE7" w:rsidRPr="006E2AE7" w:rsidRDefault="006E2AE7" w:rsidP="006E2AE7">
      <w:pPr>
        <w:pStyle w:val="Titre5"/>
      </w:pPr>
      <w:r w:rsidRPr="006E2AE7">
        <w:t>Source</w:t>
      </w:r>
      <w:r w:rsidR="008654CE">
        <w:t xml:space="preserve"> </w:t>
      </w:r>
      <w:r w:rsidRPr="006E2AE7">
        <w:t>:</w:t>
      </w:r>
      <w:r w:rsidR="008654CE">
        <w:t xml:space="preserve"> </w:t>
      </w:r>
      <w:r w:rsidRPr="006E2AE7">
        <w:t>La</w:t>
      </w:r>
      <w:r w:rsidR="008654CE">
        <w:t xml:space="preserve"> </w:t>
      </w:r>
      <w:r w:rsidRPr="006E2AE7">
        <w:t>Nouvelle</w:t>
      </w:r>
      <w:r w:rsidR="008654CE">
        <w:t xml:space="preserve"> </w:t>
      </w:r>
      <w:r w:rsidRPr="006E2AE7">
        <w:t>Gazette</w:t>
      </w:r>
    </w:p>
    <w:p w14:paraId="229E6FFE" w14:textId="77777777" w:rsidR="000C12B5" w:rsidRDefault="000C12B5" w:rsidP="00CC53C7">
      <w:pPr>
        <w:pStyle w:val="ContenuNEWS"/>
        <w:pBdr>
          <w:top w:val="single" w:sz="4" w:space="1" w:color="auto"/>
        </w:pBdr>
      </w:pPr>
    </w:p>
    <w:p w14:paraId="28E798AC" w14:textId="4AAA901E" w:rsidR="00356DA6" w:rsidRPr="00356DA6" w:rsidRDefault="00356DA6" w:rsidP="000C12B5">
      <w:pPr>
        <w:pStyle w:val="Titre3"/>
      </w:pPr>
      <w:bookmarkStart w:id="15" w:name="_Toc202266631"/>
      <w:r w:rsidRPr="00356DA6">
        <w:lastRenderedPageBreak/>
        <w:t>C’est</w:t>
      </w:r>
      <w:r w:rsidR="008654CE">
        <w:t xml:space="preserve"> </w:t>
      </w:r>
      <w:r w:rsidRPr="00356DA6">
        <w:t>l’été</w:t>
      </w:r>
      <w:r w:rsidR="008654CE">
        <w:t xml:space="preserve"> </w:t>
      </w:r>
      <w:r w:rsidRPr="00356DA6">
        <w:t>au</w:t>
      </w:r>
      <w:r w:rsidR="008654CE">
        <w:t xml:space="preserve"> </w:t>
      </w:r>
      <w:r w:rsidRPr="00356DA6">
        <w:t>jardin</w:t>
      </w:r>
      <w:r w:rsidR="008654CE">
        <w:t xml:space="preserve"> </w:t>
      </w:r>
      <w:r w:rsidRPr="00356DA6">
        <w:t>du</w:t>
      </w:r>
      <w:r w:rsidR="008654CE">
        <w:t xml:space="preserve"> </w:t>
      </w:r>
      <w:r w:rsidRPr="00356DA6">
        <w:t>HVFE</w:t>
      </w:r>
      <w:r w:rsidR="008654CE">
        <w:t xml:space="preserve"> </w:t>
      </w:r>
      <w:r w:rsidRPr="00356DA6">
        <w:t>:</w:t>
      </w:r>
      <w:r w:rsidR="008654CE">
        <w:t xml:space="preserve"> </w:t>
      </w:r>
      <w:r w:rsidRPr="00356DA6">
        <w:t>idées</w:t>
      </w:r>
      <w:r w:rsidR="008654CE">
        <w:t xml:space="preserve"> </w:t>
      </w:r>
      <w:r w:rsidRPr="00356DA6">
        <w:t>recette</w:t>
      </w:r>
      <w:r w:rsidR="00052888">
        <w:t>s</w:t>
      </w:r>
      <w:bookmarkEnd w:id="15"/>
    </w:p>
    <w:p w14:paraId="38FC114D" w14:textId="0B3E16E3" w:rsidR="006E2AE7" w:rsidRPr="006E2AE7" w:rsidRDefault="00356DA6" w:rsidP="006E2AE7">
      <w:pPr>
        <w:pStyle w:val="ContenuNEWS"/>
        <w:rPr>
          <w:lang w:eastAsia="fr-BE"/>
        </w:rPr>
      </w:pPr>
      <w:r w:rsidRPr="00356DA6">
        <w:rPr>
          <w:lang w:eastAsia="fr-BE"/>
        </w:rPr>
        <w:t>C’est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bientôt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l’été,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jardin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HVFE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déborde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trésors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persil,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tomates,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herbes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aromatiques...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Rien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tel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passer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cuisine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préparer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recettes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simples,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savoureuses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100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%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saison.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vous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propose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deux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idées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tester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chez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vous,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directement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inspirées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terre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nous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offre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!</w:t>
      </w:r>
      <w:r w:rsidR="008654CE">
        <w:rPr>
          <w:lang w:eastAsia="fr-BE"/>
        </w:rPr>
        <w:t xml:space="preserve"> </w:t>
      </w:r>
      <w:r w:rsidR="006E2AE7">
        <w:rPr>
          <w:lang w:eastAsia="fr-BE"/>
        </w:rPr>
        <w:t>Voici</w:t>
      </w:r>
      <w:r w:rsidR="008654CE">
        <w:rPr>
          <w:lang w:eastAsia="fr-BE"/>
        </w:rPr>
        <w:t xml:space="preserve"> </w:t>
      </w:r>
      <w:r w:rsidR="006E2AE7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="006E2AE7" w:rsidRPr="006E2AE7">
        <w:rPr>
          <w:lang w:eastAsia="fr-BE"/>
        </w:rPr>
        <w:t>recettes</w:t>
      </w:r>
      <w:r w:rsidR="008654CE">
        <w:rPr>
          <w:lang w:eastAsia="fr-BE"/>
        </w:rPr>
        <w:t xml:space="preserve"> </w:t>
      </w:r>
      <w:r w:rsidR="006E2AE7" w:rsidRPr="006E2AE7">
        <w:rPr>
          <w:lang w:eastAsia="fr-BE"/>
        </w:rPr>
        <w:t>faciles,</w:t>
      </w:r>
      <w:r w:rsidR="008654CE">
        <w:rPr>
          <w:lang w:eastAsia="fr-BE"/>
        </w:rPr>
        <w:t xml:space="preserve"> </w:t>
      </w:r>
      <w:r w:rsidR="006E2AE7" w:rsidRPr="006E2AE7">
        <w:rPr>
          <w:lang w:eastAsia="fr-BE"/>
        </w:rPr>
        <w:t>locales</w:t>
      </w:r>
      <w:r w:rsidR="008654CE">
        <w:rPr>
          <w:lang w:eastAsia="fr-BE"/>
        </w:rPr>
        <w:t xml:space="preserve"> </w:t>
      </w:r>
      <w:r w:rsidR="006E2AE7" w:rsidRPr="006E2AE7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="006E2AE7" w:rsidRPr="006E2AE7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="006E2AE7" w:rsidRPr="006E2AE7">
        <w:rPr>
          <w:lang w:eastAsia="fr-BE"/>
        </w:rPr>
        <w:t>saison</w:t>
      </w:r>
      <w:r w:rsidR="008654CE">
        <w:rPr>
          <w:lang w:eastAsia="fr-BE"/>
        </w:rPr>
        <w:t xml:space="preserve"> </w:t>
      </w:r>
      <w:r w:rsidR="006E2AE7" w:rsidRPr="006E2AE7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="006E2AE7" w:rsidRPr="006E2AE7">
        <w:rPr>
          <w:lang w:eastAsia="fr-BE"/>
        </w:rPr>
        <w:t>refaire</w:t>
      </w:r>
      <w:r w:rsidR="008654CE">
        <w:rPr>
          <w:lang w:eastAsia="fr-BE"/>
        </w:rPr>
        <w:t xml:space="preserve"> </w:t>
      </w:r>
      <w:r w:rsidR="006E2AE7" w:rsidRPr="006E2AE7">
        <w:rPr>
          <w:lang w:eastAsia="fr-BE"/>
        </w:rPr>
        <w:t>chez</w:t>
      </w:r>
      <w:r w:rsidR="008654CE">
        <w:rPr>
          <w:lang w:eastAsia="fr-BE"/>
        </w:rPr>
        <w:t xml:space="preserve"> </w:t>
      </w:r>
      <w:r w:rsidR="006E2AE7" w:rsidRPr="006E2AE7">
        <w:rPr>
          <w:lang w:eastAsia="fr-BE"/>
        </w:rPr>
        <w:t>vous.</w:t>
      </w:r>
    </w:p>
    <w:p w14:paraId="04FEFBDF" w14:textId="6291BE36" w:rsidR="00356DA6" w:rsidRPr="00356DA6" w:rsidRDefault="00356DA6" w:rsidP="00356DA6">
      <w:pPr>
        <w:pStyle w:val="Titre4"/>
        <w:rPr>
          <w:lang w:eastAsia="fr-BE"/>
        </w:rPr>
      </w:pPr>
      <w:r w:rsidRPr="00356DA6">
        <w:rPr>
          <w:lang w:eastAsia="fr-BE"/>
        </w:rPr>
        <w:t>Velouté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au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persil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tout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douceur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fraîcheur</w:t>
      </w:r>
    </w:p>
    <w:p w14:paraId="431BAE7D" w14:textId="3386ADB5" w:rsidR="00356DA6" w:rsidRPr="00356DA6" w:rsidRDefault="00356DA6" w:rsidP="00356DA6">
      <w:pPr>
        <w:pStyle w:val="ContenuNEWS"/>
        <w:rPr>
          <w:lang w:eastAsia="fr-BE"/>
        </w:rPr>
      </w:pPr>
      <w:r w:rsidRPr="00356DA6">
        <w:rPr>
          <w:lang w:eastAsia="fr-BE"/>
        </w:rPr>
        <w:t>Lors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d’un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précédent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club,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nous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avons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eu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l’occasion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cuisiner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cette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soupe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verte,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onctueuse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pleine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caractère,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parfaite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entrée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petite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portion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rafraîchissante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au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dîner.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persil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tout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juste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récolté,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c’est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concentré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goût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bienfaits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!</w:t>
      </w:r>
    </w:p>
    <w:p w14:paraId="17B409DD" w14:textId="4F3E3633" w:rsidR="00356DA6" w:rsidRPr="00356DA6" w:rsidRDefault="0054409D" w:rsidP="00356DA6">
      <w:pPr>
        <w:pStyle w:val="ContenuNEWS"/>
        <w:rPr>
          <w:u w:val="single"/>
          <w:lang w:eastAsia="fr-BE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5735D295" wp14:editId="029B723F">
            <wp:simplePos x="0" y="0"/>
            <wp:positionH relativeFrom="margin">
              <wp:align>right</wp:align>
            </wp:positionH>
            <wp:positionV relativeFrom="paragraph">
              <wp:posOffset>296545</wp:posOffset>
            </wp:positionV>
            <wp:extent cx="1439545" cy="1064260"/>
            <wp:effectExtent l="0" t="0" r="8255" b="2540"/>
            <wp:wrapNone/>
            <wp:docPr id="450840494" name="Image 16" descr="Une image contenant jus, Boisson sans alcool, Frappé sain, tass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40494" name="Image 16" descr="Une image contenant jus, Boisson sans alcool, Frappé sain, tasse&#10;&#10;Le contenu généré par l’IA peut êtr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5" t="10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6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DA6" w:rsidRPr="00356DA6">
        <w:rPr>
          <w:u w:val="single"/>
          <w:lang w:eastAsia="fr-BE"/>
        </w:rPr>
        <w:t>Ce</w:t>
      </w:r>
      <w:r w:rsidR="008654CE">
        <w:rPr>
          <w:u w:val="single"/>
          <w:lang w:eastAsia="fr-BE"/>
        </w:rPr>
        <w:t xml:space="preserve"> </w:t>
      </w:r>
      <w:r w:rsidR="00356DA6" w:rsidRPr="00356DA6">
        <w:rPr>
          <w:u w:val="single"/>
          <w:lang w:eastAsia="fr-BE"/>
        </w:rPr>
        <w:t>qu’il</w:t>
      </w:r>
      <w:r w:rsidR="008654CE">
        <w:rPr>
          <w:u w:val="single"/>
          <w:lang w:eastAsia="fr-BE"/>
        </w:rPr>
        <w:t xml:space="preserve"> </w:t>
      </w:r>
      <w:r w:rsidR="00356DA6" w:rsidRPr="00356DA6">
        <w:rPr>
          <w:u w:val="single"/>
          <w:lang w:eastAsia="fr-BE"/>
        </w:rPr>
        <w:t>vous</w:t>
      </w:r>
      <w:r w:rsidR="008654CE">
        <w:rPr>
          <w:u w:val="single"/>
          <w:lang w:eastAsia="fr-BE"/>
        </w:rPr>
        <w:t xml:space="preserve"> </w:t>
      </w:r>
      <w:r w:rsidR="00356DA6" w:rsidRPr="00356DA6">
        <w:rPr>
          <w:u w:val="single"/>
          <w:lang w:eastAsia="fr-BE"/>
        </w:rPr>
        <w:t>faut</w:t>
      </w:r>
      <w:r w:rsidR="008654CE" w:rsidRPr="00B4017E">
        <w:rPr>
          <w:lang w:eastAsia="fr-BE"/>
        </w:rPr>
        <w:t xml:space="preserve"> </w:t>
      </w:r>
      <w:r w:rsidR="00356DA6" w:rsidRPr="00B4017E">
        <w:rPr>
          <w:lang w:eastAsia="fr-BE"/>
        </w:rPr>
        <w:t>:</w:t>
      </w:r>
    </w:p>
    <w:p w14:paraId="094780D0" w14:textId="024F6F9D" w:rsidR="00356DA6" w:rsidRPr="00356DA6" w:rsidRDefault="00356DA6" w:rsidP="006E2AE7">
      <w:pPr>
        <w:pStyle w:val="ContenuNEWS"/>
        <w:numPr>
          <w:ilvl w:val="0"/>
          <w:numId w:val="43"/>
        </w:numPr>
        <w:spacing w:before="0" w:after="0"/>
        <w:rPr>
          <w:lang w:eastAsia="fr-BE"/>
        </w:rPr>
      </w:pPr>
      <w:r w:rsidRPr="00356DA6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botte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persil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plat</w:t>
      </w:r>
    </w:p>
    <w:p w14:paraId="17255F7E" w14:textId="2C64BDA7" w:rsidR="00356DA6" w:rsidRPr="00356DA6" w:rsidRDefault="00356DA6" w:rsidP="006E2AE7">
      <w:pPr>
        <w:pStyle w:val="ContenuNEWS"/>
        <w:numPr>
          <w:ilvl w:val="0"/>
          <w:numId w:val="43"/>
        </w:numPr>
        <w:spacing w:before="0" w:after="0"/>
        <w:rPr>
          <w:lang w:eastAsia="fr-BE"/>
        </w:rPr>
      </w:pPr>
      <w:r w:rsidRPr="00356DA6">
        <w:rPr>
          <w:lang w:eastAsia="fr-BE"/>
        </w:rPr>
        <w:t>2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gousses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d’ail</w:t>
      </w:r>
    </w:p>
    <w:p w14:paraId="0FCD1388" w14:textId="7690886D" w:rsidR="00356DA6" w:rsidRPr="00356DA6" w:rsidRDefault="00356DA6" w:rsidP="006E2AE7">
      <w:pPr>
        <w:pStyle w:val="ContenuNEWS"/>
        <w:numPr>
          <w:ilvl w:val="0"/>
          <w:numId w:val="43"/>
        </w:numPr>
        <w:spacing w:before="0" w:after="0"/>
        <w:rPr>
          <w:lang w:eastAsia="fr-BE"/>
        </w:rPr>
      </w:pPr>
      <w:r w:rsidRPr="00356DA6">
        <w:rPr>
          <w:lang w:eastAsia="fr-BE"/>
        </w:rPr>
        <w:t>1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cube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bouillon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bouillon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maison</w:t>
      </w:r>
    </w:p>
    <w:p w14:paraId="49730912" w14:textId="6F4A2696" w:rsidR="00356DA6" w:rsidRPr="00356DA6" w:rsidRDefault="00356DA6" w:rsidP="006E2AE7">
      <w:pPr>
        <w:pStyle w:val="ContenuNEWS"/>
        <w:numPr>
          <w:ilvl w:val="0"/>
          <w:numId w:val="43"/>
        </w:numPr>
        <w:spacing w:before="0" w:after="0"/>
        <w:rPr>
          <w:lang w:eastAsia="fr-BE"/>
        </w:rPr>
      </w:pPr>
      <w:r w:rsidRPr="00356DA6">
        <w:rPr>
          <w:lang w:eastAsia="fr-BE"/>
        </w:rPr>
        <w:t>1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c.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soupe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d’huile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d’olive</w:t>
      </w:r>
    </w:p>
    <w:p w14:paraId="5D2FC803" w14:textId="02525F81" w:rsidR="00356DA6" w:rsidRPr="00356DA6" w:rsidRDefault="00356DA6" w:rsidP="006E2AE7">
      <w:pPr>
        <w:pStyle w:val="ContenuNEWS"/>
        <w:numPr>
          <w:ilvl w:val="0"/>
          <w:numId w:val="43"/>
        </w:numPr>
        <w:spacing w:before="0" w:after="0"/>
        <w:rPr>
          <w:lang w:eastAsia="fr-BE"/>
        </w:rPr>
      </w:pPr>
      <w:r w:rsidRPr="00356DA6">
        <w:rPr>
          <w:lang w:eastAsia="fr-BE"/>
        </w:rPr>
        <w:t>2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portions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fromage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frais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(ou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peu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crème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végétale)</w:t>
      </w:r>
    </w:p>
    <w:p w14:paraId="0D18F814" w14:textId="166DC38F" w:rsidR="00356DA6" w:rsidRPr="00356DA6" w:rsidRDefault="00356DA6" w:rsidP="006E2AE7">
      <w:pPr>
        <w:pStyle w:val="ContenuNEWS"/>
        <w:numPr>
          <w:ilvl w:val="0"/>
          <w:numId w:val="43"/>
        </w:numPr>
        <w:spacing w:before="0" w:after="0"/>
        <w:rPr>
          <w:lang w:eastAsia="fr-BE"/>
        </w:rPr>
      </w:pPr>
      <w:r w:rsidRPr="00356DA6">
        <w:rPr>
          <w:lang w:eastAsia="fr-BE"/>
        </w:rPr>
        <w:t>Poivre</w:t>
      </w:r>
    </w:p>
    <w:p w14:paraId="065FF127" w14:textId="1F05EC44" w:rsidR="00356DA6" w:rsidRPr="00356DA6" w:rsidRDefault="00356DA6" w:rsidP="00356DA6">
      <w:pPr>
        <w:pStyle w:val="ContenuNEWS"/>
        <w:rPr>
          <w:u w:val="single"/>
          <w:lang w:eastAsia="fr-BE"/>
        </w:rPr>
      </w:pPr>
      <w:r w:rsidRPr="00356DA6">
        <w:rPr>
          <w:u w:val="single"/>
          <w:lang w:eastAsia="fr-BE"/>
        </w:rPr>
        <w:t>Comment</w:t>
      </w:r>
      <w:r w:rsidR="008654CE">
        <w:rPr>
          <w:u w:val="single"/>
          <w:lang w:eastAsia="fr-BE"/>
        </w:rPr>
        <w:t xml:space="preserve"> </w:t>
      </w:r>
      <w:r w:rsidRPr="00356DA6">
        <w:rPr>
          <w:u w:val="single"/>
          <w:lang w:eastAsia="fr-BE"/>
        </w:rPr>
        <w:t>on</w:t>
      </w:r>
      <w:r w:rsidR="008654CE">
        <w:rPr>
          <w:u w:val="single"/>
          <w:lang w:eastAsia="fr-BE"/>
        </w:rPr>
        <w:t xml:space="preserve"> </w:t>
      </w:r>
      <w:r w:rsidRPr="00356DA6">
        <w:rPr>
          <w:u w:val="single"/>
          <w:lang w:eastAsia="fr-BE"/>
        </w:rPr>
        <w:t>fait</w:t>
      </w:r>
      <w:r w:rsidR="008654CE" w:rsidRPr="00B4017E">
        <w:rPr>
          <w:lang w:eastAsia="fr-BE"/>
        </w:rPr>
        <w:t xml:space="preserve"> </w:t>
      </w:r>
      <w:r w:rsidRPr="00B4017E">
        <w:rPr>
          <w:lang w:eastAsia="fr-BE"/>
        </w:rPr>
        <w:t>:</w:t>
      </w:r>
    </w:p>
    <w:p w14:paraId="57635C80" w14:textId="3D35B96C" w:rsidR="00356DA6" w:rsidRDefault="00356DA6" w:rsidP="00356DA6">
      <w:pPr>
        <w:pStyle w:val="ContenuNEWS"/>
        <w:rPr>
          <w:lang w:eastAsia="fr-BE"/>
        </w:rPr>
      </w:pPr>
      <w:r w:rsidRPr="00356DA6">
        <w:rPr>
          <w:lang w:eastAsia="fr-BE"/>
        </w:rPr>
        <w:t>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fait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revenir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persil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peu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d’huile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d’olive,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ajoute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bouillon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laisse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mijoter.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Ensuite,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mixe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l’ail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fromage,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poivre,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hop,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c’est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prêt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!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servir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tiède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froid,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selon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l’humeur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(ou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météo).</w:t>
      </w:r>
    </w:p>
    <w:p w14:paraId="4C034C8F" w14:textId="77777777" w:rsidR="00BB378C" w:rsidRPr="00356DA6" w:rsidRDefault="00BB378C" w:rsidP="00356DA6">
      <w:pPr>
        <w:pStyle w:val="ContenuNEWS"/>
        <w:rPr>
          <w:lang w:eastAsia="fr-BE"/>
        </w:rPr>
      </w:pPr>
    </w:p>
    <w:p w14:paraId="5351D9F9" w14:textId="5FD0529B" w:rsidR="00356DA6" w:rsidRPr="00356DA6" w:rsidRDefault="00356DA6" w:rsidP="00356DA6">
      <w:pPr>
        <w:pStyle w:val="Titre4"/>
        <w:rPr>
          <w:lang w:eastAsia="fr-BE"/>
        </w:rPr>
      </w:pPr>
      <w:r w:rsidRPr="00356DA6">
        <w:rPr>
          <w:lang w:eastAsia="fr-BE"/>
        </w:rPr>
        <w:t>Tatin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tomates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tarte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sent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bon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l’été</w:t>
      </w:r>
    </w:p>
    <w:p w14:paraId="3161519D" w14:textId="7EE410F1" w:rsidR="00356DA6" w:rsidRPr="00356DA6" w:rsidRDefault="00356DA6" w:rsidP="00356DA6">
      <w:pPr>
        <w:pStyle w:val="ContenuNEWS"/>
        <w:rPr>
          <w:lang w:eastAsia="fr-BE"/>
        </w:rPr>
      </w:pPr>
      <w:r w:rsidRPr="00356DA6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tomates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bien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mûres,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soupçon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thym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filet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vinaigre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balsamique...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Il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ne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vous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faut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pas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faire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tarte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tatin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salée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pleine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soleil.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Idéale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petite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salade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l’apéro,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parts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individuelles.</w:t>
      </w:r>
    </w:p>
    <w:p w14:paraId="6A1A44B6" w14:textId="43AF406B" w:rsidR="00356DA6" w:rsidRPr="00356DA6" w:rsidRDefault="00356DA6" w:rsidP="00356DA6">
      <w:pPr>
        <w:pStyle w:val="ContenuNEWS"/>
        <w:rPr>
          <w:u w:val="single"/>
          <w:lang w:eastAsia="fr-BE"/>
        </w:rPr>
      </w:pPr>
      <w:r w:rsidRPr="00356DA6">
        <w:rPr>
          <w:u w:val="single"/>
          <w:lang w:eastAsia="fr-BE"/>
        </w:rPr>
        <w:t>Les</w:t>
      </w:r>
      <w:r w:rsidR="008654CE">
        <w:rPr>
          <w:u w:val="single"/>
          <w:lang w:eastAsia="fr-BE"/>
        </w:rPr>
        <w:t xml:space="preserve"> </w:t>
      </w:r>
      <w:r w:rsidRPr="00356DA6">
        <w:rPr>
          <w:u w:val="single"/>
          <w:lang w:eastAsia="fr-BE"/>
        </w:rPr>
        <w:t>ingrédients</w:t>
      </w:r>
      <w:r w:rsidR="008654CE" w:rsidRPr="00B4017E">
        <w:rPr>
          <w:lang w:eastAsia="fr-BE"/>
        </w:rPr>
        <w:t xml:space="preserve"> </w:t>
      </w:r>
      <w:r w:rsidRPr="00B4017E">
        <w:rPr>
          <w:lang w:eastAsia="fr-BE"/>
        </w:rPr>
        <w:t>:</w:t>
      </w:r>
    </w:p>
    <w:p w14:paraId="5D462342" w14:textId="335A8F28" w:rsidR="00356DA6" w:rsidRPr="00356DA6" w:rsidRDefault="00356DA6" w:rsidP="006E2AE7">
      <w:pPr>
        <w:pStyle w:val="ContenuNEWS"/>
        <w:numPr>
          <w:ilvl w:val="0"/>
          <w:numId w:val="44"/>
        </w:numPr>
        <w:spacing w:before="0" w:after="0"/>
        <w:rPr>
          <w:lang w:eastAsia="fr-BE"/>
        </w:rPr>
      </w:pPr>
      <w:r w:rsidRPr="00356DA6">
        <w:rPr>
          <w:lang w:eastAsia="fr-BE"/>
        </w:rPr>
        <w:t>8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tomates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rondes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bien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rouges</w:t>
      </w:r>
    </w:p>
    <w:p w14:paraId="66C38EBD" w14:textId="353C0E72" w:rsidR="00356DA6" w:rsidRPr="00356DA6" w:rsidRDefault="00356DA6" w:rsidP="006E2AE7">
      <w:pPr>
        <w:pStyle w:val="ContenuNEWS"/>
        <w:numPr>
          <w:ilvl w:val="0"/>
          <w:numId w:val="44"/>
        </w:numPr>
        <w:spacing w:before="0" w:after="0"/>
        <w:rPr>
          <w:lang w:eastAsia="fr-BE"/>
        </w:rPr>
      </w:pPr>
      <w:r w:rsidRPr="00356DA6">
        <w:rPr>
          <w:lang w:eastAsia="fr-BE"/>
        </w:rPr>
        <w:t>1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pâte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feuilletée</w:t>
      </w:r>
    </w:p>
    <w:p w14:paraId="7747DAD9" w14:textId="504D34A7" w:rsidR="00356DA6" w:rsidRPr="00356DA6" w:rsidRDefault="00356DA6" w:rsidP="006E2AE7">
      <w:pPr>
        <w:pStyle w:val="ContenuNEWS"/>
        <w:numPr>
          <w:ilvl w:val="0"/>
          <w:numId w:val="44"/>
        </w:numPr>
        <w:spacing w:before="0" w:after="0"/>
        <w:rPr>
          <w:lang w:eastAsia="fr-BE"/>
        </w:rPr>
      </w:pPr>
      <w:r w:rsidRPr="00356DA6">
        <w:rPr>
          <w:lang w:eastAsia="fr-BE"/>
        </w:rPr>
        <w:t>1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gousse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d’ail</w:t>
      </w:r>
    </w:p>
    <w:p w14:paraId="1AA3B025" w14:textId="2C0C90C3" w:rsidR="00356DA6" w:rsidRPr="00356DA6" w:rsidRDefault="00356DA6" w:rsidP="006E2AE7">
      <w:pPr>
        <w:pStyle w:val="ContenuNEWS"/>
        <w:numPr>
          <w:ilvl w:val="0"/>
          <w:numId w:val="44"/>
        </w:numPr>
        <w:spacing w:before="0" w:after="0"/>
        <w:rPr>
          <w:lang w:eastAsia="fr-BE"/>
        </w:rPr>
      </w:pPr>
      <w:r w:rsidRPr="00356DA6">
        <w:rPr>
          <w:lang w:eastAsia="fr-BE"/>
        </w:rPr>
        <w:t>Thym,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huile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d’olive,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vinaigre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balsamique</w:t>
      </w:r>
    </w:p>
    <w:p w14:paraId="14A931EB" w14:textId="0099A94E" w:rsidR="00356DA6" w:rsidRPr="00356DA6" w:rsidRDefault="00356DA6" w:rsidP="006E2AE7">
      <w:pPr>
        <w:pStyle w:val="ContenuNEWS"/>
        <w:numPr>
          <w:ilvl w:val="0"/>
          <w:numId w:val="44"/>
        </w:numPr>
        <w:spacing w:before="0" w:after="0"/>
        <w:rPr>
          <w:lang w:eastAsia="fr-BE"/>
        </w:rPr>
      </w:pPr>
      <w:r w:rsidRPr="00356DA6">
        <w:rPr>
          <w:lang w:eastAsia="fr-BE"/>
        </w:rPr>
        <w:t>Sel,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poivre</w:t>
      </w:r>
    </w:p>
    <w:p w14:paraId="49A36E03" w14:textId="480A77CA" w:rsidR="00356DA6" w:rsidRPr="00356DA6" w:rsidRDefault="00356DA6" w:rsidP="00356DA6">
      <w:pPr>
        <w:pStyle w:val="ContenuNEWS"/>
        <w:rPr>
          <w:u w:val="single"/>
          <w:lang w:eastAsia="fr-BE"/>
        </w:rPr>
      </w:pPr>
      <w:r w:rsidRPr="00356DA6">
        <w:rPr>
          <w:u w:val="single"/>
          <w:lang w:eastAsia="fr-BE"/>
        </w:rPr>
        <w:t>La</w:t>
      </w:r>
      <w:r w:rsidR="008654CE">
        <w:rPr>
          <w:u w:val="single"/>
          <w:lang w:eastAsia="fr-BE"/>
        </w:rPr>
        <w:t xml:space="preserve"> </w:t>
      </w:r>
      <w:r w:rsidRPr="00356DA6">
        <w:rPr>
          <w:u w:val="single"/>
          <w:lang w:eastAsia="fr-BE"/>
        </w:rPr>
        <w:t>marche</w:t>
      </w:r>
      <w:r w:rsidR="008654CE">
        <w:rPr>
          <w:u w:val="single"/>
          <w:lang w:eastAsia="fr-BE"/>
        </w:rPr>
        <w:t xml:space="preserve"> </w:t>
      </w:r>
      <w:r w:rsidRPr="00356DA6">
        <w:rPr>
          <w:u w:val="single"/>
          <w:lang w:eastAsia="fr-BE"/>
        </w:rPr>
        <w:t>à</w:t>
      </w:r>
      <w:r w:rsidR="008654CE">
        <w:rPr>
          <w:u w:val="single"/>
          <w:lang w:eastAsia="fr-BE"/>
        </w:rPr>
        <w:t xml:space="preserve"> </w:t>
      </w:r>
      <w:r w:rsidRPr="00356DA6">
        <w:rPr>
          <w:u w:val="single"/>
          <w:lang w:eastAsia="fr-BE"/>
        </w:rPr>
        <w:t>suivre</w:t>
      </w:r>
      <w:r w:rsidR="008654CE" w:rsidRPr="00B4017E">
        <w:rPr>
          <w:lang w:eastAsia="fr-BE"/>
        </w:rPr>
        <w:t xml:space="preserve"> </w:t>
      </w:r>
      <w:r w:rsidRPr="00B4017E">
        <w:rPr>
          <w:lang w:eastAsia="fr-BE"/>
        </w:rPr>
        <w:t>:</w:t>
      </w:r>
    </w:p>
    <w:p w14:paraId="7455D04F" w14:textId="10A6E3EF" w:rsidR="00356DA6" w:rsidRPr="00356DA6" w:rsidRDefault="00356DA6" w:rsidP="00356DA6">
      <w:pPr>
        <w:pStyle w:val="ContenuNEWS"/>
        <w:rPr>
          <w:lang w:eastAsia="fr-BE"/>
        </w:rPr>
      </w:pPr>
      <w:r w:rsidRPr="00356DA6">
        <w:rPr>
          <w:lang w:eastAsia="fr-BE"/>
        </w:rPr>
        <w:t>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fait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revenir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tomates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poêle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l’ail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thym,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ajoute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trait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balsamique.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Ensuite,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dépose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moule,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bombé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vers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haut,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couvre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pâte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enfourne.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Après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25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minutes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au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four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petit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retournement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spectaculaire…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vous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voilà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superbe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tarte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tatin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salée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!</w:t>
      </w:r>
    </w:p>
    <w:p w14:paraId="3201F897" w14:textId="55B021FB" w:rsidR="00D927A3" w:rsidRPr="00D927A3" w:rsidRDefault="00D927A3" w:rsidP="00D927A3">
      <w:pPr>
        <w:pStyle w:val="Titre5"/>
      </w:pPr>
      <w:r>
        <w:t>Delphine</w:t>
      </w:r>
      <w:r w:rsidR="008654CE">
        <w:t xml:space="preserve"> </w:t>
      </w:r>
      <w:r>
        <w:t>ARPIGNY</w:t>
      </w:r>
      <w:r>
        <w:br/>
        <w:t>Formatrice</w:t>
      </w:r>
    </w:p>
    <w:p w14:paraId="4CAB2115" w14:textId="61397E96" w:rsidR="00356DA6" w:rsidRPr="00356DA6" w:rsidRDefault="00356DA6" w:rsidP="00356DA6">
      <w:pPr>
        <w:pStyle w:val="Titre4"/>
        <w:rPr>
          <w:lang w:eastAsia="fr-BE"/>
        </w:rPr>
      </w:pPr>
      <w:r w:rsidRPr="00356DA6">
        <w:rPr>
          <w:lang w:eastAsia="fr-BE"/>
        </w:rPr>
        <w:lastRenderedPageBreak/>
        <w:t>Cookies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morceaux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chocolat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super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moelleux</w:t>
      </w:r>
    </w:p>
    <w:p w14:paraId="7A84E21D" w14:textId="2ECE6EA9" w:rsidR="00356DA6" w:rsidRPr="00356DA6" w:rsidRDefault="00356DA6" w:rsidP="00356DA6">
      <w:pPr>
        <w:pStyle w:val="ContenuNEWS"/>
        <w:rPr>
          <w:u w:val="single"/>
          <w:lang w:eastAsia="fr-BE"/>
        </w:rPr>
      </w:pPr>
      <w:r w:rsidRPr="00356DA6">
        <w:rPr>
          <w:u w:val="single"/>
          <w:lang w:eastAsia="fr-BE"/>
        </w:rPr>
        <w:t>Ingrédients</w:t>
      </w:r>
      <w:r w:rsidR="00B4017E" w:rsidRPr="00B4017E">
        <w:rPr>
          <w:lang w:eastAsia="fr-BE"/>
        </w:rPr>
        <w:t xml:space="preserve"> </w:t>
      </w:r>
      <w:r w:rsidRPr="00B4017E">
        <w:rPr>
          <w:lang w:eastAsia="fr-BE"/>
        </w:rPr>
        <w:t>:</w:t>
      </w:r>
    </w:p>
    <w:p w14:paraId="6D53FE3D" w14:textId="61B391D4" w:rsidR="00356DA6" w:rsidRPr="00356DA6" w:rsidRDefault="00356DA6" w:rsidP="006E2AE7">
      <w:pPr>
        <w:pStyle w:val="ContenuNEWS"/>
        <w:numPr>
          <w:ilvl w:val="0"/>
          <w:numId w:val="45"/>
        </w:numPr>
        <w:spacing w:before="0" w:after="0"/>
        <w:rPr>
          <w:lang w:eastAsia="fr-BE"/>
        </w:rPr>
      </w:pPr>
      <w:r w:rsidRPr="00356DA6">
        <w:rPr>
          <w:lang w:eastAsia="fr-BE"/>
        </w:rPr>
        <w:t>250g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beurre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mou</w:t>
      </w:r>
    </w:p>
    <w:p w14:paraId="4A4D4BB7" w14:textId="11D14F35" w:rsidR="00356DA6" w:rsidRPr="00356DA6" w:rsidRDefault="00356DA6" w:rsidP="006E2AE7">
      <w:pPr>
        <w:pStyle w:val="ContenuNEWS"/>
        <w:numPr>
          <w:ilvl w:val="0"/>
          <w:numId w:val="45"/>
        </w:numPr>
        <w:spacing w:before="0" w:after="0"/>
        <w:rPr>
          <w:lang w:eastAsia="fr-BE"/>
        </w:rPr>
      </w:pPr>
      <w:r w:rsidRPr="00356DA6">
        <w:rPr>
          <w:lang w:eastAsia="fr-BE"/>
        </w:rPr>
        <w:t>300g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chocolat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noir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Côte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d’or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(ou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pépites)</w:t>
      </w:r>
    </w:p>
    <w:p w14:paraId="125E9881" w14:textId="793A00A0" w:rsidR="00356DA6" w:rsidRPr="00356DA6" w:rsidRDefault="00356DA6" w:rsidP="006E2AE7">
      <w:pPr>
        <w:pStyle w:val="ContenuNEWS"/>
        <w:numPr>
          <w:ilvl w:val="0"/>
          <w:numId w:val="45"/>
        </w:numPr>
        <w:spacing w:before="0" w:after="0"/>
        <w:rPr>
          <w:lang w:eastAsia="fr-BE"/>
        </w:rPr>
      </w:pPr>
      <w:r w:rsidRPr="00356DA6">
        <w:rPr>
          <w:lang w:eastAsia="fr-BE"/>
        </w:rPr>
        <w:t>2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œufs</w:t>
      </w:r>
    </w:p>
    <w:p w14:paraId="520D4B5A" w14:textId="2651CCD7" w:rsidR="00356DA6" w:rsidRPr="00356DA6" w:rsidRDefault="00356DA6" w:rsidP="006E2AE7">
      <w:pPr>
        <w:pStyle w:val="ContenuNEWS"/>
        <w:numPr>
          <w:ilvl w:val="0"/>
          <w:numId w:val="45"/>
        </w:numPr>
        <w:spacing w:before="0" w:after="0"/>
        <w:rPr>
          <w:lang w:eastAsia="fr-BE"/>
        </w:rPr>
      </w:pPr>
      <w:r w:rsidRPr="00356DA6">
        <w:rPr>
          <w:lang w:eastAsia="fr-BE"/>
        </w:rPr>
        <w:t>350g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farine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tamisée</w:t>
      </w:r>
    </w:p>
    <w:p w14:paraId="6310A844" w14:textId="4D973F4A" w:rsidR="00356DA6" w:rsidRPr="00356DA6" w:rsidRDefault="00356DA6" w:rsidP="006E2AE7">
      <w:pPr>
        <w:pStyle w:val="ContenuNEWS"/>
        <w:numPr>
          <w:ilvl w:val="0"/>
          <w:numId w:val="45"/>
        </w:numPr>
        <w:spacing w:before="0" w:after="0"/>
        <w:rPr>
          <w:lang w:eastAsia="fr-BE"/>
        </w:rPr>
      </w:pPr>
      <w:r w:rsidRPr="00356DA6">
        <w:rPr>
          <w:lang w:eastAsia="fr-BE"/>
        </w:rPr>
        <w:t>100g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sucre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blanc</w:t>
      </w:r>
    </w:p>
    <w:p w14:paraId="11141A1D" w14:textId="590653EA" w:rsidR="00356DA6" w:rsidRPr="00356DA6" w:rsidRDefault="00356DA6" w:rsidP="006E2AE7">
      <w:pPr>
        <w:pStyle w:val="ContenuNEWS"/>
        <w:numPr>
          <w:ilvl w:val="0"/>
          <w:numId w:val="45"/>
        </w:numPr>
        <w:spacing w:before="0" w:after="0"/>
        <w:rPr>
          <w:lang w:eastAsia="fr-BE"/>
        </w:rPr>
      </w:pPr>
      <w:r w:rsidRPr="00356DA6">
        <w:rPr>
          <w:lang w:eastAsia="fr-BE"/>
        </w:rPr>
        <w:t>100g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sucre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brun</w:t>
      </w:r>
    </w:p>
    <w:p w14:paraId="4B3A831B" w14:textId="7EF60DA6" w:rsidR="00356DA6" w:rsidRPr="00356DA6" w:rsidRDefault="00356DA6" w:rsidP="006E2AE7">
      <w:pPr>
        <w:pStyle w:val="ContenuNEWS"/>
        <w:numPr>
          <w:ilvl w:val="0"/>
          <w:numId w:val="45"/>
        </w:numPr>
        <w:spacing w:before="0" w:after="0"/>
        <w:rPr>
          <w:lang w:eastAsia="fr-BE"/>
        </w:rPr>
      </w:pPr>
      <w:r w:rsidRPr="00356DA6">
        <w:rPr>
          <w:lang w:eastAsia="fr-BE"/>
        </w:rPr>
        <w:t>1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cuillère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café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levure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poudre</w:t>
      </w:r>
    </w:p>
    <w:p w14:paraId="1EC481F8" w14:textId="2A36D322" w:rsidR="00356DA6" w:rsidRPr="00356DA6" w:rsidRDefault="00356DA6" w:rsidP="006E2AE7">
      <w:pPr>
        <w:pStyle w:val="ContenuNEWS"/>
        <w:numPr>
          <w:ilvl w:val="0"/>
          <w:numId w:val="45"/>
        </w:numPr>
        <w:spacing w:before="0" w:after="0"/>
        <w:rPr>
          <w:lang w:eastAsia="fr-BE"/>
        </w:rPr>
      </w:pPr>
      <w:r w:rsidRPr="00356DA6">
        <w:rPr>
          <w:lang w:eastAsia="fr-BE"/>
        </w:rPr>
        <w:t>1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cuillère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soupe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beurre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cacahuète</w:t>
      </w:r>
    </w:p>
    <w:p w14:paraId="73BAD4CB" w14:textId="30F42744" w:rsidR="00356DA6" w:rsidRPr="00356DA6" w:rsidRDefault="00356DA6" w:rsidP="006E2AE7">
      <w:pPr>
        <w:pStyle w:val="ContenuNEWS"/>
        <w:numPr>
          <w:ilvl w:val="0"/>
          <w:numId w:val="45"/>
        </w:numPr>
        <w:spacing w:before="0" w:after="0"/>
        <w:rPr>
          <w:lang w:eastAsia="fr-BE"/>
        </w:rPr>
      </w:pPr>
      <w:r w:rsidRPr="00356DA6">
        <w:rPr>
          <w:lang w:eastAsia="fr-BE"/>
        </w:rPr>
        <w:t>1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petite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pincée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sel</w:t>
      </w:r>
    </w:p>
    <w:p w14:paraId="6061993D" w14:textId="40780C02" w:rsidR="00356DA6" w:rsidRPr="00356DA6" w:rsidRDefault="00356DA6" w:rsidP="00356DA6">
      <w:pPr>
        <w:pStyle w:val="ContenuNEWS"/>
        <w:rPr>
          <w:u w:val="single"/>
          <w:lang w:eastAsia="fr-BE"/>
        </w:rPr>
      </w:pPr>
      <w:r w:rsidRPr="00356DA6">
        <w:rPr>
          <w:u w:val="single"/>
          <w:lang w:eastAsia="fr-BE"/>
        </w:rPr>
        <w:t>Préparation</w:t>
      </w:r>
      <w:r w:rsidR="00B4017E" w:rsidRPr="00B4017E">
        <w:rPr>
          <w:lang w:eastAsia="fr-BE"/>
        </w:rPr>
        <w:t xml:space="preserve"> </w:t>
      </w:r>
      <w:r w:rsidRPr="00B4017E">
        <w:rPr>
          <w:lang w:eastAsia="fr-BE"/>
        </w:rPr>
        <w:t>:</w:t>
      </w:r>
    </w:p>
    <w:p w14:paraId="17FDD10B" w14:textId="6E2212BD" w:rsidR="00356DA6" w:rsidRPr="00356DA6" w:rsidRDefault="00356DA6" w:rsidP="006E2AE7">
      <w:pPr>
        <w:pStyle w:val="ContenuNEWS"/>
        <w:numPr>
          <w:ilvl w:val="0"/>
          <w:numId w:val="46"/>
        </w:numPr>
        <w:spacing w:before="0" w:after="0"/>
        <w:rPr>
          <w:lang w:eastAsia="fr-BE"/>
        </w:rPr>
      </w:pPr>
      <w:r w:rsidRPr="00356DA6">
        <w:rPr>
          <w:lang w:eastAsia="fr-BE"/>
        </w:rPr>
        <w:t>Couper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chocolat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petits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morceaux.</w:t>
      </w:r>
    </w:p>
    <w:p w14:paraId="7F495F6B" w14:textId="7CD38FE8" w:rsidR="00356DA6" w:rsidRPr="00356DA6" w:rsidRDefault="00356DA6" w:rsidP="006E2AE7">
      <w:pPr>
        <w:pStyle w:val="ContenuNEWS"/>
        <w:numPr>
          <w:ilvl w:val="0"/>
          <w:numId w:val="46"/>
        </w:numPr>
        <w:spacing w:before="0" w:after="0"/>
        <w:rPr>
          <w:lang w:eastAsia="fr-BE"/>
        </w:rPr>
      </w:pPr>
      <w:r w:rsidRPr="00356DA6">
        <w:rPr>
          <w:lang w:eastAsia="fr-BE"/>
        </w:rPr>
        <w:t>Préchauffer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four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180°.</w:t>
      </w:r>
    </w:p>
    <w:p w14:paraId="3CDE9690" w14:textId="0546EADB" w:rsidR="00356DA6" w:rsidRPr="00356DA6" w:rsidRDefault="00356DA6" w:rsidP="006E2AE7">
      <w:pPr>
        <w:pStyle w:val="ContenuNEWS"/>
        <w:numPr>
          <w:ilvl w:val="0"/>
          <w:numId w:val="46"/>
        </w:numPr>
        <w:spacing w:before="0" w:after="0"/>
        <w:rPr>
          <w:lang w:eastAsia="fr-BE"/>
        </w:rPr>
      </w:pPr>
      <w:r w:rsidRPr="00356DA6">
        <w:rPr>
          <w:lang w:eastAsia="fr-BE"/>
        </w:rPr>
        <w:t>Mélanger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beurre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mou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2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sucres.</w:t>
      </w:r>
    </w:p>
    <w:p w14:paraId="4242F48B" w14:textId="608C3BA7" w:rsidR="00356DA6" w:rsidRPr="00356DA6" w:rsidRDefault="00356DA6" w:rsidP="006E2AE7">
      <w:pPr>
        <w:pStyle w:val="ContenuNEWS"/>
        <w:numPr>
          <w:ilvl w:val="0"/>
          <w:numId w:val="46"/>
        </w:numPr>
        <w:spacing w:before="0" w:after="0"/>
        <w:rPr>
          <w:lang w:eastAsia="fr-BE"/>
        </w:rPr>
      </w:pPr>
      <w:r w:rsidRPr="00356DA6">
        <w:rPr>
          <w:lang w:eastAsia="fr-BE"/>
        </w:rPr>
        <w:t>Ajouter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œufs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obtenir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mélange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homogène.</w:t>
      </w:r>
    </w:p>
    <w:p w14:paraId="1DAC575C" w14:textId="1BE3ED06" w:rsidR="00356DA6" w:rsidRPr="00356DA6" w:rsidRDefault="00356DA6" w:rsidP="006E2AE7">
      <w:pPr>
        <w:pStyle w:val="ContenuNEWS"/>
        <w:numPr>
          <w:ilvl w:val="0"/>
          <w:numId w:val="46"/>
        </w:numPr>
        <w:spacing w:before="0" w:after="0"/>
        <w:rPr>
          <w:lang w:eastAsia="fr-BE"/>
        </w:rPr>
      </w:pPr>
      <w:r w:rsidRPr="00356DA6">
        <w:rPr>
          <w:lang w:eastAsia="fr-BE"/>
        </w:rPr>
        <w:t>Ajouter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farine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tamisée,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sel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levure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mélanger.</w:t>
      </w:r>
    </w:p>
    <w:p w14:paraId="77A0163F" w14:textId="49BAC26D" w:rsidR="00356DA6" w:rsidRPr="00356DA6" w:rsidRDefault="00356DA6" w:rsidP="006E2AE7">
      <w:pPr>
        <w:pStyle w:val="ContenuNEWS"/>
        <w:numPr>
          <w:ilvl w:val="0"/>
          <w:numId w:val="46"/>
        </w:numPr>
        <w:spacing w:before="0" w:after="0"/>
        <w:rPr>
          <w:lang w:eastAsia="fr-BE"/>
        </w:rPr>
      </w:pPr>
      <w:r w:rsidRPr="00356DA6">
        <w:rPr>
          <w:lang w:eastAsia="fr-BE"/>
        </w:rPr>
        <w:t>Rajouter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chocolat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mélanger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encore.</w:t>
      </w:r>
    </w:p>
    <w:p w14:paraId="53826712" w14:textId="56DE51DC" w:rsidR="00356DA6" w:rsidRPr="00356DA6" w:rsidRDefault="00356DA6" w:rsidP="006E2AE7">
      <w:pPr>
        <w:pStyle w:val="ContenuNEWS"/>
        <w:numPr>
          <w:ilvl w:val="0"/>
          <w:numId w:val="46"/>
        </w:numPr>
        <w:spacing w:before="0" w:after="0"/>
        <w:rPr>
          <w:lang w:eastAsia="fr-BE"/>
        </w:rPr>
      </w:pPr>
      <w:r w:rsidRPr="00356DA6">
        <w:rPr>
          <w:lang w:eastAsia="fr-BE"/>
        </w:rPr>
        <w:t>Recouvrir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plateau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four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papier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sulfurisé.</w:t>
      </w:r>
      <w:r w:rsidR="008654CE">
        <w:rPr>
          <w:lang w:eastAsia="fr-BE"/>
        </w:rPr>
        <w:t xml:space="preserve"> </w:t>
      </w:r>
    </w:p>
    <w:p w14:paraId="4CB904DD" w14:textId="49191AAE" w:rsidR="00356DA6" w:rsidRPr="00356DA6" w:rsidRDefault="00356DA6" w:rsidP="006E2AE7">
      <w:pPr>
        <w:pStyle w:val="ContenuNEWS"/>
        <w:numPr>
          <w:ilvl w:val="0"/>
          <w:numId w:val="46"/>
        </w:numPr>
        <w:spacing w:before="0" w:after="0"/>
        <w:rPr>
          <w:lang w:eastAsia="fr-BE"/>
        </w:rPr>
      </w:pPr>
      <w:r w:rsidRPr="00356DA6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l’aide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2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cuillères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café,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disposer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petits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tas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pâte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taille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d’une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grosse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noix.</w:t>
      </w:r>
    </w:p>
    <w:p w14:paraId="70FC7EA1" w14:textId="235F8C58" w:rsidR="00356DA6" w:rsidRPr="00356DA6" w:rsidRDefault="00356DA6" w:rsidP="006E2AE7">
      <w:pPr>
        <w:pStyle w:val="ContenuNEWS"/>
        <w:numPr>
          <w:ilvl w:val="0"/>
          <w:numId w:val="46"/>
        </w:numPr>
        <w:spacing w:before="0" w:after="0"/>
        <w:rPr>
          <w:lang w:eastAsia="fr-BE"/>
        </w:rPr>
      </w:pPr>
      <w:r w:rsidRPr="00356DA6">
        <w:rPr>
          <w:lang w:eastAsia="fr-BE"/>
        </w:rPr>
        <w:t>Attention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bien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espacer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car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pâte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s’étend.</w:t>
      </w:r>
    </w:p>
    <w:p w14:paraId="2192D95B" w14:textId="31179060" w:rsidR="00356DA6" w:rsidRPr="00356DA6" w:rsidRDefault="00356DA6" w:rsidP="006E2AE7">
      <w:pPr>
        <w:pStyle w:val="ContenuNEWS"/>
        <w:numPr>
          <w:ilvl w:val="0"/>
          <w:numId w:val="46"/>
        </w:numPr>
        <w:spacing w:before="0" w:after="0"/>
        <w:rPr>
          <w:lang w:eastAsia="fr-BE"/>
        </w:rPr>
      </w:pPr>
      <w:r w:rsidRPr="00356DA6">
        <w:rPr>
          <w:lang w:eastAsia="fr-BE"/>
        </w:rPr>
        <w:t>Enfourner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entre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8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10</w:t>
      </w:r>
      <w:r w:rsidR="008654CE">
        <w:rPr>
          <w:lang w:eastAsia="fr-BE"/>
        </w:rPr>
        <w:t xml:space="preserve"> </w:t>
      </w:r>
      <w:r w:rsidRPr="00356DA6">
        <w:rPr>
          <w:lang w:eastAsia="fr-BE"/>
        </w:rPr>
        <w:t>min.</w:t>
      </w:r>
    </w:p>
    <w:p w14:paraId="7D11A6C0" w14:textId="4A7FEC7A" w:rsidR="000C12B5" w:rsidRPr="000C12B5" w:rsidRDefault="00356DA6" w:rsidP="000C12B5">
      <w:pPr>
        <w:pStyle w:val="Titre5"/>
        <w:spacing w:before="0" w:after="0"/>
      </w:pPr>
      <w:r w:rsidRPr="00356DA6">
        <w:t>Valérie</w:t>
      </w:r>
      <w:r w:rsidR="008654CE">
        <w:t xml:space="preserve"> </w:t>
      </w:r>
      <w:r w:rsidRPr="00356DA6">
        <w:t>DUBOIS</w:t>
      </w:r>
      <w:r w:rsidR="00D927A3">
        <w:br/>
      </w:r>
      <w:r w:rsidRPr="00356DA6">
        <w:t>Employée</w:t>
      </w:r>
      <w:r w:rsidR="008654CE">
        <w:t xml:space="preserve"> </w:t>
      </w:r>
      <w:r w:rsidRPr="00356DA6">
        <w:t>administrative</w:t>
      </w:r>
      <w:r w:rsidR="008654CE">
        <w:t xml:space="preserve"> </w:t>
      </w:r>
      <w:r w:rsidRPr="00356DA6">
        <w:t>référent</w:t>
      </w:r>
      <w:r w:rsidR="00547C2F">
        <w:t>e</w:t>
      </w:r>
    </w:p>
    <w:p w14:paraId="2936FF93" w14:textId="0F511EF8" w:rsidR="000C12B5" w:rsidRPr="000C12B5" w:rsidRDefault="000C12B5" w:rsidP="000C12B5">
      <w:pPr>
        <w:pStyle w:val="Titre3"/>
      </w:pPr>
      <w:bookmarkStart w:id="16" w:name="_Toc202266632"/>
      <w:r w:rsidRPr="000C12B5">
        <w:t>Les</w:t>
      </w:r>
      <w:r w:rsidR="008654CE">
        <w:t xml:space="preserve"> </w:t>
      </w:r>
      <w:r w:rsidRPr="000C12B5">
        <w:t>rendez-vous</w:t>
      </w:r>
      <w:r w:rsidR="008654CE">
        <w:t xml:space="preserve"> </w:t>
      </w:r>
      <w:r w:rsidRPr="000C12B5">
        <w:t>d’automne</w:t>
      </w:r>
      <w:r w:rsidR="008654CE">
        <w:t xml:space="preserve"> </w:t>
      </w:r>
      <w:r w:rsidRPr="000C12B5">
        <w:t>du</w:t>
      </w:r>
      <w:r w:rsidR="008654CE">
        <w:t xml:space="preserve"> </w:t>
      </w:r>
      <w:r w:rsidRPr="000C12B5">
        <w:t>Club</w:t>
      </w:r>
      <w:r w:rsidR="008654CE">
        <w:t xml:space="preserve"> </w:t>
      </w:r>
      <w:r w:rsidRPr="000C12B5">
        <w:t>HVFE</w:t>
      </w:r>
      <w:r w:rsidR="008654CE">
        <w:t xml:space="preserve"> </w:t>
      </w:r>
      <w:r w:rsidRPr="000C12B5">
        <w:t>!</w:t>
      </w:r>
      <w:bookmarkEnd w:id="16"/>
    </w:p>
    <w:p w14:paraId="3DF76C91" w14:textId="489A2588" w:rsidR="000C12B5" w:rsidRPr="000C12B5" w:rsidRDefault="000C12B5" w:rsidP="000C12B5">
      <w:pPr>
        <w:pStyle w:val="ContenuNEWS"/>
      </w:pPr>
      <w:r>
        <w:t>Le</w:t>
      </w:r>
      <w:r w:rsidR="008654CE">
        <w:t xml:space="preserve"> </w:t>
      </w:r>
      <w:r>
        <w:t>Club</w:t>
      </w:r>
      <w:r w:rsidR="008654CE">
        <w:t xml:space="preserve"> </w:t>
      </w:r>
      <w:r>
        <w:t>HVFE</w:t>
      </w:r>
      <w:r w:rsidR="008654CE">
        <w:t xml:space="preserve"> </w:t>
      </w:r>
      <w:r>
        <w:t>ne</w:t>
      </w:r>
      <w:r w:rsidR="008654CE">
        <w:t xml:space="preserve"> </w:t>
      </w:r>
      <w:r>
        <w:t>manque</w:t>
      </w:r>
      <w:r w:rsidR="008654CE">
        <w:t xml:space="preserve"> </w:t>
      </w:r>
      <w:r>
        <w:t>pas</w:t>
      </w:r>
      <w:r w:rsidR="008654CE">
        <w:t xml:space="preserve"> </w:t>
      </w:r>
      <w:r>
        <w:t>d’idées</w:t>
      </w:r>
      <w:r w:rsidR="008654CE">
        <w:t xml:space="preserve"> </w:t>
      </w:r>
      <w:r>
        <w:t>pour</w:t>
      </w:r>
      <w:r w:rsidR="008654CE">
        <w:t xml:space="preserve"> </w:t>
      </w:r>
      <w:r>
        <w:t>renforcer</w:t>
      </w:r>
      <w:r w:rsidR="008654CE">
        <w:t xml:space="preserve"> </w:t>
      </w:r>
      <w:r>
        <w:t>les</w:t>
      </w:r>
      <w:r w:rsidR="008654CE">
        <w:t xml:space="preserve"> </w:t>
      </w:r>
      <w:r>
        <w:t>liens,</w:t>
      </w:r>
      <w:r w:rsidR="008654CE">
        <w:t xml:space="preserve"> </w:t>
      </w:r>
      <w:r>
        <w:t>favoriser</w:t>
      </w:r>
      <w:r w:rsidR="008654CE">
        <w:t xml:space="preserve"> </w:t>
      </w:r>
      <w:r>
        <w:t>l’inclusion</w:t>
      </w:r>
      <w:r w:rsidR="008654CE">
        <w:t xml:space="preserve"> </w:t>
      </w:r>
      <w:r>
        <w:t>et</w:t>
      </w:r>
      <w:r w:rsidR="008654CE">
        <w:t xml:space="preserve"> </w:t>
      </w:r>
      <w:r>
        <w:t>créer</w:t>
      </w:r>
      <w:r w:rsidR="008654CE">
        <w:t xml:space="preserve"> </w:t>
      </w:r>
      <w:r>
        <w:t>des</w:t>
      </w:r>
      <w:r w:rsidR="008654CE">
        <w:t xml:space="preserve"> </w:t>
      </w:r>
      <w:r>
        <w:t>moments</w:t>
      </w:r>
      <w:r w:rsidR="008654CE">
        <w:t xml:space="preserve"> </w:t>
      </w:r>
      <w:r>
        <w:t>de</w:t>
      </w:r>
      <w:r w:rsidR="008654CE">
        <w:t xml:space="preserve"> </w:t>
      </w:r>
      <w:r>
        <w:t>partage.</w:t>
      </w:r>
      <w:r w:rsidR="008654CE">
        <w:t xml:space="preserve"> </w:t>
      </w:r>
      <w:r>
        <w:t>Découvrez</w:t>
      </w:r>
      <w:r w:rsidR="008654CE">
        <w:t xml:space="preserve"> </w:t>
      </w:r>
      <w:r>
        <w:t>dès</w:t>
      </w:r>
      <w:r w:rsidR="008654CE">
        <w:t xml:space="preserve"> </w:t>
      </w:r>
      <w:r>
        <w:t>maintenant</w:t>
      </w:r>
      <w:r w:rsidR="008654CE">
        <w:t xml:space="preserve"> </w:t>
      </w:r>
      <w:r>
        <w:t>les</w:t>
      </w:r>
      <w:r w:rsidR="008654CE">
        <w:t xml:space="preserve"> </w:t>
      </w:r>
      <w:r>
        <w:t>activités</w:t>
      </w:r>
      <w:r w:rsidR="008654CE">
        <w:t xml:space="preserve"> </w:t>
      </w:r>
      <w:r>
        <w:t>à</w:t>
      </w:r>
      <w:r w:rsidR="008654CE">
        <w:t xml:space="preserve"> </w:t>
      </w:r>
      <w:r>
        <w:t>venir</w:t>
      </w:r>
      <w:r w:rsidR="007377CD">
        <w:t>.</w:t>
      </w:r>
      <w:r w:rsidR="008654CE">
        <w:t xml:space="preserve"> </w:t>
      </w:r>
      <w:r w:rsidR="007377CD">
        <w:t>Il</w:t>
      </w:r>
      <w:r w:rsidR="008654CE">
        <w:t xml:space="preserve"> </w:t>
      </w:r>
      <w:r w:rsidR="007377CD">
        <w:t>y</w:t>
      </w:r>
      <w:r w:rsidR="008654CE">
        <w:t xml:space="preserve"> </w:t>
      </w:r>
      <w:r w:rsidR="00052888">
        <w:t>en</w:t>
      </w:r>
      <w:r w:rsidR="008654CE">
        <w:t xml:space="preserve"> </w:t>
      </w:r>
      <w:r w:rsidR="007377CD">
        <w:t>aura</w:t>
      </w:r>
      <w:r w:rsidR="008654CE">
        <w:t xml:space="preserve"> </w:t>
      </w:r>
      <w:r w:rsidR="007377CD">
        <w:t>pour</w:t>
      </w:r>
      <w:r w:rsidR="008654CE">
        <w:t xml:space="preserve"> </w:t>
      </w:r>
      <w:r w:rsidR="007377CD">
        <w:t>tous</w:t>
      </w:r>
      <w:r w:rsidR="008654CE">
        <w:t xml:space="preserve"> </w:t>
      </w:r>
      <w:r w:rsidR="007377CD">
        <w:t>les</w:t>
      </w:r>
      <w:r w:rsidR="008654CE">
        <w:t xml:space="preserve"> </w:t>
      </w:r>
      <w:r w:rsidR="007377CD">
        <w:t>goûts</w:t>
      </w:r>
      <w:r w:rsidR="008654CE">
        <w:t xml:space="preserve"> </w:t>
      </w:r>
      <w:r w:rsidR="007377CD">
        <w:t>!</w:t>
      </w:r>
    </w:p>
    <w:p w14:paraId="580CB910" w14:textId="3EAF429B" w:rsidR="000C12B5" w:rsidRPr="000C12B5" w:rsidRDefault="000C12B5" w:rsidP="007377CD">
      <w:pPr>
        <w:pStyle w:val="ContenuNEWS"/>
        <w:numPr>
          <w:ilvl w:val="0"/>
          <w:numId w:val="42"/>
        </w:numPr>
        <w:rPr>
          <w:b/>
          <w:i/>
          <w:lang w:val="fr-BE"/>
        </w:rPr>
      </w:pPr>
      <w:r w:rsidRPr="000C12B5">
        <w:rPr>
          <w:b/>
          <w:i/>
          <w:lang w:val="fr-BE"/>
        </w:rPr>
        <w:t>Mardi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30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septembre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:</w:t>
      </w:r>
      <w:r w:rsidR="003016E3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Atelier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Cybersécurité</w:t>
      </w:r>
    </w:p>
    <w:p w14:paraId="7B24721A" w14:textId="4D5991C0" w:rsidR="000C12B5" w:rsidRPr="000C12B5" w:rsidRDefault="000C12B5" w:rsidP="000C12B5">
      <w:pPr>
        <w:pStyle w:val="ContenuNEWS"/>
      </w:pPr>
      <w:r w:rsidRPr="000C12B5">
        <w:t>Vous</w:t>
      </w:r>
      <w:r w:rsidR="008654CE">
        <w:t xml:space="preserve"> </w:t>
      </w:r>
      <w:r w:rsidRPr="000C12B5">
        <w:t>souhaitez</w:t>
      </w:r>
      <w:r w:rsidR="008654CE">
        <w:t xml:space="preserve"> </w:t>
      </w:r>
      <w:r w:rsidRPr="000C12B5">
        <w:t>mieux</w:t>
      </w:r>
      <w:r w:rsidR="008654CE">
        <w:t xml:space="preserve"> </w:t>
      </w:r>
      <w:r w:rsidRPr="000C12B5">
        <w:t>comprendre</w:t>
      </w:r>
      <w:r w:rsidR="008654CE">
        <w:t xml:space="preserve"> </w:t>
      </w:r>
      <w:r w:rsidRPr="000C12B5">
        <w:t>les</w:t>
      </w:r>
      <w:r w:rsidR="008654CE">
        <w:t xml:space="preserve"> </w:t>
      </w:r>
      <w:r w:rsidRPr="000C12B5">
        <w:t>bons</w:t>
      </w:r>
      <w:r w:rsidR="008654CE">
        <w:t xml:space="preserve"> </w:t>
      </w:r>
      <w:r w:rsidRPr="000C12B5">
        <w:t>réflexes</w:t>
      </w:r>
      <w:r w:rsidR="008654CE">
        <w:t xml:space="preserve"> </w:t>
      </w:r>
      <w:r w:rsidRPr="000C12B5">
        <w:t>à</w:t>
      </w:r>
      <w:r w:rsidR="008654CE">
        <w:t xml:space="preserve"> </w:t>
      </w:r>
      <w:r w:rsidRPr="000C12B5">
        <w:t>adopter</w:t>
      </w:r>
      <w:r w:rsidR="008654CE">
        <w:t xml:space="preserve"> </w:t>
      </w:r>
      <w:r w:rsidRPr="000C12B5">
        <w:t>en</w:t>
      </w:r>
      <w:r w:rsidR="008654CE">
        <w:t xml:space="preserve"> </w:t>
      </w:r>
      <w:r w:rsidRPr="000C12B5">
        <w:t>ligne</w:t>
      </w:r>
      <w:r w:rsidR="008654CE">
        <w:t xml:space="preserve"> </w:t>
      </w:r>
      <w:r w:rsidRPr="000C12B5">
        <w:t>?</w:t>
      </w:r>
      <w:r w:rsidR="008654CE">
        <w:t xml:space="preserve"> </w:t>
      </w:r>
      <w:r w:rsidRPr="000C12B5">
        <w:t>Cet</w:t>
      </w:r>
      <w:r w:rsidR="008654CE">
        <w:t xml:space="preserve"> </w:t>
      </w:r>
      <w:r w:rsidRPr="000C12B5">
        <w:t>atelier</w:t>
      </w:r>
      <w:r w:rsidR="008654CE">
        <w:t xml:space="preserve"> </w:t>
      </w:r>
      <w:r w:rsidRPr="000C12B5">
        <w:t>est</w:t>
      </w:r>
      <w:r w:rsidR="008654CE">
        <w:t xml:space="preserve"> </w:t>
      </w:r>
      <w:r w:rsidRPr="000C12B5">
        <w:t>fait</w:t>
      </w:r>
      <w:r w:rsidR="008654CE">
        <w:t xml:space="preserve"> </w:t>
      </w:r>
      <w:r w:rsidRPr="000C12B5">
        <w:t>pour</w:t>
      </w:r>
      <w:r w:rsidR="008654CE">
        <w:t xml:space="preserve"> </w:t>
      </w:r>
      <w:r w:rsidRPr="000C12B5">
        <w:t>vous</w:t>
      </w:r>
      <w:r w:rsidR="008654CE">
        <w:t xml:space="preserve"> </w:t>
      </w:r>
      <w:r w:rsidRPr="000C12B5">
        <w:t>!</w:t>
      </w:r>
      <w:r w:rsidR="008654CE">
        <w:t xml:space="preserve"> </w:t>
      </w:r>
      <w:r w:rsidRPr="000C12B5">
        <w:t>Nous</w:t>
      </w:r>
      <w:r w:rsidR="008654CE">
        <w:t xml:space="preserve"> </w:t>
      </w:r>
      <w:r w:rsidRPr="000C12B5">
        <w:t>vous</w:t>
      </w:r>
      <w:r w:rsidR="008654CE">
        <w:t xml:space="preserve"> </w:t>
      </w:r>
      <w:r w:rsidRPr="000C12B5">
        <w:t>guiderons</w:t>
      </w:r>
      <w:r w:rsidR="008654CE">
        <w:t xml:space="preserve"> </w:t>
      </w:r>
      <w:r w:rsidRPr="000C12B5">
        <w:t>à</w:t>
      </w:r>
      <w:r w:rsidR="008654CE">
        <w:t xml:space="preserve"> </w:t>
      </w:r>
      <w:r w:rsidRPr="000C12B5">
        <w:t>travers</w:t>
      </w:r>
      <w:r w:rsidR="008654CE">
        <w:t xml:space="preserve"> </w:t>
      </w:r>
      <w:r w:rsidRPr="000C12B5">
        <w:t>des</w:t>
      </w:r>
      <w:r w:rsidR="008654CE">
        <w:t xml:space="preserve"> </w:t>
      </w:r>
      <w:r w:rsidRPr="000C12B5">
        <w:t>conseils</w:t>
      </w:r>
      <w:r w:rsidR="008654CE">
        <w:t xml:space="preserve"> </w:t>
      </w:r>
      <w:r w:rsidRPr="000C12B5">
        <w:t>concrets</w:t>
      </w:r>
      <w:r w:rsidR="008654CE">
        <w:t xml:space="preserve"> </w:t>
      </w:r>
      <w:r w:rsidRPr="000C12B5">
        <w:t>dans</w:t>
      </w:r>
      <w:r w:rsidR="008654CE">
        <w:t xml:space="preserve"> </w:t>
      </w:r>
      <w:r w:rsidRPr="000C12B5">
        <w:t>une</w:t>
      </w:r>
      <w:r w:rsidR="008654CE">
        <w:t xml:space="preserve"> </w:t>
      </w:r>
      <w:r w:rsidRPr="000C12B5">
        <w:t>ambiance</w:t>
      </w:r>
      <w:r w:rsidR="008654CE">
        <w:t xml:space="preserve"> </w:t>
      </w:r>
      <w:r w:rsidRPr="000C12B5">
        <w:t>participative</w:t>
      </w:r>
      <w:r w:rsidR="008654CE">
        <w:t xml:space="preserve"> </w:t>
      </w:r>
      <w:r w:rsidRPr="000C12B5">
        <w:t>et</w:t>
      </w:r>
      <w:r w:rsidR="008654CE">
        <w:t xml:space="preserve"> </w:t>
      </w:r>
      <w:r w:rsidRPr="000C12B5">
        <w:t>accessible</w:t>
      </w:r>
      <w:r w:rsidR="008654CE">
        <w:t xml:space="preserve"> </w:t>
      </w:r>
      <w:r w:rsidRPr="000C12B5">
        <w:t>à</w:t>
      </w:r>
      <w:r w:rsidR="008654CE">
        <w:t xml:space="preserve"> </w:t>
      </w:r>
      <w:r w:rsidRPr="000C12B5">
        <w:t>tous.</w:t>
      </w:r>
    </w:p>
    <w:p w14:paraId="403A40BD" w14:textId="345EF396" w:rsidR="000C12B5" w:rsidRPr="000C12B5" w:rsidRDefault="000C12B5" w:rsidP="007377CD">
      <w:pPr>
        <w:pStyle w:val="ContenuNEWS"/>
        <w:numPr>
          <w:ilvl w:val="0"/>
          <w:numId w:val="42"/>
        </w:numPr>
        <w:rPr>
          <w:b/>
          <w:i/>
          <w:lang w:val="fr-BE"/>
        </w:rPr>
      </w:pPr>
      <w:r w:rsidRPr="000C12B5">
        <w:rPr>
          <w:b/>
          <w:i/>
          <w:lang w:val="fr-BE"/>
        </w:rPr>
        <w:t>Mardi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28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octobre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: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Atelier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Floral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d’Automne</w:t>
      </w:r>
    </w:p>
    <w:p w14:paraId="15D25EB7" w14:textId="7C7BC62D" w:rsidR="000C12B5" w:rsidRPr="000C12B5" w:rsidRDefault="000C12B5" w:rsidP="000C12B5">
      <w:pPr>
        <w:pStyle w:val="ContenuNEWS"/>
      </w:pPr>
      <w:r w:rsidRPr="000C12B5">
        <w:t>Laissez</w:t>
      </w:r>
      <w:r w:rsidR="008654CE">
        <w:t xml:space="preserve"> </w:t>
      </w:r>
      <w:r w:rsidRPr="000C12B5">
        <w:t>parler</w:t>
      </w:r>
      <w:r w:rsidR="008654CE">
        <w:t xml:space="preserve"> </w:t>
      </w:r>
      <w:r w:rsidRPr="000C12B5">
        <w:t>votre</w:t>
      </w:r>
      <w:r w:rsidR="008654CE">
        <w:t xml:space="preserve"> </w:t>
      </w:r>
      <w:r w:rsidRPr="000C12B5">
        <w:t>créativité</w:t>
      </w:r>
      <w:r w:rsidR="008654CE">
        <w:t xml:space="preserve"> </w:t>
      </w:r>
      <w:r w:rsidRPr="000C12B5">
        <w:t>avec</w:t>
      </w:r>
      <w:r w:rsidR="008654CE">
        <w:t xml:space="preserve"> </w:t>
      </w:r>
      <w:r w:rsidRPr="000C12B5">
        <w:t>Angela,</w:t>
      </w:r>
      <w:r w:rsidR="008654CE">
        <w:t xml:space="preserve"> </w:t>
      </w:r>
      <w:r w:rsidRPr="000C12B5">
        <w:t>qui</w:t>
      </w:r>
      <w:r w:rsidR="008654CE">
        <w:t xml:space="preserve"> </w:t>
      </w:r>
      <w:r w:rsidRPr="000C12B5">
        <w:t>vous</w:t>
      </w:r>
      <w:r w:rsidR="008654CE">
        <w:t xml:space="preserve"> </w:t>
      </w:r>
      <w:r w:rsidRPr="000C12B5">
        <w:t>apprendra</w:t>
      </w:r>
      <w:r w:rsidR="008654CE">
        <w:t xml:space="preserve"> </w:t>
      </w:r>
      <w:r w:rsidRPr="000C12B5">
        <w:t>à</w:t>
      </w:r>
      <w:r w:rsidR="008654CE">
        <w:t xml:space="preserve"> </w:t>
      </w:r>
      <w:r w:rsidRPr="000C12B5">
        <w:t>composer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magnifiques</w:t>
      </w:r>
      <w:r w:rsidR="008654CE">
        <w:t xml:space="preserve"> </w:t>
      </w:r>
      <w:r w:rsidRPr="000C12B5">
        <w:t>créations</w:t>
      </w:r>
      <w:r w:rsidR="008654CE">
        <w:t xml:space="preserve"> </w:t>
      </w:r>
      <w:r w:rsidRPr="000C12B5">
        <w:t>florales</w:t>
      </w:r>
      <w:r w:rsidR="008654CE">
        <w:t xml:space="preserve"> </w:t>
      </w:r>
      <w:r w:rsidRPr="000C12B5">
        <w:t>aux</w:t>
      </w:r>
      <w:r w:rsidR="008654CE">
        <w:t xml:space="preserve"> </w:t>
      </w:r>
      <w:r w:rsidRPr="000C12B5">
        <w:t>couleurs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saison.</w:t>
      </w:r>
      <w:r w:rsidR="008654CE">
        <w:t xml:space="preserve"> </w:t>
      </w:r>
      <w:r w:rsidRPr="000C12B5">
        <w:t>Un</w:t>
      </w:r>
      <w:r w:rsidR="008654CE">
        <w:t xml:space="preserve"> </w:t>
      </w:r>
      <w:r w:rsidRPr="000C12B5">
        <w:t>moment</w:t>
      </w:r>
      <w:r w:rsidR="008654CE">
        <w:t xml:space="preserve"> </w:t>
      </w:r>
      <w:r w:rsidRPr="000C12B5">
        <w:t>apaisant</w:t>
      </w:r>
      <w:r w:rsidR="008654CE">
        <w:t xml:space="preserve"> </w:t>
      </w:r>
      <w:r w:rsidRPr="000C12B5">
        <w:t>et</w:t>
      </w:r>
      <w:r w:rsidR="008654CE">
        <w:t xml:space="preserve"> </w:t>
      </w:r>
      <w:r w:rsidRPr="000C12B5">
        <w:t>inspirant</w:t>
      </w:r>
      <w:r w:rsidR="008654CE">
        <w:t xml:space="preserve"> </w:t>
      </w:r>
      <w:r w:rsidRPr="000C12B5">
        <w:t>à</w:t>
      </w:r>
      <w:r w:rsidR="008654CE">
        <w:t xml:space="preserve"> </w:t>
      </w:r>
      <w:r w:rsidRPr="000C12B5">
        <w:t>ne</w:t>
      </w:r>
      <w:r w:rsidR="008654CE">
        <w:t xml:space="preserve"> </w:t>
      </w:r>
      <w:r w:rsidRPr="000C12B5">
        <w:t>pas</w:t>
      </w:r>
      <w:r w:rsidR="008654CE">
        <w:t xml:space="preserve"> </w:t>
      </w:r>
      <w:r w:rsidRPr="000C12B5">
        <w:t>manquer.</w:t>
      </w:r>
    </w:p>
    <w:p w14:paraId="428853F8" w14:textId="1A0175DC" w:rsidR="000C12B5" w:rsidRPr="000C12B5" w:rsidRDefault="000C12B5" w:rsidP="007377CD">
      <w:pPr>
        <w:pStyle w:val="ContenuNEWS"/>
        <w:numPr>
          <w:ilvl w:val="0"/>
          <w:numId w:val="42"/>
        </w:numPr>
        <w:rPr>
          <w:b/>
          <w:i/>
          <w:lang w:val="fr-BE"/>
        </w:rPr>
      </w:pPr>
      <w:r w:rsidRPr="000C12B5">
        <w:rPr>
          <w:b/>
          <w:i/>
          <w:lang w:val="fr-BE"/>
        </w:rPr>
        <w:t>Mardi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25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novembre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: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Blind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Test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Musical</w:t>
      </w:r>
      <w:r w:rsidR="008654CE">
        <w:rPr>
          <w:b/>
          <w:i/>
          <w:lang w:val="fr-BE"/>
        </w:rPr>
        <w:t xml:space="preserve"> </w:t>
      </w:r>
    </w:p>
    <w:p w14:paraId="474312EC" w14:textId="2E28B127" w:rsidR="000C12B5" w:rsidRDefault="000C12B5" w:rsidP="000C12B5">
      <w:pPr>
        <w:pStyle w:val="ContenuNEWS"/>
      </w:pPr>
      <w:r w:rsidRPr="000C12B5">
        <w:t>Avec</w:t>
      </w:r>
      <w:r w:rsidR="008654CE">
        <w:t xml:space="preserve"> </w:t>
      </w:r>
      <w:r w:rsidRPr="000C12B5">
        <w:t>Michel</w:t>
      </w:r>
      <w:r w:rsidR="008654CE">
        <w:t xml:space="preserve"> </w:t>
      </w:r>
      <w:r w:rsidRPr="000C12B5">
        <w:t>au</w:t>
      </w:r>
      <w:r w:rsidR="008654CE">
        <w:t xml:space="preserve"> </w:t>
      </w:r>
      <w:r w:rsidRPr="000C12B5">
        <w:t>clavier,</w:t>
      </w:r>
      <w:r w:rsidR="008654CE">
        <w:t xml:space="preserve"> </w:t>
      </w:r>
      <w:r w:rsidRPr="000C12B5">
        <w:t>testez</w:t>
      </w:r>
      <w:r w:rsidR="008654CE">
        <w:t xml:space="preserve"> </w:t>
      </w:r>
      <w:r w:rsidRPr="000C12B5">
        <w:t>votre</w:t>
      </w:r>
      <w:r w:rsidR="008654CE">
        <w:t xml:space="preserve"> </w:t>
      </w:r>
      <w:r w:rsidRPr="000C12B5">
        <w:t>oreille</w:t>
      </w:r>
      <w:r w:rsidR="008654CE">
        <w:t xml:space="preserve"> </w:t>
      </w:r>
      <w:r w:rsidRPr="000C12B5">
        <w:t>musicale</w:t>
      </w:r>
      <w:r w:rsidR="008654CE">
        <w:t xml:space="preserve"> </w:t>
      </w:r>
      <w:r w:rsidRPr="000C12B5">
        <w:t>dans</w:t>
      </w:r>
      <w:r w:rsidR="008654CE">
        <w:t xml:space="preserve"> </w:t>
      </w:r>
      <w:r w:rsidRPr="000C12B5">
        <w:t>une</w:t>
      </w:r>
      <w:r w:rsidR="008654CE">
        <w:t xml:space="preserve"> </w:t>
      </w:r>
      <w:r w:rsidRPr="000C12B5">
        <w:t>ambiance</w:t>
      </w:r>
      <w:r w:rsidR="008654CE">
        <w:t xml:space="preserve"> </w:t>
      </w:r>
      <w:r w:rsidRPr="000C12B5">
        <w:t>détendue</w:t>
      </w:r>
      <w:r w:rsidR="008654CE">
        <w:t xml:space="preserve"> </w:t>
      </w:r>
      <w:r w:rsidRPr="000C12B5">
        <w:t>et</w:t>
      </w:r>
      <w:r w:rsidR="008654CE">
        <w:t xml:space="preserve"> </w:t>
      </w:r>
      <w:r w:rsidRPr="000C12B5">
        <w:t>joyeuse.</w:t>
      </w:r>
      <w:r w:rsidR="008654CE">
        <w:t xml:space="preserve"> </w:t>
      </w:r>
      <w:r w:rsidRPr="000C12B5">
        <w:t>Un</w:t>
      </w:r>
      <w:r w:rsidR="008654CE">
        <w:t xml:space="preserve"> </w:t>
      </w:r>
      <w:r w:rsidRPr="000C12B5">
        <w:t>jeu</w:t>
      </w:r>
      <w:r w:rsidR="008654CE">
        <w:t xml:space="preserve"> </w:t>
      </w:r>
      <w:r w:rsidRPr="000C12B5">
        <w:t>convivial</w:t>
      </w:r>
      <w:r w:rsidR="008654CE">
        <w:t xml:space="preserve"> </w:t>
      </w:r>
      <w:r w:rsidRPr="000C12B5">
        <w:t>où</w:t>
      </w:r>
      <w:r w:rsidR="008654CE">
        <w:t xml:space="preserve"> </w:t>
      </w:r>
      <w:r w:rsidRPr="000C12B5">
        <w:t>chacun</w:t>
      </w:r>
      <w:r w:rsidR="008654CE">
        <w:t xml:space="preserve"> </w:t>
      </w:r>
      <w:r w:rsidRPr="000C12B5">
        <w:t>peut</w:t>
      </w:r>
      <w:r w:rsidR="008654CE">
        <w:t xml:space="preserve"> </w:t>
      </w:r>
      <w:r w:rsidRPr="000C12B5">
        <w:t>participer,</w:t>
      </w:r>
      <w:r w:rsidR="008654CE">
        <w:t xml:space="preserve"> </w:t>
      </w:r>
      <w:r w:rsidRPr="000C12B5">
        <w:t>que</w:t>
      </w:r>
      <w:r w:rsidR="008654CE">
        <w:t xml:space="preserve"> </w:t>
      </w:r>
      <w:r w:rsidRPr="000C12B5">
        <w:t>vous</w:t>
      </w:r>
      <w:r w:rsidR="008654CE">
        <w:t xml:space="preserve"> </w:t>
      </w:r>
      <w:r w:rsidRPr="000C12B5">
        <w:t>soyez</w:t>
      </w:r>
      <w:r w:rsidR="008654CE">
        <w:t xml:space="preserve"> </w:t>
      </w:r>
      <w:r w:rsidRPr="000C12B5">
        <w:t>mélomane</w:t>
      </w:r>
      <w:r w:rsidR="008654CE">
        <w:t xml:space="preserve"> </w:t>
      </w:r>
      <w:r w:rsidRPr="000C12B5">
        <w:t>ou</w:t>
      </w:r>
      <w:r w:rsidR="008654CE">
        <w:t xml:space="preserve"> </w:t>
      </w:r>
      <w:r w:rsidRPr="000C12B5">
        <w:t>amateur</w:t>
      </w:r>
      <w:r w:rsidR="008654CE">
        <w:t xml:space="preserve"> </w:t>
      </w:r>
      <w:r w:rsidRPr="000C12B5">
        <w:t>!</w:t>
      </w:r>
    </w:p>
    <w:p w14:paraId="5B49EC99" w14:textId="77777777" w:rsidR="000C12B5" w:rsidRPr="000C12B5" w:rsidRDefault="000C12B5" w:rsidP="000C12B5">
      <w:pPr>
        <w:pStyle w:val="ContenuNEWS"/>
      </w:pPr>
    </w:p>
    <w:p w14:paraId="36B3B4CB" w14:textId="3B5A5FFE" w:rsidR="000C12B5" w:rsidRPr="000C12B5" w:rsidRDefault="000C12B5" w:rsidP="007377CD">
      <w:pPr>
        <w:pStyle w:val="ContenuNEWS"/>
        <w:numPr>
          <w:ilvl w:val="0"/>
          <w:numId w:val="42"/>
        </w:numPr>
        <w:rPr>
          <w:b/>
          <w:i/>
          <w:lang w:val="fr-BE"/>
        </w:rPr>
      </w:pPr>
      <w:r w:rsidRPr="000C12B5">
        <w:rPr>
          <w:b/>
          <w:i/>
          <w:lang w:val="fr-BE"/>
        </w:rPr>
        <w:lastRenderedPageBreak/>
        <w:t>Mardi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9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décembre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: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Atelier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Cuisine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«Spécial</w:t>
      </w:r>
      <w:r w:rsidR="008654CE">
        <w:rPr>
          <w:b/>
          <w:i/>
          <w:lang w:val="fr-BE"/>
        </w:rPr>
        <w:t xml:space="preserve"> </w:t>
      </w:r>
      <w:r w:rsidRPr="000C12B5">
        <w:rPr>
          <w:b/>
          <w:i/>
          <w:lang w:val="fr-BE"/>
        </w:rPr>
        <w:t>Noël»</w:t>
      </w:r>
    </w:p>
    <w:p w14:paraId="272B974F" w14:textId="0E83D629" w:rsidR="000C12B5" w:rsidRPr="000C12B5" w:rsidRDefault="000C12B5" w:rsidP="000C12B5">
      <w:pPr>
        <w:pStyle w:val="ContenuNEWS"/>
      </w:pPr>
      <w:r w:rsidRPr="000C12B5">
        <w:t>Partageons</w:t>
      </w:r>
      <w:r w:rsidR="008654CE">
        <w:t xml:space="preserve"> </w:t>
      </w:r>
      <w:r w:rsidRPr="000C12B5">
        <w:t>la</w:t>
      </w:r>
      <w:r w:rsidR="008654CE">
        <w:t xml:space="preserve"> </w:t>
      </w:r>
      <w:r w:rsidRPr="000C12B5">
        <w:t>magie</w:t>
      </w:r>
      <w:r w:rsidR="008654CE">
        <w:t xml:space="preserve"> </w:t>
      </w:r>
      <w:r w:rsidRPr="000C12B5">
        <w:t>des</w:t>
      </w:r>
      <w:r w:rsidR="008654CE">
        <w:t xml:space="preserve"> </w:t>
      </w:r>
      <w:r w:rsidRPr="000C12B5">
        <w:t>fêtes</w:t>
      </w:r>
      <w:r w:rsidR="008654CE">
        <w:t xml:space="preserve"> </w:t>
      </w:r>
      <w:r w:rsidRPr="000C12B5">
        <w:t>en</w:t>
      </w:r>
      <w:r w:rsidR="008654CE">
        <w:t xml:space="preserve"> </w:t>
      </w:r>
      <w:r w:rsidRPr="000C12B5">
        <w:t>préparant</w:t>
      </w:r>
      <w:r w:rsidR="008654CE">
        <w:t xml:space="preserve"> </w:t>
      </w:r>
      <w:r w:rsidRPr="000C12B5">
        <w:t>ensemble</w:t>
      </w:r>
      <w:r w:rsidR="008654CE">
        <w:t xml:space="preserve"> </w:t>
      </w:r>
      <w:r w:rsidRPr="000C12B5">
        <w:t>un</w:t>
      </w:r>
      <w:r w:rsidR="008654CE">
        <w:t xml:space="preserve"> </w:t>
      </w:r>
      <w:r w:rsidRPr="000C12B5">
        <w:t>repas</w:t>
      </w:r>
      <w:r w:rsidR="008654CE">
        <w:t xml:space="preserve"> </w:t>
      </w:r>
      <w:r w:rsidRPr="000C12B5">
        <w:t>festif</w:t>
      </w:r>
      <w:r w:rsidR="008654CE">
        <w:t xml:space="preserve"> </w:t>
      </w:r>
      <w:r w:rsidRPr="000C12B5">
        <w:t>!</w:t>
      </w:r>
      <w:r w:rsidR="008654CE">
        <w:t xml:space="preserve"> </w:t>
      </w:r>
      <w:r w:rsidRPr="000C12B5">
        <w:t>Pascale</w:t>
      </w:r>
      <w:r w:rsidR="008654CE">
        <w:t xml:space="preserve"> </w:t>
      </w:r>
      <w:r w:rsidRPr="000C12B5">
        <w:t>vous</w:t>
      </w:r>
      <w:r w:rsidR="008654CE">
        <w:t xml:space="preserve"> </w:t>
      </w:r>
      <w:r w:rsidRPr="000C12B5">
        <w:t>propose</w:t>
      </w:r>
      <w:r w:rsidR="008654CE">
        <w:t xml:space="preserve"> </w:t>
      </w:r>
      <w:r w:rsidRPr="000C12B5">
        <w:t>une</w:t>
      </w:r>
      <w:r w:rsidR="008654CE">
        <w:t xml:space="preserve"> </w:t>
      </w:r>
      <w:r w:rsidRPr="000C12B5">
        <w:t>activité</w:t>
      </w:r>
      <w:r w:rsidR="008654CE">
        <w:t xml:space="preserve"> </w:t>
      </w:r>
      <w:r w:rsidRPr="000C12B5">
        <w:t>culinaire</w:t>
      </w:r>
      <w:r w:rsidR="008654CE">
        <w:t xml:space="preserve"> </w:t>
      </w:r>
      <w:r w:rsidRPr="000C12B5">
        <w:t>chaleureuse</w:t>
      </w:r>
      <w:r w:rsidR="008654CE">
        <w:t xml:space="preserve"> </w:t>
      </w:r>
      <w:r w:rsidRPr="000C12B5">
        <w:t>autour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recettes</w:t>
      </w:r>
      <w:r w:rsidR="008654CE">
        <w:t xml:space="preserve"> </w:t>
      </w:r>
      <w:r w:rsidRPr="000C12B5">
        <w:t>simples</w:t>
      </w:r>
      <w:r w:rsidR="008654CE">
        <w:t xml:space="preserve"> </w:t>
      </w:r>
      <w:r w:rsidRPr="000C12B5">
        <w:t>et</w:t>
      </w:r>
      <w:r w:rsidR="008654CE">
        <w:t xml:space="preserve"> </w:t>
      </w:r>
      <w:r w:rsidRPr="000C12B5">
        <w:t>gourmandes</w:t>
      </w:r>
      <w:r w:rsidR="008654CE">
        <w:t xml:space="preserve"> </w:t>
      </w:r>
      <w:r w:rsidRPr="000C12B5">
        <w:t>à</w:t>
      </w:r>
      <w:r w:rsidR="008654CE">
        <w:t xml:space="preserve"> </w:t>
      </w:r>
      <w:r w:rsidRPr="000C12B5">
        <w:t>refaire</w:t>
      </w:r>
      <w:r w:rsidR="008654CE">
        <w:t xml:space="preserve"> </w:t>
      </w:r>
      <w:r w:rsidRPr="000C12B5">
        <w:t>chez</w:t>
      </w:r>
      <w:r w:rsidR="008654CE">
        <w:t xml:space="preserve"> </w:t>
      </w:r>
      <w:r w:rsidRPr="000C12B5">
        <w:t>vous</w:t>
      </w:r>
      <w:r w:rsidR="008654CE">
        <w:t xml:space="preserve"> </w:t>
      </w:r>
      <w:r w:rsidRPr="000C12B5">
        <w:t>pour</w:t>
      </w:r>
      <w:r w:rsidR="008654CE">
        <w:t xml:space="preserve"> </w:t>
      </w:r>
      <w:r w:rsidRPr="000C12B5">
        <w:t>vos</w:t>
      </w:r>
      <w:r w:rsidR="008654CE">
        <w:t xml:space="preserve"> </w:t>
      </w:r>
      <w:r w:rsidRPr="000C12B5">
        <w:t>proches.</w:t>
      </w:r>
    </w:p>
    <w:p w14:paraId="4E5867B9" w14:textId="60450CBE" w:rsidR="000C12B5" w:rsidRPr="000C12B5" w:rsidRDefault="000C12B5" w:rsidP="000C12B5">
      <w:pPr>
        <w:pStyle w:val="ContenuNEWS"/>
      </w:pPr>
      <w:r w:rsidRPr="000C12B5">
        <w:t>Des</w:t>
      </w:r>
      <w:r w:rsidR="008654CE">
        <w:t xml:space="preserve"> </w:t>
      </w:r>
      <w:r w:rsidRPr="000C12B5">
        <w:t>moments</w:t>
      </w:r>
      <w:r w:rsidR="008654CE">
        <w:t xml:space="preserve"> </w:t>
      </w:r>
      <w:r w:rsidRPr="000C12B5">
        <w:t>chaleureux</w:t>
      </w:r>
      <w:r w:rsidR="008654CE">
        <w:t xml:space="preserve"> </w:t>
      </w:r>
      <w:r w:rsidRPr="000C12B5">
        <w:t>et</w:t>
      </w:r>
      <w:r w:rsidR="008654CE">
        <w:t xml:space="preserve"> </w:t>
      </w:r>
      <w:r w:rsidRPr="000C12B5">
        <w:t>fédérateurs</w:t>
      </w:r>
      <w:r w:rsidR="008654CE">
        <w:t xml:space="preserve"> </w:t>
      </w:r>
      <w:r w:rsidRPr="000C12B5">
        <w:t>à</w:t>
      </w:r>
      <w:r w:rsidR="008654CE">
        <w:t xml:space="preserve"> </w:t>
      </w:r>
      <w:r w:rsidRPr="000C12B5">
        <w:t>vivre</w:t>
      </w:r>
      <w:r w:rsidR="008654CE">
        <w:t xml:space="preserve"> </w:t>
      </w:r>
      <w:r w:rsidRPr="000C12B5">
        <w:t>ensemble</w:t>
      </w:r>
      <w:r w:rsidR="008654CE">
        <w:t xml:space="preserve"> </w:t>
      </w:r>
      <w:r w:rsidR="007377CD">
        <w:t>-</w:t>
      </w:r>
      <w:r w:rsidR="008654CE">
        <w:t xml:space="preserve"> </w:t>
      </w:r>
      <w:r w:rsidRPr="000C12B5">
        <w:t>venez</w:t>
      </w:r>
      <w:r w:rsidR="008654CE">
        <w:t xml:space="preserve"> </w:t>
      </w:r>
      <w:r w:rsidRPr="000C12B5">
        <w:t>nombreux</w:t>
      </w:r>
      <w:r w:rsidR="008654CE">
        <w:t xml:space="preserve"> </w:t>
      </w:r>
      <w:r w:rsidRPr="000C12B5">
        <w:t>et</w:t>
      </w:r>
      <w:r w:rsidR="008654CE">
        <w:t xml:space="preserve"> </w:t>
      </w:r>
      <w:r w:rsidRPr="000C12B5">
        <w:t>n’hésitez</w:t>
      </w:r>
      <w:r w:rsidR="008654CE">
        <w:t xml:space="preserve"> </w:t>
      </w:r>
      <w:r w:rsidRPr="000C12B5">
        <w:t>pas</w:t>
      </w:r>
      <w:r w:rsidR="008654CE">
        <w:t xml:space="preserve"> </w:t>
      </w:r>
      <w:r w:rsidRPr="000C12B5">
        <w:t>à</w:t>
      </w:r>
      <w:r w:rsidR="008654CE">
        <w:t xml:space="preserve"> </w:t>
      </w:r>
      <w:r w:rsidRPr="000C12B5">
        <w:t>en</w:t>
      </w:r>
      <w:r w:rsidR="008654CE">
        <w:t xml:space="preserve"> </w:t>
      </w:r>
      <w:r w:rsidRPr="000C12B5">
        <w:t>parler</w:t>
      </w:r>
      <w:r w:rsidR="008654CE">
        <w:t xml:space="preserve"> </w:t>
      </w:r>
      <w:r w:rsidRPr="000C12B5">
        <w:t>autour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vous</w:t>
      </w:r>
      <w:r w:rsidR="008654CE">
        <w:t xml:space="preserve"> </w:t>
      </w:r>
      <w:r w:rsidRPr="000C12B5">
        <w:t>!</w:t>
      </w:r>
    </w:p>
    <w:p w14:paraId="308FFCA0" w14:textId="6F6C8F93" w:rsidR="000C12B5" w:rsidRPr="000C12B5" w:rsidRDefault="000C12B5" w:rsidP="000C12B5">
      <w:pPr>
        <w:pStyle w:val="ContenuNEWS"/>
      </w:pPr>
      <w:r w:rsidRPr="000C12B5">
        <w:t>À</w:t>
      </w:r>
      <w:r w:rsidR="008654CE">
        <w:t xml:space="preserve"> </w:t>
      </w:r>
      <w:r w:rsidRPr="000C12B5">
        <w:t>noter</w:t>
      </w:r>
      <w:r w:rsidR="008654CE">
        <w:t xml:space="preserve"> </w:t>
      </w:r>
      <w:r w:rsidRPr="000C12B5">
        <w:t>:</w:t>
      </w:r>
      <w:r w:rsidR="008654CE">
        <w:t xml:space="preserve"> </w:t>
      </w:r>
      <w:r w:rsidRPr="000C12B5">
        <w:t>le</w:t>
      </w:r>
      <w:r w:rsidR="008654CE">
        <w:t xml:space="preserve"> </w:t>
      </w:r>
      <w:r w:rsidRPr="000C12B5">
        <w:t>programme</w:t>
      </w:r>
      <w:r w:rsidR="008654CE">
        <w:t xml:space="preserve"> </w:t>
      </w:r>
      <w:r w:rsidRPr="000C12B5">
        <w:t>peut</w:t>
      </w:r>
      <w:r w:rsidR="008654CE">
        <w:t xml:space="preserve"> </w:t>
      </w:r>
      <w:r w:rsidRPr="000C12B5">
        <w:t>être</w:t>
      </w:r>
      <w:r w:rsidR="008654CE">
        <w:t xml:space="preserve"> </w:t>
      </w:r>
      <w:r w:rsidRPr="000C12B5">
        <w:t>amené</w:t>
      </w:r>
      <w:r w:rsidR="008654CE">
        <w:t xml:space="preserve"> </w:t>
      </w:r>
      <w:r w:rsidRPr="000C12B5">
        <w:t>à</w:t>
      </w:r>
      <w:r w:rsidR="008654CE">
        <w:t xml:space="preserve"> </w:t>
      </w:r>
      <w:r w:rsidRPr="000C12B5">
        <w:t>évoluer</w:t>
      </w:r>
      <w:r w:rsidR="008654CE">
        <w:t xml:space="preserve"> </w:t>
      </w:r>
      <w:r w:rsidRPr="000C12B5">
        <w:t>(changement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thème</w:t>
      </w:r>
      <w:r w:rsidR="008654CE">
        <w:t xml:space="preserve"> </w:t>
      </w:r>
      <w:r w:rsidRPr="000C12B5">
        <w:t>ou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date).</w:t>
      </w:r>
      <w:r w:rsidR="008654CE">
        <w:t xml:space="preserve"> </w:t>
      </w:r>
      <w:r w:rsidRPr="000C12B5">
        <w:t>Pour</w:t>
      </w:r>
      <w:r w:rsidR="008654CE">
        <w:t xml:space="preserve"> </w:t>
      </w:r>
      <w:r w:rsidRPr="000C12B5">
        <w:t>rester</w:t>
      </w:r>
      <w:r w:rsidR="008654CE">
        <w:t xml:space="preserve"> </w:t>
      </w:r>
      <w:r w:rsidRPr="000C12B5">
        <w:t>informé</w:t>
      </w:r>
      <w:r w:rsidR="008654CE">
        <w:t xml:space="preserve"> </w:t>
      </w:r>
      <w:r w:rsidRPr="000C12B5">
        <w:t>en</w:t>
      </w:r>
      <w:r w:rsidR="008654CE">
        <w:t xml:space="preserve"> </w:t>
      </w:r>
      <w:r w:rsidRPr="000C12B5">
        <w:t>temps</w:t>
      </w:r>
      <w:r w:rsidR="008654CE">
        <w:t xml:space="preserve"> </w:t>
      </w:r>
      <w:r w:rsidRPr="000C12B5">
        <w:t>réel,</w:t>
      </w:r>
      <w:r w:rsidR="008654CE">
        <w:t xml:space="preserve"> </w:t>
      </w:r>
      <w:r w:rsidRPr="000C12B5">
        <w:t>consultez</w:t>
      </w:r>
      <w:r w:rsidR="008654CE">
        <w:t xml:space="preserve"> </w:t>
      </w:r>
      <w:r w:rsidRPr="000C12B5">
        <w:t>notre</w:t>
      </w:r>
      <w:r w:rsidR="008654CE">
        <w:t xml:space="preserve"> </w:t>
      </w:r>
      <w:r w:rsidRPr="000C12B5">
        <w:t>page</w:t>
      </w:r>
      <w:r w:rsidR="008654CE">
        <w:t xml:space="preserve"> </w:t>
      </w:r>
      <w:r w:rsidRPr="000C12B5">
        <w:t>Facebook</w:t>
      </w:r>
      <w:r w:rsidR="008654CE">
        <w:t xml:space="preserve"> </w:t>
      </w:r>
      <w:r w:rsidRPr="000C12B5">
        <w:t>ou</w:t>
      </w:r>
      <w:r w:rsidR="008654CE">
        <w:t xml:space="preserve"> </w:t>
      </w:r>
      <w:r w:rsidRPr="000C12B5">
        <w:t>surveillez</w:t>
      </w:r>
      <w:r w:rsidR="008654CE">
        <w:t xml:space="preserve"> </w:t>
      </w:r>
      <w:r w:rsidRPr="000C12B5">
        <w:t>vos</w:t>
      </w:r>
      <w:r w:rsidR="008654CE">
        <w:t xml:space="preserve"> </w:t>
      </w:r>
      <w:r w:rsidRPr="000C12B5">
        <w:t>mails</w:t>
      </w:r>
      <w:r w:rsidR="008654CE">
        <w:t xml:space="preserve"> </w:t>
      </w:r>
      <w:r w:rsidRPr="000C12B5">
        <w:t>:</w:t>
      </w:r>
      <w:r w:rsidR="008654CE">
        <w:t xml:space="preserve"> </w:t>
      </w:r>
      <w:r w:rsidRPr="000C12B5">
        <w:t>un</w:t>
      </w:r>
      <w:r w:rsidR="008654CE">
        <w:t xml:space="preserve"> </w:t>
      </w:r>
      <w:r w:rsidRPr="000C12B5">
        <w:t>message</w:t>
      </w:r>
      <w:r w:rsidR="008654CE">
        <w:t xml:space="preserve"> </w:t>
      </w:r>
      <w:r w:rsidRPr="000C12B5">
        <w:t>est</w:t>
      </w:r>
      <w:r w:rsidR="008654CE">
        <w:t xml:space="preserve"> </w:t>
      </w:r>
      <w:r w:rsidRPr="000C12B5">
        <w:t>envoyé</w:t>
      </w:r>
      <w:r w:rsidR="008654CE">
        <w:t xml:space="preserve"> </w:t>
      </w:r>
      <w:r w:rsidRPr="000C12B5">
        <w:t>chaque</w:t>
      </w:r>
      <w:r w:rsidR="008654CE">
        <w:t xml:space="preserve"> </w:t>
      </w:r>
      <w:r w:rsidRPr="000C12B5">
        <w:t>mois</w:t>
      </w:r>
      <w:r w:rsidR="008654CE">
        <w:t xml:space="preserve"> </w:t>
      </w:r>
      <w:r w:rsidRPr="000C12B5">
        <w:t>avec</w:t>
      </w:r>
      <w:r w:rsidR="008654CE">
        <w:t xml:space="preserve"> </w:t>
      </w:r>
      <w:r w:rsidRPr="000C12B5">
        <w:t>les</w:t>
      </w:r>
      <w:r w:rsidR="008654CE">
        <w:t xml:space="preserve"> </w:t>
      </w:r>
      <w:r w:rsidRPr="000C12B5">
        <w:t>détails</w:t>
      </w:r>
      <w:r w:rsidR="008654CE">
        <w:t xml:space="preserve"> </w:t>
      </w:r>
      <w:r w:rsidRPr="000C12B5">
        <w:t>de</w:t>
      </w:r>
      <w:r w:rsidR="008654CE">
        <w:t xml:space="preserve"> </w:t>
      </w:r>
      <w:r w:rsidRPr="000C12B5">
        <w:t>l’activité</w:t>
      </w:r>
      <w:r w:rsidR="008654CE">
        <w:t xml:space="preserve"> </w:t>
      </w:r>
      <w:r w:rsidRPr="000C12B5">
        <w:t>à</w:t>
      </w:r>
      <w:r w:rsidR="008654CE">
        <w:t xml:space="preserve"> </w:t>
      </w:r>
      <w:r w:rsidRPr="000C12B5">
        <w:t>venir.</w:t>
      </w:r>
    </w:p>
    <w:p w14:paraId="3E509B8A" w14:textId="78D16ADA" w:rsidR="000C12B5" w:rsidRDefault="000C12B5" w:rsidP="00121337">
      <w:pPr>
        <w:pStyle w:val="Titre5"/>
        <w:spacing w:before="0" w:after="0"/>
      </w:pPr>
      <w:r w:rsidRPr="000C12B5">
        <w:t>Delphine</w:t>
      </w:r>
      <w:r w:rsidR="008654CE">
        <w:t xml:space="preserve"> </w:t>
      </w:r>
      <w:r w:rsidRPr="000C12B5">
        <w:t>ARPIGNY</w:t>
      </w:r>
      <w:r w:rsidRPr="000C12B5">
        <w:br/>
        <w:t>Formatrice</w:t>
      </w:r>
    </w:p>
    <w:p w14:paraId="7F734542" w14:textId="77777777" w:rsidR="000B064E" w:rsidRDefault="000B064E" w:rsidP="00121337">
      <w:pPr>
        <w:pBdr>
          <w:bottom w:val="single" w:sz="4" w:space="1" w:color="auto"/>
        </w:pBdr>
        <w:spacing w:after="0"/>
        <w:rPr>
          <w:sz w:val="22"/>
          <w:szCs w:val="22"/>
          <w:lang w:eastAsia="fr-BE"/>
        </w:rPr>
      </w:pPr>
    </w:p>
    <w:p w14:paraId="035A5503" w14:textId="77777777" w:rsidR="007377CD" w:rsidRPr="00D927A3" w:rsidRDefault="007377CD" w:rsidP="007377CD">
      <w:pPr>
        <w:spacing w:after="0"/>
        <w:rPr>
          <w:sz w:val="22"/>
          <w:szCs w:val="22"/>
          <w:lang w:eastAsia="fr-BE"/>
        </w:rPr>
      </w:pPr>
    </w:p>
    <w:p w14:paraId="384F185D" w14:textId="5147826B" w:rsidR="00D927A3" w:rsidRDefault="00D927A3" w:rsidP="00D927A3">
      <w:pPr>
        <w:pStyle w:val="Titre1"/>
      </w:pPr>
      <w:bookmarkStart w:id="17" w:name="_Toc202266633"/>
      <w:r>
        <w:t>INTEL</w:t>
      </w:r>
      <w:r w:rsidR="00052888">
        <w:t>L</w:t>
      </w:r>
      <w:r>
        <w:t>IGENCE</w:t>
      </w:r>
      <w:r w:rsidR="008654CE">
        <w:t xml:space="preserve"> </w:t>
      </w:r>
      <w:r>
        <w:t>ARTIFICIELLE</w:t>
      </w:r>
      <w:bookmarkEnd w:id="17"/>
    </w:p>
    <w:p w14:paraId="2C962418" w14:textId="7E7B22ED" w:rsidR="000B064E" w:rsidRPr="000B064E" w:rsidRDefault="000B064E" w:rsidP="000B064E">
      <w:pPr>
        <w:pStyle w:val="Titre2"/>
      </w:pPr>
      <w:bookmarkStart w:id="18" w:name="_Toc202266634"/>
      <w:r w:rsidRPr="000B064E">
        <w:t>Au</w:t>
      </w:r>
      <w:r w:rsidR="008654CE">
        <w:t xml:space="preserve"> </w:t>
      </w:r>
      <w:r w:rsidRPr="000B064E">
        <w:t>fait,</w:t>
      </w:r>
      <w:r w:rsidR="008654CE">
        <w:t xml:space="preserve"> </w:t>
      </w:r>
      <w:r w:rsidRPr="000B064E">
        <w:t>c’est</w:t>
      </w:r>
      <w:r w:rsidR="008654CE">
        <w:t xml:space="preserve"> </w:t>
      </w:r>
      <w:r w:rsidRPr="000B064E">
        <w:t>quoi</w:t>
      </w:r>
      <w:r w:rsidR="008654CE">
        <w:t xml:space="preserve"> </w:t>
      </w:r>
      <w:r w:rsidRPr="000B064E">
        <w:t>une</w:t>
      </w:r>
      <w:r w:rsidR="008654CE">
        <w:t xml:space="preserve"> </w:t>
      </w:r>
      <w:r w:rsidRPr="000B064E">
        <w:t>intelligence</w:t>
      </w:r>
      <w:r w:rsidR="008654CE">
        <w:t xml:space="preserve"> </w:t>
      </w:r>
      <w:r w:rsidRPr="000B064E">
        <w:t>artificielle</w:t>
      </w:r>
      <w:r w:rsidR="008654CE">
        <w:t xml:space="preserve"> </w:t>
      </w:r>
      <w:r w:rsidRPr="000B064E">
        <w:t>?</w:t>
      </w:r>
      <w:bookmarkEnd w:id="18"/>
    </w:p>
    <w:p w14:paraId="164D3B55" w14:textId="2E1FB4F2" w:rsidR="000B064E" w:rsidRPr="000B064E" w:rsidRDefault="000B064E" w:rsidP="000B064E">
      <w:pPr>
        <w:pStyle w:val="Titre4"/>
        <w:rPr>
          <w:lang w:eastAsia="fr-BE"/>
        </w:rPr>
      </w:pPr>
      <w:r w:rsidRPr="000B064E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certains,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l’IA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est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technologie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dangereuse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notre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temps.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d’autres,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elle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est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bulle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va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faire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pschitt,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elle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l’a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déjà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fait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par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passé.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d’autres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encore,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elle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est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technologie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totale,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créatrice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croissance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économique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émancipatrice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l’être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humain.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Mais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fin,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quoi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parle-t-on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exactement</w:t>
      </w:r>
      <w:r w:rsidR="003016E3">
        <w:rPr>
          <w:lang w:eastAsia="fr-BE"/>
        </w:rPr>
        <w:t xml:space="preserve"> </w:t>
      </w:r>
      <w:r w:rsidRPr="000B064E">
        <w:rPr>
          <w:lang w:eastAsia="fr-BE"/>
        </w:rPr>
        <w:t>?</w:t>
      </w:r>
      <w:r w:rsidR="008654CE">
        <w:rPr>
          <w:lang w:eastAsia="fr-BE"/>
        </w:rPr>
        <w:t xml:space="preserve"> </w:t>
      </w:r>
    </w:p>
    <w:p w14:paraId="48525EE6" w14:textId="03B227A1" w:rsidR="000B064E" w:rsidRPr="000B064E" w:rsidRDefault="000B064E" w:rsidP="000B064E">
      <w:pPr>
        <w:pStyle w:val="ContenuNEWS"/>
        <w:rPr>
          <w:lang w:val="fr-BE" w:eastAsia="fr-BE"/>
        </w:rPr>
      </w:pPr>
      <w:r w:rsidRPr="000B064E">
        <w:rPr>
          <w:lang w:val="fr-BE" w:eastAsia="fr-BE"/>
        </w:rPr>
        <w:t>Voici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répond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ChatGPT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lorsqu’on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lui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demande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intelligence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artificielle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>
        <w:rPr>
          <w:lang w:val="fr-BE" w:eastAsia="fr-BE"/>
        </w:rPr>
        <w:t>«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intelligence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artificielle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(IA)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ensemble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théories,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méthodes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technologies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visant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créer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systèmes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capables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réaliser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tâches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normalement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associées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l'intelligence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humaine.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tâches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incluent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compréhension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langage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naturel,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reconnaissance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formes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images,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prise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décision,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résolution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problèmes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l'apprentissage</w:t>
      </w:r>
      <w:r w:rsidR="003016E3">
        <w:rPr>
          <w:lang w:val="fr-BE" w:eastAsia="fr-BE"/>
        </w:rPr>
        <w:t>.</w:t>
      </w:r>
      <w:r w:rsidRPr="000B064E">
        <w:rPr>
          <w:lang w:val="fr-BE" w:eastAsia="fr-BE"/>
        </w:rPr>
        <w:t>»</w:t>
      </w:r>
    </w:p>
    <w:p w14:paraId="3D7AD74F" w14:textId="65367089" w:rsidR="000B064E" w:rsidRPr="000B064E" w:rsidRDefault="000B064E" w:rsidP="000B064E">
      <w:pPr>
        <w:pStyle w:val="ContenuNEWS"/>
        <w:rPr>
          <w:lang w:val="fr-BE" w:eastAsia="fr-BE"/>
        </w:rPr>
      </w:pPr>
      <w:r w:rsidRPr="000B064E">
        <w:rPr>
          <w:lang w:val="fr-BE" w:eastAsia="fr-BE"/>
        </w:rPr>
        <w:t>Cette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déclaration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suivie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définitions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plus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techniques,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questions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éthiques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qu’elle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suscite,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ainsi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d’exemples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d’applications,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comme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l’analyse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d’image,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détection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fraude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bancaire,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véhicules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autonomes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encore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proofErr w:type="spellStart"/>
      <w:r w:rsidRPr="000B064E">
        <w:rPr>
          <w:lang w:val="fr-BE" w:eastAsia="fr-BE"/>
        </w:rPr>
        <w:t>chatbots</w:t>
      </w:r>
      <w:proofErr w:type="spellEnd"/>
      <w:r w:rsidRPr="000B064E">
        <w:rPr>
          <w:lang w:val="fr-BE" w:eastAsia="fr-BE"/>
        </w:rPr>
        <w:t>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cette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réponse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semble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bateau,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décidément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trop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fade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regard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passions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qu’elle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déclenche,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c’est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sans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doute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parce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qu’elle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dit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choses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véritablement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IA,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fonctionnement,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faiblesses,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origines.</w:t>
      </w:r>
      <w:r w:rsidR="008654CE">
        <w:rPr>
          <w:lang w:val="fr-BE" w:eastAsia="fr-BE"/>
        </w:rPr>
        <w:t xml:space="preserve"> </w:t>
      </w:r>
    </w:p>
    <w:p w14:paraId="7C72BE49" w14:textId="2A3E19EE" w:rsidR="000B064E" w:rsidRPr="000B064E" w:rsidRDefault="000B064E" w:rsidP="000B064E">
      <w:pPr>
        <w:pStyle w:val="ContenuNEWS"/>
        <w:rPr>
          <w:lang w:val="fr-BE" w:eastAsia="fr-BE"/>
        </w:rPr>
      </w:pPr>
      <w:r w:rsidRPr="000B064E">
        <w:rPr>
          <w:lang w:val="fr-BE" w:eastAsia="fr-BE"/>
        </w:rPr>
        <w:t>«Bien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avant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l’informatique,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posait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déjà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questions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manière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humains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réfléchissent,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s’il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était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possible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reproduire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artificiellement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cette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façon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fonctionner,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raconte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Benoît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Frenay,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professeur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l’Université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Namur.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Bien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qu’elle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nommât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encore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cette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manière,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débuts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l’IA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moderne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situent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1943,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lorsque</w:t>
      </w:r>
      <w:r w:rsidR="008654CE">
        <w:rPr>
          <w:lang w:val="fr-BE" w:eastAsia="fr-BE"/>
        </w:rPr>
        <w:t xml:space="preserve"> </w:t>
      </w:r>
      <w:proofErr w:type="spellStart"/>
      <w:r w:rsidRPr="000B064E">
        <w:rPr>
          <w:lang w:val="fr-BE" w:eastAsia="fr-BE"/>
        </w:rPr>
        <w:t>McCulloch</w:t>
      </w:r>
      <w:proofErr w:type="spellEnd"/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proofErr w:type="spellStart"/>
      <w:r w:rsidRPr="000B064E">
        <w:rPr>
          <w:lang w:val="fr-BE" w:eastAsia="fr-BE"/>
        </w:rPr>
        <w:t>Pitts</w:t>
      </w:r>
      <w:proofErr w:type="spellEnd"/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élaborent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premiers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neurones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artificiels.»</w:t>
      </w:r>
    </w:p>
    <w:p w14:paraId="2C4E462F" w14:textId="207BF723" w:rsidR="000B064E" w:rsidRPr="000B064E" w:rsidRDefault="000B064E" w:rsidP="000B064E">
      <w:pPr>
        <w:pStyle w:val="ContenuNEWS"/>
        <w:rPr>
          <w:lang w:val="fr-BE" w:eastAsia="fr-BE"/>
        </w:rPr>
      </w:pPr>
      <w:r w:rsidRPr="000B064E">
        <w:rPr>
          <w:lang w:val="fr-BE" w:eastAsia="fr-BE"/>
        </w:rPr>
        <w:t>Lorsqu’on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tente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reproduire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réflexion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humaine,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quoi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plus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évident,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effet,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tenter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simuler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premier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composant,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neurone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?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Depuis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débuts,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chercheurs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exploré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différentes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logiques,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certaines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encore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utilisées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couramment,</w:t>
      </w:r>
      <w:r w:rsidR="008654CE">
        <w:rPr>
          <w:lang w:val="fr-BE" w:eastAsia="fr-BE"/>
        </w:rPr>
        <w:t xml:space="preserve"> </w:t>
      </w:r>
      <w:proofErr w:type="gramStart"/>
      <w:r w:rsidRPr="000B064E">
        <w:rPr>
          <w:lang w:val="fr-BE" w:eastAsia="fr-BE"/>
        </w:rPr>
        <w:t>comme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exemple</w:t>
      </w:r>
      <w:proofErr w:type="gramEnd"/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dans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système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GPS,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filtre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anti-spam.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Mais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neurones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artificiels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redevenus,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depuis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quelques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années,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particulièrement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tendance,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avec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l’apparition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qu'on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appelle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proofErr w:type="spellStart"/>
      <w:r w:rsidRPr="000B064E">
        <w:rPr>
          <w:lang w:val="fr-BE" w:eastAsia="fr-BE"/>
        </w:rPr>
        <w:t>deep</w:t>
      </w:r>
      <w:proofErr w:type="spellEnd"/>
      <w:r w:rsidR="008654CE">
        <w:rPr>
          <w:lang w:val="fr-BE" w:eastAsia="fr-BE"/>
        </w:rPr>
        <w:t xml:space="preserve"> </w:t>
      </w:r>
      <w:proofErr w:type="spellStart"/>
      <w:r w:rsidRPr="000B064E">
        <w:rPr>
          <w:lang w:val="fr-BE" w:eastAsia="fr-BE"/>
        </w:rPr>
        <w:t>learning</w:t>
      </w:r>
      <w:proofErr w:type="spellEnd"/>
      <w:r w:rsidRPr="000B064E">
        <w:rPr>
          <w:lang w:val="fr-BE" w:eastAsia="fr-BE"/>
        </w:rPr>
        <w:t>.</w:t>
      </w:r>
      <w:r w:rsidR="008654CE">
        <w:rPr>
          <w:lang w:val="fr-BE" w:eastAsia="fr-BE"/>
        </w:rPr>
        <w:t xml:space="preserve"> </w:t>
      </w:r>
    </w:p>
    <w:p w14:paraId="2F373148" w14:textId="6234DED4" w:rsidR="000B064E" w:rsidRPr="000B064E" w:rsidRDefault="000B064E" w:rsidP="000B064E">
      <w:pPr>
        <w:pStyle w:val="Titre4"/>
        <w:rPr>
          <w:lang w:eastAsia="fr-BE"/>
        </w:rPr>
      </w:pPr>
      <w:r w:rsidRPr="000B064E">
        <w:rPr>
          <w:lang w:eastAsia="fr-BE"/>
        </w:rPr>
        <w:lastRenderedPageBreak/>
        <w:t>Calculs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série</w:t>
      </w:r>
      <w:r w:rsidR="008654CE">
        <w:rPr>
          <w:lang w:eastAsia="fr-BE"/>
        </w:rPr>
        <w:t xml:space="preserve"> </w:t>
      </w:r>
    </w:p>
    <w:p w14:paraId="51FA00C9" w14:textId="18CE7E60" w:rsidR="000B064E" w:rsidRPr="000B064E" w:rsidRDefault="000B064E" w:rsidP="000B064E">
      <w:pPr>
        <w:pStyle w:val="ContenuNEWS"/>
        <w:rPr>
          <w:lang w:val="fr-BE" w:eastAsia="fr-BE"/>
        </w:rPr>
      </w:pPr>
      <w:r w:rsidRPr="000B064E">
        <w:rPr>
          <w:lang w:val="fr-BE" w:eastAsia="fr-BE"/>
        </w:rPr>
        <w:t>Bien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plus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sommaires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nôtres,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neurones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artificiels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n’ont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gardé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l’original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seule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fonction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ils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émettent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signal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fonction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informations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qu’ils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reçues.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comprendre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comment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ils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fonctionnent,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prenons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l’exemple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petite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machine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chargée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prédire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si,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oui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non,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regarderez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match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soir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télévision.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décider,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elle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besoin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plusieurs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informations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êtes-vous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présent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soir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chez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?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S’agit-il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match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équipe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préférée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?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amis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sont-ils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disponibles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regarder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avec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?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etc.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plus,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chacune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informations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voit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attribuer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poids,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c’est-à-dire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importance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relative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importe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effet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qu’il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s’agisse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match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important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vous,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alors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même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êtes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absent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cause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rendez-vous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avec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moitié.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Mais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peut-être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aussi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temps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passé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avec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amis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fond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plus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important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clubs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présents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terrain…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fois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toutes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informations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combinées,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neurone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peut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établir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prédiction.</w:t>
      </w:r>
      <w:r w:rsidR="008654CE">
        <w:rPr>
          <w:lang w:val="fr-BE" w:eastAsia="fr-BE"/>
        </w:rPr>
        <w:t xml:space="preserve"> </w:t>
      </w:r>
    </w:p>
    <w:p w14:paraId="4D6A78FC" w14:textId="7082A974" w:rsidR="000B064E" w:rsidRPr="000B064E" w:rsidRDefault="000B064E" w:rsidP="000B064E">
      <w:pPr>
        <w:pStyle w:val="ContenuNEWS"/>
        <w:rPr>
          <w:lang w:val="fr-BE" w:eastAsia="fr-BE"/>
        </w:rPr>
      </w:pPr>
      <w:r w:rsidRPr="000B064E">
        <w:rPr>
          <w:lang w:val="fr-BE" w:eastAsia="fr-BE"/>
        </w:rPr>
        <w:t>S’il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s’agit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système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particulièrement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rudimentaire,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augmenter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significativement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nombre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neurones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permet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traiter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grand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nombre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d’informations,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ainsi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réaliser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nombreuses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prédictions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tâches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façon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automatique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«Ces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neurones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artificiels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connectés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aux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autres,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organisés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couches,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décrit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Benoît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Frenay.</w:t>
      </w:r>
      <w:r w:rsidR="003B551E">
        <w:rPr>
          <w:lang w:val="fr-BE" w:eastAsia="fr-BE"/>
        </w:rPr>
        <w:t xml:space="preserve"> </w:t>
      </w:r>
      <w:r w:rsidRPr="000B064E">
        <w:rPr>
          <w:lang w:val="fr-BE" w:eastAsia="fr-BE"/>
        </w:rPr>
        <w:t>Prenons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l’exemple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analyse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d’image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première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couche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reçoit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données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brutes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chaque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pixel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couleur,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luminosité,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emplacement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dans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l’image,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etc.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Chaque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neurone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calculer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certaine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valeur,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être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combinée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aux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autres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être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transmise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couche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supérieure,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ainsi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suite.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Petit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petit,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différentes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couches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reconnaître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motifs,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jusqu’à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dernière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doit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déterminer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représente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l’image.»</w:t>
      </w:r>
      <w:r w:rsidR="008654CE">
        <w:rPr>
          <w:lang w:val="fr-BE" w:eastAsia="fr-BE"/>
        </w:rPr>
        <w:t xml:space="preserve"> </w:t>
      </w:r>
    </w:p>
    <w:p w14:paraId="6C785790" w14:textId="70D1D8FF" w:rsidR="000B064E" w:rsidRPr="000B064E" w:rsidRDefault="000B064E" w:rsidP="000B064E">
      <w:pPr>
        <w:pStyle w:val="ContenuNEWS"/>
        <w:rPr>
          <w:lang w:val="fr-BE" w:eastAsia="fr-BE"/>
        </w:rPr>
      </w:pPr>
      <w:r w:rsidRPr="000B064E">
        <w:rPr>
          <w:lang w:val="fr-BE" w:eastAsia="fr-BE"/>
        </w:rPr>
        <w:t>Bien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sûr,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réseau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neurones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«sait»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l’image,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encore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moins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premier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coup.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Comme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nous,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doit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être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entraîné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réaliser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tâche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demandée.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«Pour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cela,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utilise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données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connaît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déjà,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développe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chercheur.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Imaginons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je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veuille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utiliser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réseau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neurones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détecter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image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contient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chat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chien.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Je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vais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lui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soumettre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plusieurs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milliers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d’images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chats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chiens.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chaque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fois,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prédiction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erronée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s’il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n’est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assez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confiant,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faire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appelle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rétro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propagation.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L’information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fait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machine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arrière,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afin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déterminer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l’importance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relative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chaque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connexion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deux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neurones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dans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décision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finale.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Chaque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connexion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ensuite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adaptée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(renforcée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affaiblie)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améliorer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réponse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réseau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neurones.</w:t>
      </w:r>
      <w:r w:rsidR="008654CE">
        <w:rPr>
          <w:lang w:val="fr-BE" w:eastAsia="fr-BE"/>
        </w:rPr>
        <w:t xml:space="preserve"> </w:t>
      </w:r>
    </w:p>
    <w:p w14:paraId="0345F961" w14:textId="074FAE8A" w:rsidR="000B064E" w:rsidRPr="000B064E" w:rsidRDefault="000B064E" w:rsidP="000B064E">
      <w:pPr>
        <w:pStyle w:val="ContenuNEWS"/>
        <w:rPr>
          <w:lang w:val="fr-BE" w:eastAsia="fr-BE"/>
        </w:rPr>
      </w:pPr>
      <w:r w:rsidRPr="000B064E">
        <w:rPr>
          <w:lang w:val="fr-BE" w:eastAsia="fr-BE"/>
        </w:rPr>
        <w:t>Puis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recommence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ainsi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suite,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jusqu’à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proposition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machine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soit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exacte: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«ceci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l’image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chat»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l’image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contient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chat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(et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vice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versa).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Mais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aucun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moment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machine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décide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seule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manière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d’apprendre.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Toutes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procédures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calcul,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propagation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rétropropagation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l’information,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établies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algorithmes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nous,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tant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spécialistes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IA,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concevons.»</w:t>
      </w:r>
      <w:r w:rsidR="008654CE">
        <w:rPr>
          <w:lang w:val="fr-BE" w:eastAsia="fr-BE"/>
        </w:rPr>
        <w:t xml:space="preserve"> </w:t>
      </w:r>
    </w:p>
    <w:p w14:paraId="7EFCFF32" w14:textId="4B5752D8" w:rsidR="000B064E" w:rsidRPr="000B064E" w:rsidRDefault="000B064E" w:rsidP="000B064E">
      <w:pPr>
        <w:pStyle w:val="Titre4"/>
        <w:rPr>
          <w:lang w:eastAsia="fr-BE"/>
        </w:rPr>
      </w:pPr>
      <w:r w:rsidRPr="000B064E">
        <w:rPr>
          <w:lang w:eastAsia="fr-BE"/>
        </w:rPr>
        <w:t>Quelle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intelligence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?</w:t>
      </w:r>
      <w:r w:rsidR="008654CE">
        <w:rPr>
          <w:lang w:eastAsia="fr-BE"/>
        </w:rPr>
        <w:t xml:space="preserve"> </w:t>
      </w:r>
    </w:p>
    <w:p w14:paraId="3B86951E" w14:textId="473F9A13" w:rsidR="000B064E" w:rsidRPr="000B064E" w:rsidRDefault="000B064E" w:rsidP="000B064E">
      <w:pPr>
        <w:pStyle w:val="ContenuNEWS"/>
        <w:rPr>
          <w:lang w:val="fr-BE" w:eastAsia="fr-BE"/>
        </w:rPr>
      </w:pPr>
      <w:r w:rsidRPr="000B064E">
        <w:rPr>
          <w:lang w:val="fr-BE" w:eastAsia="fr-BE"/>
        </w:rPr>
        <w:t>Tout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l’intérêt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machines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apprenantes,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selon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Frenay,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réside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dans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capacité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traiter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sommes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d’informations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trop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importantes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l’être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humain.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«Selon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l’objectif,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elles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peuvent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être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utilisées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trier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explorer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masse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données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façon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trouver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liens.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Elles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peuvent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aussi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remplir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tâche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donnée,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comme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reconnaître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image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qu’elles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n’ont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jamais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vue.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Ainsi,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caméra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embarquée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dans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voiture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capable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reconnaître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objets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animaux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peut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déclencher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bien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plus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rapidement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moi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freinage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d’urgence.»</w:t>
      </w:r>
      <w:r w:rsidR="008654CE">
        <w:rPr>
          <w:lang w:val="fr-BE" w:eastAsia="fr-BE"/>
        </w:rPr>
        <w:t xml:space="preserve"> </w:t>
      </w:r>
    </w:p>
    <w:p w14:paraId="4790F510" w14:textId="4AA6D2E6" w:rsidR="000B064E" w:rsidRPr="000B064E" w:rsidRDefault="000B064E" w:rsidP="000B064E">
      <w:pPr>
        <w:pStyle w:val="ContenuNEWS"/>
        <w:rPr>
          <w:lang w:val="fr-BE" w:eastAsia="fr-BE"/>
        </w:rPr>
      </w:pPr>
      <w:r w:rsidRPr="000B064E">
        <w:rPr>
          <w:lang w:val="fr-BE" w:eastAsia="fr-BE"/>
        </w:rPr>
        <w:t>Si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réseaux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neurones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devenus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extrêmement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populaires,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c’est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raison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capacité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apprendre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partir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n’importe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quelles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données.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Grâce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données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personnelles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historique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visionnage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détaillé,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l’IA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Netflix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peut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ainsi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proposer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séries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parfaitement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adaptées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goûts.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Après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avoir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visionné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quantité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d’images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médicales,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systèmes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dans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hôpitaux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devenus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capables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repérer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automatiquement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embolies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pulmonaires,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représente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gain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temps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considérable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lastRenderedPageBreak/>
        <w:t>dans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contexte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d'urgence.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via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l’analyse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quantités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textes,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nombreuses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entreprises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désormais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dotées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proofErr w:type="spellStart"/>
      <w:r w:rsidRPr="000B064E">
        <w:rPr>
          <w:lang w:val="fr-BE" w:eastAsia="fr-BE"/>
        </w:rPr>
        <w:t>chatbots</w:t>
      </w:r>
      <w:proofErr w:type="spellEnd"/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capables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répondre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plupart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nos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questions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plus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basiques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24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h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24.</w:t>
      </w:r>
      <w:r w:rsidR="008654CE">
        <w:rPr>
          <w:lang w:val="fr-BE" w:eastAsia="fr-BE"/>
        </w:rPr>
        <w:t xml:space="preserve"> </w:t>
      </w:r>
    </w:p>
    <w:p w14:paraId="36479AFC" w14:textId="4346CD16" w:rsidR="000B064E" w:rsidRPr="000B064E" w:rsidRDefault="000B064E" w:rsidP="000B064E">
      <w:pPr>
        <w:pStyle w:val="ContenuNEWS"/>
        <w:rPr>
          <w:lang w:val="fr-BE" w:eastAsia="fr-BE"/>
        </w:rPr>
      </w:pPr>
      <w:r w:rsidRPr="000B064E">
        <w:rPr>
          <w:lang w:val="fr-BE" w:eastAsia="fr-BE"/>
        </w:rPr>
        <w:t>Face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telles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prouesses,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cependant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important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rester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lucide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«Ces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machines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donnent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l’impression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d’avoir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affaire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quelque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chose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d’intelligent,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illusion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renforcée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terme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même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d’intelligence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artificielle,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estime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Benoît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Frenay.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même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manière,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réseaux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neurones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référence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cerveau,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alors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réalité,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s’y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passe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très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éloigné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notre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biologie.»</w:t>
      </w:r>
      <w:r w:rsidR="008654CE">
        <w:rPr>
          <w:lang w:val="fr-BE" w:eastAsia="fr-BE"/>
        </w:rPr>
        <w:t xml:space="preserve"> </w:t>
      </w:r>
    </w:p>
    <w:p w14:paraId="5E6F14E3" w14:textId="53CBFBEE" w:rsidR="000B064E" w:rsidRPr="000B064E" w:rsidRDefault="000B064E" w:rsidP="000B064E">
      <w:pPr>
        <w:pStyle w:val="ContenuNEWS"/>
        <w:rPr>
          <w:lang w:val="fr-BE" w:eastAsia="fr-BE"/>
        </w:rPr>
      </w:pPr>
      <w:r w:rsidRPr="000B064E">
        <w:rPr>
          <w:lang w:val="fr-BE" w:eastAsia="fr-BE"/>
        </w:rPr>
        <w:t>D’autant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plus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réseaux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neurones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opaques,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qu’il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difficile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savoir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qu’ils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apprennent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réellement.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exemples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plus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connus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celui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husky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réseau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neurones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chargé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reconnaître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l’animal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image.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Très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vite,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réussit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tâche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perfection,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jusqu’à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lui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présente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image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jamais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celle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husky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promenant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dans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rue.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Là,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système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donne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réponse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négative.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cause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plutôt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chiens,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n’avait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appris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reconnaître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neige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présente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chaque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image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ayant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servi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l’entraînement.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«L’exemple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prête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sourire,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mais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peut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être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plus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insidieux,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insiste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Frenay.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Tout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comme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neige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présente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toutes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images,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arrivé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système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reconnaisse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bruit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typique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l’image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produite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appareil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médical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déduire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pathologie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associée,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pathologie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elle-même.»</w:t>
      </w:r>
    </w:p>
    <w:p w14:paraId="07A2A73F" w14:textId="42D2D0C3" w:rsidR="000B064E" w:rsidRPr="000B064E" w:rsidRDefault="000B064E" w:rsidP="000B064E">
      <w:pPr>
        <w:pStyle w:val="ContenuNEWS"/>
        <w:rPr>
          <w:lang w:val="fr-BE" w:eastAsia="fr-BE"/>
        </w:rPr>
      </w:pPr>
      <w:r w:rsidRPr="000B064E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d’autres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termes,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données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utilisées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entraîner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machines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cruciales.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système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connaissant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monde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lui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fourni,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dernières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alors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jouer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rôle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très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puissant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norme.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«Les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données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doivent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être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représentatives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être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utilisé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machine,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avertit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Benoît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Frenay.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exemple,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chercheuse,</w:t>
      </w:r>
      <w:r w:rsidR="008654CE">
        <w:rPr>
          <w:lang w:val="fr-BE" w:eastAsia="fr-BE"/>
        </w:rPr>
        <w:t xml:space="preserve"> </w:t>
      </w:r>
      <w:proofErr w:type="spellStart"/>
      <w:r w:rsidRPr="000B064E">
        <w:rPr>
          <w:lang w:val="fr-BE" w:eastAsia="fr-BE"/>
        </w:rPr>
        <w:t>Timnit</w:t>
      </w:r>
      <w:proofErr w:type="spellEnd"/>
      <w:r w:rsidR="008654CE">
        <w:rPr>
          <w:lang w:val="fr-BE" w:eastAsia="fr-BE"/>
        </w:rPr>
        <w:t xml:space="preserve"> </w:t>
      </w:r>
      <w:proofErr w:type="spellStart"/>
      <w:r w:rsidRPr="000B064E">
        <w:rPr>
          <w:lang w:val="fr-BE" w:eastAsia="fr-BE"/>
        </w:rPr>
        <w:t>Gebru</w:t>
      </w:r>
      <w:proofErr w:type="spellEnd"/>
      <w:r w:rsidRPr="000B064E">
        <w:rPr>
          <w:lang w:val="fr-BE" w:eastAsia="fr-BE"/>
        </w:rPr>
        <w:t>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montré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y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quelques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années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systèmes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reconnaissance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faciale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marchaient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très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bien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hommes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blancs,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beaucoup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moins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visages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femmes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personnes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racisées.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Pourquoi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?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Parce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dans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filières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informatiques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américaines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l’époque,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hommes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blancs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surreprésentés.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Donc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machine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n’a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jamais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été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confrontée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visages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féminins,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peaux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différentes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couleurs.»</w:t>
      </w:r>
      <w:r w:rsidR="008654CE">
        <w:rPr>
          <w:lang w:val="fr-BE" w:eastAsia="fr-BE"/>
        </w:rPr>
        <w:t xml:space="preserve"> </w:t>
      </w:r>
    </w:p>
    <w:p w14:paraId="4C838134" w14:textId="648198D5" w:rsidR="00052888" w:rsidRDefault="000B064E" w:rsidP="00052888">
      <w:pPr>
        <w:pStyle w:val="Titre4"/>
        <w:rPr>
          <w:lang w:eastAsia="fr-BE"/>
        </w:rPr>
      </w:pPr>
      <w:r w:rsidRPr="000B064E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automatisme</w:t>
      </w:r>
      <w:r w:rsidR="008654CE">
        <w:rPr>
          <w:lang w:eastAsia="fr-BE"/>
        </w:rPr>
        <w:t xml:space="preserve"> </w:t>
      </w:r>
      <w:r w:rsidRPr="000B064E">
        <w:rPr>
          <w:lang w:eastAsia="fr-BE"/>
        </w:rPr>
        <w:t>douteux</w:t>
      </w:r>
      <w:r w:rsidR="008654CE">
        <w:rPr>
          <w:lang w:eastAsia="fr-BE"/>
        </w:rPr>
        <w:t xml:space="preserve"> </w:t>
      </w:r>
    </w:p>
    <w:p w14:paraId="6969A9DA" w14:textId="65C6F92F" w:rsidR="000B064E" w:rsidRPr="000B064E" w:rsidRDefault="000B064E" w:rsidP="000B064E">
      <w:pPr>
        <w:pStyle w:val="ContenuNEWS"/>
        <w:rPr>
          <w:lang w:val="fr-BE" w:eastAsia="fr-BE"/>
        </w:rPr>
      </w:pP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humains,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même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ceux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bonne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volonté,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pétris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préjugés,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plus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moins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racistes,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sexistes,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xénophobes.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n’est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donc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surprenant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défauts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retrouvent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dans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machines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qu’ils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conçoivent,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exemples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matière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légion.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Malheureusement,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problème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avec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d’autant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plus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d’urgence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systèmes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automatisés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répandent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dans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société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grande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échelle,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avec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moins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moins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garde-fous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humains.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«En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théorie,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lorsqu’une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machine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émet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prédiction,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elle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doit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émettre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également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mesure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confiance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cette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prédiction,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éclaire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Benoît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Frenay.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Mais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peut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arriver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machine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soit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mal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calibrée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donc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bien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trop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confiante.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induire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erreur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utilisateur.»</w:t>
      </w:r>
      <w:r w:rsidR="008654CE">
        <w:rPr>
          <w:lang w:val="fr-BE" w:eastAsia="fr-BE"/>
        </w:rPr>
        <w:t xml:space="preserve"> </w:t>
      </w:r>
    </w:p>
    <w:p w14:paraId="1A18A10C" w14:textId="641EE3FA" w:rsidR="000B064E" w:rsidRPr="000B064E" w:rsidRDefault="000B064E" w:rsidP="000B064E">
      <w:pPr>
        <w:pStyle w:val="ContenuNEWS"/>
        <w:rPr>
          <w:lang w:val="fr-BE" w:eastAsia="fr-BE"/>
        </w:rPr>
      </w:pPr>
      <w:r w:rsidRPr="000B064E">
        <w:rPr>
          <w:lang w:val="fr-BE" w:eastAsia="fr-BE"/>
        </w:rPr>
        <w:t>Dès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lors,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comment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faire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mettre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disposition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public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dignes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confiance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?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«C’est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grandes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questions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lesquelles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travaillent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beaucoup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chercheurs,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y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compris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Wallonie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via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l’institut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Trail,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explique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Benoît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Frenay.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Jusqu’il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y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peu,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trop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gens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travaillaient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silo.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côté,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informaticiens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concevaient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IA,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l’autre,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utilisateurs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chercheurs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d’autres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disciplines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cherchaient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travailler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avec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l’IA,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sans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trop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comprendre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comment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elle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fonctionne.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Aujourd’hui,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on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essaie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décloisonner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peu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tout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cela,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chercheurs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parlent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entre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eux.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exemple,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collaborant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avec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juristes,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nous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nous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sommes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rendus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compte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qu’un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certain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nombre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questions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qu’ils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posaient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n’étaient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même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traitées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nos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systèmes.»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Discuter,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confronter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l’autre,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douter…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Autant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notions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qui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ne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sont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pas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(encore)</w:t>
      </w:r>
      <w:r w:rsidR="008654CE">
        <w:rPr>
          <w:lang w:val="fr-BE" w:eastAsia="fr-BE"/>
        </w:rPr>
        <w:t xml:space="preserve"> </w:t>
      </w:r>
      <w:r w:rsidRPr="000B064E">
        <w:rPr>
          <w:lang w:val="fr-BE" w:eastAsia="fr-BE"/>
        </w:rPr>
        <w:t>automatisables.</w:t>
      </w:r>
    </w:p>
    <w:p w14:paraId="2FA868D8" w14:textId="58BA1328" w:rsidR="007377CD" w:rsidRPr="007377CD" w:rsidRDefault="007377CD" w:rsidP="007377CD">
      <w:pPr>
        <w:pStyle w:val="Titre5"/>
        <w:spacing w:before="0" w:after="0"/>
      </w:pPr>
      <w:r w:rsidRPr="007377CD">
        <w:t>Thibault</w:t>
      </w:r>
      <w:r w:rsidR="008654CE">
        <w:t xml:space="preserve"> </w:t>
      </w:r>
      <w:r w:rsidRPr="007377CD">
        <w:t>GRANDJEAN</w:t>
      </w:r>
      <w:r w:rsidRPr="007377CD">
        <w:br/>
      </w:r>
      <w:proofErr w:type="spellStart"/>
      <w:r w:rsidRPr="007377CD">
        <w:t>Athena</w:t>
      </w:r>
      <w:proofErr w:type="spellEnd"/>
      <w:r w:rsidR="008654CE">
        <w:t xml:space="preserve"> </w:t>
      </w:r>
      <w:proofErr w:type="spellStart"/>
      <w:r w:rsidRPr="007377CD">
        <w:t>Mag</w:t>
      </w:r>
      <w:proofErr w:type="spellEnd"/>
      <w:r w:rsidR="008654CE">
        <w:t xml:space="preserve"> </w:t>
      </w:r>
      <w:r w:rsidRPr="007377CD">
        <w:t>368</w:t>
      </w:r>
      <w:r w:rsidR="008654CE">
        <w:t xml:space="preserve"> </w:t>
      </w:r>
      <w:r w:rsidRPr="007377CD">
        <w:t>-</w:t>
      </w:r>
      <w:r w:rsidR="008654CE">
        <w:t xml:space="preserve"> </w:t>
      </w:r>
      <w:r w:rsidRPr="007377CD">
        <w:t>Septembre-Octobre</w:t>
      </w:r>
      <w:r w:rsidR="008654CE">
        <w:t xml:space="preserve"> </w:t>
      </w:r>
      <w:r w:rsidRPr="007377CD">
        <w:t>2024</w:t>
      </w:r>
    </w:p>
    <w:p w14:paraId="778A6102" w14:textId="77777777" w:rsidR="007377CD" w:rsidRDefault="007377CD" w:rsidP="00052888">
      <w:pPr>
        <w:pStyle w:val="ContenuNEWS"/>
        <w:spacing w:before="0" w:after="0"/>
        <w:rPr>
          <w:b/>
          <w:i/>
          <w:lang w:val="fr-BE" w:eastAsia="fr-BE"/>
        </w:rPr>
      </w:pPr>
    </w:p>
    <w:p w14:paraId="1FB246BB" w14:textId="59A26DAA" w:rsidR="000B064E" w:rsidRPr="000B064E" w:rsidRDefault="007377CD" w:rsidP="007377CD">
      <w:pPr>
        <w:pStyle w:val="ContenuNEWS"/>
        <w:spacing w:before="0" w:after="0"/>
        <w:rPr>
          <w:b/>
          <w:i/>
          <w:lang w:val="fr-BE" w:eastAsia="fr-BE"/>
        </w:rPr>
      </w:pPr>
      <w:r w:rsidRPr="000B064E">
        <w:rPr>
          <w:b/>
          <w:i/>
          <w:lang w:val="fr-BE" w:eastAsia="fr-BE"/>
        </w:rPr>
        <w:lastRenderedPageBreak/>
        <w:t>UN</w:t>
      </w:r>
      <w:r w:rsidR="008654CE">
        <w:rPr>
          <w:b/>
          <w:i/>
          <w:lang w:val="fr-BE" w:eastAsia="fr-BE"/>
        </w:rPr>
        <w:t xml:space="preserve"> </w:t>
      </w:r>
      <w:r w:rsidRPr="000B064E">
        <w:rPr>
          <w:b/>
          <w:i/>
          <w:lang w:val="fr-BE" w:eastAsia="fr-BE"/>
        </w:rPr>
        <w:t>PEU</w:t>
      </w:r>
      <w:r w:rsidR="008654CE">
        <w:rPr>
          <w:b/>
          <w:i/>
          <w:lang w:val="fr-BE" w:eastAsia="fr-BE"/>
        </w:rPr>
        <w:t xml:space="preserve"> </w:t>
      </w:r>
      <w:r w:rsidRPr="000B064E">
        <w:rPr>
          <w:b/>
          <w:i/>
          <w:lang w:val="fr-BE" w:eastAsia="fr-BE"/>
        </w:rPr>
        <w:t>D’HISTOIRE</w:t>
      </w:r>
      <w:r w:rsidR="008654CE">
        <w:rPr>
          <w:b/>
          <w:i/>
          <w:lang w:val="fr-BE" w:eastAsia="fr-BE"/>
        </w:rPr>
        <w:t xml:space="preserve"> </w:t>
      </w:r>
    </w:p>
    <w:p w14:paraId="15504156" w14:textId="67C74C7F" w:rsidR="000B064E" w:rsidRPr="000B064E" w:rsidRDefault="007377CD" w:rsidP="000B064E">
      <w:pPr>
        <w:pStyle w:val="ContenuNEWS"/>
        <w:rPr>
          <w:i/>
          <w:lang w:val="fr-BE" w:eastAsia="fr-BE"/>
        </w:rPr>
      </w:pPr>
      <w:r>
        <w:rPr>
          <w:i/>
          <w:lang w:val="fr-BE" w:eastAsia="fr-BE"/>
        </w:rPr>
        <w:t>«</w:t>
      </w:r>
      <w:r w:rsidR="000B064E" w:rsidRPr="000B064E">
        <w:rPr>
          <w:i/>
          <w:lang w:val="fr-BE" w:eastAsia="fr-BE"/>
        </w:rPr>
        <w:t>Les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IA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comportent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nombreux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biais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sexistes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et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racistes,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en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raison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la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façon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dont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elles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ont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été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entraînées,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voire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conçues.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Régulièrement,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la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presse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se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fait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écho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différentes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histoires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où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machines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ont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été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discriminantes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envers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personnes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racisées.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Ainsi,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algorithmes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reconnaissance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faciale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fonctionnent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très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bien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pour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visages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blancs,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beaucoup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moins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pour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personnes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noires.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La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reconnaissance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automatique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visages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est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une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technologie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récente,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mais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l'histoire,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elle,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semble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se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répéter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au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cours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années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: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alors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que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photographies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couleurs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sont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accessibles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au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grand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public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depuis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années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1930,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il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a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fallu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attendre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années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1990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pour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que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peaux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noires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puissent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être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capturées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avec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autant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nuances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et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reliefs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que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peaux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blanches.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La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cause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: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la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photo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qui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servait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d'étalon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pour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la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fabrication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bobines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représentait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une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femme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blanche,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dénommée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Shirley.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Et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si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vous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êtes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un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amateur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cinéma,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vous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aurez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sans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doute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constaté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que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dans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anciens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films,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acteurs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noirs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transpirent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souvent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beaucoup.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Cela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était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dû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à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la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chaleur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spots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braqués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sur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eux,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car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pellicules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étaient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bien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moins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sensibles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à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la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couleur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de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peau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des</w:t>
      </w:r>
      <w:r w:rsidR="008654CE">
        <w:rPr>
          <w:i/>
          <w:lang w:val="fr-BE" w:eastAsia="fr-BE"/>
        </w:rPr>
        <w:t xml:space="preserve"> </w:t>
      </w:r>
      <w:r w:rsidR="000B064E" w:rsidRPr="000B064E">
        <w:rPr>
          <w:i/>
          <w:lang w:val="fr-BE" w:eastAsia="fr-BE"/>
        </w:rPr>
        <w:t>acteurs.</w:t>
      </w:r>
      <w:r>
        <w:rPr>
          <w:i/>
          <w:lang w:val="fr-BE" w:eastAsia="fr-BE"/>
        </w:rPr>
        <w:t>»</w:t>
      </w:r>
      <w:r w:rsidR="008654CE">
        <w:rPr>
          <w:i/>
          <w:lang w:val="fr-BE" w:eastAsia="fr-BE"/>
        </w:rPr>
        <w:t xml:space="preserve"> </w:t>
      </w:r>
    </w:p>
    <w:p w14:paraId="42E74C12" w14:textId="337ECF2C" w:rsidR="000B064E" w:rsidRPr="00EA046B" w:rsidRDefault="000B064E" w:rsidP="007377CD">
      <w:pPr>
        <w:pStyle w:val="Titre5"/>
        <w:rPr>
          <w:lang w:val="en-US"/>
        </w:rPr>
      </w:pPr>
      <w:proofErr w:type="gramStart"/>
      <w:r w:rsidRPr="00EA046B">
        <w:rPr>
          <w:lang w:val="en-US"/>
        </w:rPr>
        <w:t>Source</w:t>
      </w:r>
      <w:r w:rsidR="008654CE" w:rsidRPr="00EA046B">
        <w:rPr>
          <w:lang w:val="en-US"/>
        </w:rPr>
        <w:t xml:space="preserve"> </w:t>
      </w:r>
      <w:r w:rsidRPr="00EA046B">
        <w:rPr>
          <w:lang w:val="en-US"/>
        </w:rPr>
        <w:t>:</w:t>
      </w:r>
      <w:proofErr w:type="gramEnd"/>
      <w:r w:rsidR="008654CE" w:rsidRPr="00EA046B">
        <w:rPr>
          <w:lang w:val="en-US"/>
        </w:rPr>
        <w:t xml:space="preserve"> </w:t>
      </w:r>
      <w:r w:rsidRPr="00EA046B">
        <w:rPr>
          <w:lang w:val="en-US"/>
        </w:rPr>
        <w:t>L.</w:t>
      </w:r>
      <w:r w:rsidR="008654CE" w:rsidRPr="00EA046B">
        <w:rPr>
          <w:lang w:val="en-US"/>
        </w:rPr>
        <w:t xml:space="preserve"> </w:t>
      </w:r>
      <w:r w:rsidRPr="00EA046B">
        <w:rPr>
          <w:lang w:val="en-US"/>
        </w:rPr>
        <w:t>Roth,</w:t>
      </w:r>
      <w:r w:rsidR="008654CE" w:rsidRPr="00EA046B">
        <w:rPr>
          <w:lang w:val="en-US"/>
        </w:rPr>
        <w:t xml:space="preserve"> </w:t>
      </w:r>
      <w:r w:rsidRPr="00EA046B">
        <w:rPr>
          <w:lang w:val="en-US"/>
        </w:rPr>
        <w:t>Canadian</w:t>
      </w:r>
      <w:r w:rsidR="008654CE" w:rsidRPr="00EA046B">
        <w:rPr>
          <w:lang w:val="en-US"/>
        </w:rPr>
        <w:t xml:space="preserve"> </w:t>
      </w:r>
      <w:r w:rsidRPr="00EA046B">
        <w:rPr>
          <w:lang w:val="en-US"/>
        </w:rPr>
        <w:t>journal</w:t>
      </w:r>
      <w:r w:rsidR="008654CE" w:rsidRPr="00EA046B">
        <w:rPr>
          <w:lang w:val="en-US"/>
        </w:rPr>
        <w:t xml:space="preserve"> </w:t>
      </w:r>
      <w:r w:rsidRPr="00EA046B">
        <w:rPr>
          <w:lang w:val="en-US"/>
        </w:rPr>
        <w:t>of</w:t>
      </w:r>
      <w:r w:rsidR="008654CE" w:rsidRPr="00EA046B">
        <w:rPr>
          <w:lang w:val="en-US"/>
        </w:rPr>
        <w:t xml:space="preserve"> </w:t>
      </w:r>
      <w:r w:rsidRPr="00EA046B">
        <w:rPr>
          <w:lang w:val="en-US"/>
        </w:rPr>
        <w:t>Communication,</w:t>
      </w:r>
      <w:r w:rsidR="008654CE" w:rsidRPr="00EA046B">
        <w:rPr>
          <w:lang w:val="en-US"/>
        </w:rPr>
        <w:t xml:space="preserve"> </w:t>
      </w:r>
      <w:r w:rsidRPr="00EA046B">
        <w:rPr>
          <w:lang w:val="en-US"/>
        </w:rPr>
        <w:t>2009</w:t>
      </w:r>
    </w:p>
    <w:p w14:paraId="6FDD8D40" w14:textId="19F93351" w:rsidR="002607D9" w:rsidRPr="002607D9" w:rsidRDefault="002607D9" w:rsidP="002607D9">
      <w:pPr>
        <w:pStyle w:val="Titre3"/>
      </w:pPr>
      <w:bookmarkStart w:id="19" w:name="_Toc202266635"/>
      <w:r w:rsidRPr="002607D9">
        <w:t>L’IA</w:t>
      </w:r>
      <w:r w:rsidR="008654CE">
        <w:t xml:space="preserve"> </w:t>
      </w:r>
      <w:r w:rsidRPr="002607D9">
        <w:t>dans</w:t>
      </w:r>
      <w:r w:rsidR="008654CE">
        <w:t xml:space="preserve"> </w:t>
      </w:r>
      <w:r w:rsidRPr="002607D9">
        <w:t>l'éducation</w:t>
      </w:r>
      <w:r w:rsidR="008654CE">
        <w:t xml:space="preserve"> </w:t>
      </w:r>
      <w:r w:rsidRPr="002607D9">
        <w:t>:</w:t>
      </w:r>
      <w:r w:rsidR="008654CE">
        <w:t xml:space="preserve"> </w:t>
      </w:r>
      <w:r w:rsidRPr="002607D9">
        <w:t>le</w:t>
      </w:r>
      <w:r w:rsidR="008654CE">
        <w:t xml:space="preserve"> </w:t>
      </w:r>
      <w:r w:rsidRPr="002607D9">
        <w:t>travail</w:t>
      </w:r>
      <w:r w:rsidR="008654CE">
        <w:t xml:space="preserve"> </w:t>
      </w:r>
      <w:r w:rsidRPr="002607D9">
        <w:t>bien</w:t>
      </w:r>
      <w:r w:rsidR="008654CE">
        <w:t xml:space="preserve"> </w:t>
      </w:r>
      <w:r w:rsidRPr="002607D9">
        <w:t>fait</w:t>
      </w:r>
      <w:bookmarkEnd w:id="19"/>
    </w:p>
    <w:p w14:paraId="643A35C9" w14:textId="4CAC4EC1" w:rsidR="002607D9" w:rsidRPr="002607D9" w:rsidRDefault="002607D9" w:rsidP="002607D9">
      <w:pPr>
        <w:pStyle w:val="ContenuNEWS"/>
      </w:pPr>
      <w:r w:rsidRPr="002607D9">
        <w:t>Un</w:t>
      </w:r>
      <w:r w:rsidR="008654CE">
        <w:t xml:space="preserve"> </w:t>
      </w:r>
      <w:r w:rsidRPr="002607D9">
        <w:t>peu</w:t>
      </w:r>
      <w:r w:rsidR="008654CE">
        <w:t xml:space="preserve"> </w:t>
      </w:r>
      <w:r w:rsidRPr="002607D9">
        <w:t>plus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2</w:t>
      </w:r>
      <w:r w:rsidR="008654CE">
        <w:t xml:space="preserve"> </w:t>
      </w:r>
      <w:r w:rsidRPr="002607D9">
        <w:t>ans</w:t>
      </w:r>
      <w:r w:rsidR="008654CE">
        <w:t xml:space="preserve"> </w:t>
      </w:r>
      <w:r w:rsidRPr="002607D9">
        <w:t>après</w:t>
      </w:r>
      <w:r w:rsidR="008654CE">
        <w:t xml:space="preserve"> </w:t>
      </w:r>
      <w:r w:rsidRPr="002607D9">
        <w:t>l'arrivée</w:t>
      </w:r>
      <w:r w:rsidR="008654CE">
        <w:t xml:space="preserve"> </w:t>
      </w:r>
      <w:r w:rsidRPr="002607D9">
        <w:t>dans</w:t>
      </w:r>
      <w:r w:rsidR="008654CE">
        <w:t xml:space="preserve"> </w:t>
      </w:r>
      <w:r w:rsidRPr="002607D9">
        <w:t>nos</w:t>
      </w:r>
      <w:r w:rsidR="008654CE">
        <w:t xml:space="preserve"> </w:t>
      </w:r>
      <w:r w:rsidRPr="002607D9">
        <w:t>vies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ChatGPT,</w:t>
      </w:r>
      <w:r w:rsidR="008654CE">
        <w:t xml:space="preserve"> </w:t>
      </w:r>
      <w:r w:rsidRPr="002607D9">
        <w:t>il</w:t>
      </w:r>
      <w:r w:rsidR="008654CE">
        <w:t xml:space="preserve"> </w:t>
      </w:r>
      <w:r w:rsidRPr="002607D9">
        <w:t>n'y</w:t>
      </w:r>
      <w:r w:rsidR="008654CE">
        <w:t xml:space="preserve"> </w:t>
      </w:r>
      <w:r w:rsidRPr="002607D9">
        <w:t>a</w:t>
      </w:r>
      <w:r w:rsidR="008654CE">
        <w:t xml:space="preserve"> </w:t>
      </w:r>
      <w:r w:rsidRPr="002607D9">
        <w:t>guère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domaines</w:t>
      </w:r>
      <w:r w:rsidR="008654CE">
        <w:t xml:space="preserve"> </w:t>
      </w:r>
      <w:r w:rsidRPr="002607D9">
        <w:t>qui</w:t>
      </w:r>
      <w:r w:rsidR="008654CE">
        <w:t xml:space="preserve"> </w:t>
      </w:r>
      <w:r w:rsidRPr="002607D9">
        <w:t>ont</w:t>
      </w:r>
      <w:r w:rsidR="008654CE">
        <w:t xml:space="preserve"> </w:t>
      </w:r>
      <w:r w:rsidRPr="002607D9">
        <w:t>été</w:t>
      </w:r>
      <w:r w:rsidR="008654CE">
        <w:t xml:space="preserve"> </w:t>
      </w:r>
      <w:r w:rsidRPr="002607D9">
        <w:t>autant</w:t>
      </w:r>
      <w:r w:rsidR="008654CE">
        <w:t xml:space="preserve"> </w:t>
      </w:r>
      <w:r w:rsidRPr="002607D9">
        <w:t>bouleversés</w:t>
      </w:r>
      <w:r w:rsidR="008654CE">
        <w:t xml:space="preserve"> </w:t>
      </w:r>
      <w:r w:rsidRPr="002607D9">
        <w:t>par</w:t>
      </w:r>
      <w:r w:rsidR="008654CE">
        <w:t xml:space="preserve"> </w:t>
      </w:r>
      <w:r w:rsidRPr="002607D9">
        <w:t>l'IA</w:t>
      </w:r>
      <w:r w:rsidR="008654CE">
        <w:t xml:space="preserve"> </w:t>
      </w:r>
      <w:r w:rsidRPr="002607D9">
        <w:t>conversationnelle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l'éducation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l'enseignement.</w:t>
      </w:r>
      <w:r w:rsidR="008654CE">
        <w:t xml:space="preserve"> </w:t>
      </w:r>
      <w:r w:rsidRPr="002607D9">
        <w:t>Passé</w:t>
      </w:r>
      <w:r w:rsidR="008654CE">
        <w:t xml:space="preserve"> </w:t>
      </w:r>
      <w:r w:rsidRPr="002607D9">
        <w:t>le</w:t>
      </w:r>
      <w:r w:rsidR="008654CE">
        <w:t xml:space="preserve"> </w:t>
      </w:r>
      <w:r w:rsidRPr="002607D9">
        <w:t>moment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sidération</w:t>
      </w:r>
      <w:r w:rsidR="008654CE">
        <w:t xml:space="preserve"> </w:t>
      </w:r>
      <w:r w:rsidRPr="002607D9">
        <w:t>face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une</w:t>
      </w:r>
      <w:r w:rsidR="008654CE">
        <w:t xml:space="preserve"> </w:t>
      </w:r>
      <w:r w:rsidRPr="002607D9">
        <w:t>IA</w:t>
      </w:r>
      <w:r w:rsidR="008654CE">
        <w:t xml:space="preserve"> </w:t>
      </w:r>
      <w:r w:rsidRPr="002607D9">
        <w:t>capable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rédiger</w:t>
      </w:r>
      <w:r w:rsidR="008654CE">
        <w:t xml:space="preserve"> </w:t>
      </w:r>
      <w:r w:rsidRPr="002607D9">
        <w:t>elle-même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devoirs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élèves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mémoires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étudiants,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professeurs</w:t>
      </w:r>
      <w:r w:rsidR="008654CE">
        <w:t xml:space="preserve"> </w:t>
      </w:r>
      <w:r w:rsidRPr="002607D9">
        <w:t>se</w:t>
      </w:r>
      <w:r w:rsidR="008654CE">
        <w:t xml:space="preserve"> </w:t>
      </w:r>
      <w:r w:rsidRPr="002607D9">
        <w:t>mettent</w:t>
      </w:r>
      <w:r w:rsidR="008654CE">
        <w:t xml:space="preserve"> </w:t>
      </w:r>
      <w:r w:rsidRPr="002607D9">
        <w:t>eux</w:t>
      </w:r>
      <w:r w:rsidR="008654CE">
        <w:t xml:space="preserve"> </w:t>
      </w:r>
      <w:r w:rsidRPr="002607D9">
        <w:t>aussi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utiliser</w:t>
      </w:r>
      <w:r w:rsidR="008654CE">
        <w:t xml:space="preserve"> </w:t>
      </w:r>
      <w:r w:rsidRPr="002607D9">
        <w:t>l'IA,</w:t>
      </w:r>
      <w:r w:rsidR="008654CE">
        <w:t xml:space="preserve"> </w:t>
      </w:r>
      <w:r w:rsidRPr="002607D9">
        <w:t>avec</w:t>
      </w:r>
      <w:r w:rsidR="008654CE">
        <w:t xml:space="preserve"> </w:t>
      </w:r>
      <w:r w:rsidRPr="002607D9">
        <w:t>la</w:t>
      </w:r>
      <w:r w:rsidR="008654CE">
        <w:t xml:space="preserve"> </w:t>
      </w:r>
      <w:r w:rsidRPr="002607D9">
        <w:t>volonté</w:t>
      </w:r>
      <w:r w:rsidR="008654CE">
        <w:t xml:space="preserve"> </w:t>
      </w:r>
      <w:r w:rsidRPr="002607D9">
        <w:t>d'enseigner,</w:t>
      </w:r>
      <w:r w:rsidR="008654CE">
        <w:t xml:space="preserve"> </w:t>
      </w:r>
      <w:r w:rsidRPr="002607D9">
        <w:t>sinon</w:t>
      </w:r>
      <w:r w:rsidR="008654CE">
        <w:t xml:space="preserve"> </w:t>
      </w:r>
      <w:r w:rsidRPr="002607D9">
        <w:t>mieux,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tout</w:t>
      </w:r>
      <w:r w:rsidR="008654CE">
        <w:t xml:space="preserve"> </w:t>
      </w:r>
      <w:r w:rsidRPr="002607D9">
        <w:t>cas</w:t>
      </w:r>
      <w:r w:rsidR="008654CE">
        <w:t xml:space="preserve"> </w:t>
      </w:r>
      <w:r w:rsidRPr="002607D9">
        <w:t>différemment</w:t>
      </w:r>
      <w:r w:rsidR="008D785F">
        <w:t>.</w:t>
      </w:r>
    </w:p>
    <w:p w14:paraId="15B861AF" w14:textId="59596BC1" w:rsidR="002607D9" w:rsidRPr="002607D9" w:rsidRDefault="002607D9" w:rsidP="002607D9">
      <w:pPr>
        <w:pStyle w:val="ContenuNEWS"/>
      </w:pPr>
      <w:r w:rsidRPr="002607D9">
        <w:t>Trois</w:t>
      </w:r>
      <w:r w:rsidR="008654CE">
        <w:t xml:space="preserve"> </w:t>
      </w:r>
      <w:r w:rsidRPr="002607D9">
        <w:t>mois.</w:t>
      </w:r>
      <w:r w:rsidR="008654CE">
        <w:t xml:space="preserve"> </w:t>
      </w:r>
      <w:r w:rsidRPr="002607D9">
        <w:t>Il</w:t>
      </w:r>
      <w:r w:rsidR="008654CE">
        <w:t xml:space="preserve"> </w:t>
      </w:r>
      <w:r w:rsidRPr="002607D9">
        <w:t>n'a</w:t>
      </w:r>
      <w:r w:rsidR="008654CE">
        <w:t xml:space="preserve"> </w:t>
      </w:r>
      <w:r w:rsidRPr="002607D9">
        <w:t>fallu</w:t>
      </w:r>
      <w:r w:rsidR="008654CE">
        <w:t xml:space="preserve"> </w:t>
      </w:r>
      <w:r w:rsidRPr="002607D9">
        <w:t>qu'un</w:t>
      </w:r>
      <w:r w:rsidR="008654CE">
        <w:t xml:space="preserve"> </w:t>
      </w:r>
      <w:r w:rsidRPr="002607D9">
        <w:t>trimestre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ChatGPT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franchir</w:t>
      </w:r>
      <w:r w:rsidR="008654CE">
        <w:t xml:space="preserve"> </w:t>
      </w:r>
      <w:r w:rsidRPr="002607D9">
        <w:t>la</w:t>
      </w:r>
      <w:r w:rsidR="008654CE">
        <w:t xml:space="preserve"> </w:t>
      </w:r>
      <w:r w:rsidRPr="002607D9">
        <w:t>barre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100</w:t>
      </w:r>
      <w:r w:rsidR="008654CE">
        <w:t xml:space="preserve"> </w:t>
      </w:r>
      <w:r w:rsidRPr="002607D9">
        <w:t>millions</w:t>
      </w:r>
      <w:r w:rsidR="008654CE">
        <w:t xml:space="preserve"> </w:t>
      </w:r>
      <w:r w:rsidRPr="002607D9">
        <w:t>d'utilisateurs</w:t>
      </w:r>
      <w:r w:rsidR="008654CE">
        <w:t xml:space="preserve"> </w:t>
      </w:r>
      <w:r w:rsidRPr="002607D9">
        <w:t>uniques</w:t>
      </w:r>
      <w:r w:rsidR="008654CE">
        <w:t xml:space="preserve"> </w:t>
      </w:r>
      <w:r w:rsidRPr="002607D9">
        <w:t>dans</w:t>
      </w:r>
      <w:r w:rsidR="008654CE">
        <w:t xml:space="preserve"> </w:t>
      </w:r>
      <w:r w:rsidRPr="002607D9">
        <w:t>le</w:t>
      </w:r>
      <w:r w:rsidR="008654CE">
        <w:t xml:space="preserve"> </w:t>
      </w:r>
      <w:r w:rsidRPr="002607D9">
        <w:t>monde,</w:t>
      </w:r>
      <w:r w:rsidR="008654CE">
        <w:t xml:space="preserve"> </w:t>
      </w:r>
      <w:r w:rsidRPr="002607D9">
        <w:t>alors</w:t>
      </w:r>
      <w:r w:rsidR="008654CE">
        <w:t xml:space="preserve"> </w:t>
      </w:r>
      <w:r w:rsidRPr="002607D9">
        <w:t>qu'il</w:t>
      </w:r>
      <w:r w:rsidR="008654CE">
        <w:t xml:space="preserve"> </w:t>
      </w:r>
      <w:r w:rsidRPr="002607D9">
        <w:t>avait</w:t>
      </w:r>
      <w:r w:rsidR="008654CE">
        <w:t xml:space="preserve"> </w:t>
      </w:r>
      <w:r w:rsidRPr="002607D9">
        <w:t>fallu</w:t>
      </w:r>
      <w:r w:rsidR="008654CE">
        <w:t xml:space="preserve"> </w:t>
      </w:r>
      <w:r w:rsidRPr="002607D9">
        <w:t>16</w:t>
      </w:r>
      <w:r w:rsidR="008654CE">
        <w:t xml:space="preserve"> </w:t>
      </w:r>
      <w:r w:rsidRPr="002607D9">
        <w:t>ans</w:t>
      </w:r>
      <w:r w:rsidR="008654CE">
        <w:t xml:space="preserve"> </w:t>
      </w:r>
      <w:r w:rsidRPr="002607D9">
        <w:t>au</w:t>
      </w:r>
      <w:r w:rsidR="008654CE">
        <w:t xml:space="preserve"> </w:t>
      </w:r>
      <w:r w:rsidRPr="002607D9">
        <w:t>téléphone</w:t>
      </w:r>
      <w:r w:rsidR="008654CE">
        <w:t xml:space="preserve"> </w:t>
      </w:r>
      <w:r w:rsidRPr="002607D9">
        <w:t>portable,</w:t>
      </w:r>
      <w:r w:rsidR="008654CE">
        <w:t xml:space="preserve"> </w:t>
      </w:r>
      <w:r w:rsidRPr="002607D9">
        <w:t>7</w:t>
      </w:r>
      <w:r w:rsidR="008654CE">
        <w:t xml:space="preserve"> </w:t>
      </w:r>
      <w:r w:rsidRPr="002607D9">
        <w:t>ans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Internet,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même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peu</w:t>
      </w:r>
      <w:r w:rsidR="008654CE">
        <w:t xml:space="preserve"> </w:t>
      </w:r>
      <w:r w:rsidRPr="002607D9">
        <w:t>plus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2</w:t>
      </w:r>
      <w:r w:rsidR="008654CE">
        <w:t xml:space="preserve"> </w:t>
      </w:r>
      <w:r w:rsidRPr="002607D9">
        <w:t>ans</w:t>
      </w:r>
      <w:r w:rsidR="008654CE">
        <w:t xml:space="preserve"> </w:t>
      </w:r>
      <w:r w:rsidRPr="002607D9">
        <w:t>à</w:t>
      </w:r>
      <w:r w:rsidR="008654CE">
        <w:t xml:space="preserve"> </w:t>
      </w:r>
      <w:proofErr w:type="spellStart"/>
      <w:r w:rsidRPr="002607D9">
        <w:t>Whatsapp</w:t>
      </w:r>
      <w:proofErr w:type="spellEnd"/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Instagram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atteindre</w:t>
      </w:r>
      <w:r w:rsidR="008654CE">
        <w:t xml:space="preserve"> </w:t>
      </w:r>
      <w:r w:rsidRPr="002607D9">
        <w:t>le</w:t>
      </w:r>
      <w:r w:rsidR="008654CE">
        <w:t xml:space="preserve"> </w:t>
      </w:r>
      <w:r w:rsidRPr="002607D9">
        <w:t>même</w:t>
      </w:r>
      <w:r w:rsidR="008654CE">
        <w:t xml:space="preserve"> </w:t>
      </w:r>
      <w:r w:rsidRPr="002607D9">
        <w:t>nombre</w:t>
      </w:r>
      <w:r w:rsidR="008654CE">
        <w:t xml:space="preserve"> </w:t>
      </w:r>
      <w:r w:rsidRPr="002607D9">
        <w:t>symbolique.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engouement</w:t>
      </w:r>
      <w:r w:rsidR="008654CE">
        <w:t xml:space="preserve"> </w:t>
      </w:r>
      <w:r w:rsidRPr="002607D9">
        <w:t>indéniable,</w:t>
      </w:r>
      <w:r w:rsidR="008654CE">
        <w:t xml:space="preserve"> </w:t>
      </w:r>
      <w:r w:rsidRPr="002607D9">
        <w:t>qui</w:t>
      </w:r>
      <w:r w:rsidR="008654CE">
        <w:t xml:space="preserve"> </w:t>
      </w:r>
      <w:r w:rsidRPr="002607D9">
        <w:t>s'est</w:t>
      </w:r>
      <w:r w:rsidR="008654CE">
        <w:t xml:space="preserve"> </w:t>
      </w:r>
      <w:r w:rsidRPr="002607D9">
        <w:t>fait</w:t>
      </w:r>
      <w:r w:rsidR="008654CE">
        <w:t xml:space="preserve"> </w:t>
      </w:r>
      <w:r w:rsidRPr="002607D9">
        <w:t>profondément</w:t>
      </w:r>
      <w:r w:rsidR="008654CE">
        <w:t xml:space="preserve"> </w:t>
      </w:r>
      <w:r w:rsidRPr="002607D9">
        <w:t>sentir</w:t>
      </w:r>
      <w:r w:rsidR="008654CE">
        <w:t xml:space="preserve"> </w:t>
      </w:r>
      <w:r w:rsidRPr="002607D9">
        <w:t>dans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universités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lycées,</w:t>
      </w:r>
      <w:r w:rsidR="008654CE">
        <w:t xml:space="preserve"> </w:t>
      </w:r>
      <w:r w:rsidRPr="002607D9">
        <w:t>alors</w:t>
      </w:r>
      <w:r w:rsidR="008654CE">
        <w:t xml:space="preserve"> </w:t>
      </w:r>
      <w:r w:rsidRPr="002607D9">
        <w:t>qu'en</w:t>
      </w:r>
      <w:r w:rsidR="008654CE">
        <w:t xml:space="preserve"> </w:t>
      </w:r>
      <w:r w:rsidRPr="002607D9">
        <w:t>avril</w:t>
      </w:r>
      <w:r w:rsidR="008654CE">
        <w:t xml:space="preserve"> </w:t>
      </w:r>
      <w:r w:rsidRPr="002607D9">
        <w:t>2024,</w:t>
      </w:r>
      <w:r w:rsidR="008654CE">
        <w:t xml:space="preserve"> </w:t>
      </w:r>
      <w:r w:rsidRPr="002607D9">
        <w:t>18%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18-24</w:t>
      </w:r>
      <w:r w:rsidR="008654CE">
        <w:t xml:space="preserve"> </w:t>
      </w:r>
      <w:r w:rsidRPr="002607D9">
        <w:t>ans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plusieurs</w:t>
      </w:r>
      <w:r w:rsidR="008654CE">
        <w:t xml:space="preserve"> </w:t>
      </w:r>
      <w:r w:rsidRPr="002607D9">
        <w:t>pays</w:t>
      </w:r>
      <w:r w:rsidR="008654CE">
        <w:t xml:space="preserve"> </w:t>
      </w:r>
      <w:r w:rsidRPr="002607D9">
        <w:t>occidentaux</w:t>
      </w:r>
      <w:r w:rsidR="008654CE">
        <w:t xml:space="preserve"> </w:t>
      </w:r>
      <w:r w:rsidRPr="002607D9">
        <w:t>déclaraient</w:t>
      </w:r>
      <w:r w:rsidR="008654CE">
        <w:t xml:space="preserve"> </w:t>
      </w:r>
      <w:r w:rsidRPr="002607D9">
        <w:t>l'utiliser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façon</w:t>
      </w:r>
      <w:r w:rsidR="008654CE">
        <w:t xml:space="preserve"> </w:t>
      </w:r>
      <w:r w:rsidRPr="002607D9">
        <w:t>hebdomadaire,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même</w:t>
      </w:r>
      <w:r w:rsidR="008654CE">
        <w:t xml:space="preserve"> </w:t>
      </w:r>
      <w:r w:rsidRPr="002607D9">
        <w:t>quotidiennement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9%</w:t>
      </w:r>
      <w:r w:rsidR="008654CE">
        <w:t xml:space="preserve"> </w:t>
      </w:r>
      <w:r w:rsidRPr="002607D9">
        <w:t>d'entre</w:t>
      </w:r>
      <w:r w:rsidR="008654CE">
        <w:t xml:space="preserve"> </w:t>
      </w:r>
      <w:r w:rsidRPr="002607D9">
        <w:t>eux.</w:t>
      </w:r>
      <w:r w:rsidR="003B551E">
        <w:t xml:space="preserve"> </w:t>
      </w:r>
      <w:r w:rsidRPr="002607D9">
        <w:t>«Il</w:t>
      </w:r>
      <w:r w:rsidR="008654CE">
        <w:t xml:space="preserve"> </w:t>
      </w:r>
      <w:r w:rsidRPr="002607D9">
        <w:t>y</w:t>
      </w:r>
      <w:r w:rsidR="008654CE">
        <w:t xml:space="preserve"> </w:t>
      </w:r>
      <w:r w:rsidRPr="002607D9">
        <w:t>a</w:t>
      </w:r>
      <w:r w:rsidR="008654CE">
        <w:t xml:space="preserve"> </w:t>
      </w:r>
      <w:r w:rsidRPr="002607D9">
        <w:t>eu</w:t>
      </w:r>
      <w:r w:rsidR="008654CE">
        <w:t xml:space="preserve"> </w:t>
      </w:r>
      <w:r w:rsidRPr="002607D9">
        <w:t>une</w:t>
      </w:r>
      <w:r w:rsidR="008654CE">
        <w:t xml:space="preserve"> </w:t>
      </w:r>
      <w:r w:rsidRPr="002607D9">
        <w:t>certaine</w:t>
      </w:r>
      <w:r w:rsidR="008654CE">
        <w:t xml:space="preserve"> </w:t>
      </w:r>
      <w:r w:rsidRPr="002607D9">
        <w:t>phase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sidération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la</w:t>
      </w:r>
      <w:r w:rsidR="008654CE">
        <w:t xml:space="preserve"> </w:t>
      </w:r>
      <w:r w:rsidRPr="002607D9">
        <w:t>part</w:t>
      </w:r>
      <w:r w:rsidR="008654CE">
        <w:t xml:space="preserve"> </w:t>
      </w:r>
      <w:r w:rsidRPr="002607D9">
        <w:t>du</w:t>
      </w:r>
      <w:r w:rsidR="008654CE">
        <w:t xml:space="preserve"> </w:t>
      </w:r>
      <w:r w:rsidRPr="002607D9">
        <w:t>monde</w:t>
      </w:r>
      <w:r w:rsidR="008654CE">
        <w:t xml:space="preserve"> </w:t>
      </w:r>
      <w:r w:rsidRPr="002607D9">
        <w:t>enseignant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dans</w:t>
      </w:r>
      <w:r w:rsidR="008654CE">
        <w:t xml:space="preserve"> </w:t>
      </w:r>
      <w:r w:rsidRPr="002607D9">
        <w:t>laquelle</w:t>
      </w:r>
      <w:r w:rsidR="008654CE">
        <w:t xml:space="preserve"> </w:t>
      </w:r>
      <w:r w:rsidRPr="002607D9">
        <w:t>nous</w:t>
      </w:r>
      <w:r w:rsidR="008654CE">
        <w:t xml:space="preserve"> </w:t>
      </w:r>
      <w:r w:rsidRPr="002607D9">
        <w:t>sommes</w:t>
      </w:r>
      <w:r w:rsidR="008654CE">
        <w:t xml:space="preserve"> </w:t>
      </w:r>
      <w:r w:rsidRPr="002607D9">
        <w:t>encore</w:t>
      </w:r>
      <w:r w:rsidR="008654CE">
        <w:t xml:space="preserve"> </w:t>
      </w:r>
      <w:r w:rsidRPr="002607D9">
        <w:t>par</w:t>
      </w:r>
      <w:r w:rsidR="008654CE">
        <w:t xml:space="preserve"> </w:t>
      </w:r>
      <w:r w:rsidRPr="002607D9">
        <w:t>certains</w:t>
      </w:r>
      <w:r w:rsidR="008654CE">
        <w:t xml:space="preserve"> </w:t>
      </w:r>
      <w:r w:rsidRPr="002607D9">
        <w:t>égards,</w:t>
      </w:r>
      <w:r w:rsidR="008654CE">
        <w:t xml:space="preserve"> </w:t>
      </w:r>
      <w:r w:rsidRPr="002607D9">
        <w:t>car</w:t>
      </w:r>
      <w:r w:rsidR="008654CE">
        <w:t xml:space="preserve"> </w:t>
      </w:r>
      <w:r w:rsidRPr="002607D9">
        <w:t>l'évolution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ces</w:t>
      </w:r>
      <w:r w:rsidR="008654CE">
        <w:t xml:space="preserve"> </w:t>
      </w:r>
      <w:r w:rsidRPr="002607D9">
        <w:t>outils</w:t>
      </w:r>
      <w:r w:rsidR="008654CE">
        <w:t xml:space="preserve"> </w:t>
      </w:r>
      <w:r w:rsidRPr="002607D9">
        <w:t>est</w:t>
      </w:r>
      <w:r w:rsidR="008654CE">
        <w:t xml:space="preserve"> </w:t>
      </w:r>
      <w:r w:rsidRPr="002607D9">
        <w:t>très</w:t>
      </w:r>
      <w:r w:rsidR="008654CE">
        <w:t xml:space="preserve"> </w:t>
      </w:r>
      <w:r w:rsidRPr="002607D9">
        <w:t>rapide,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elle</w:t>
      </w:r>
      <w:r w:rsidR="008654CE">
        <w:t xml:space="preserve"> </w:t>
      </w:r>
      <w:r w:rsidRPr="002607D9">
        <w:t>se</w:t>
      </w:r>
      <w:r w:rsidR="008654CE">
        <w:t xml:space="preserve"> </w:t>
      </w:r>
      <w:r w:rsidRPr="002607D9">
        <w:t>heurte</w:t>
      </w:r>
      <w:r w:rsidR="008654CE">
        <w:t xml:space="preserve"> </w:t>
      </w:r>
      <w:r w:rsidRPr="002607D9">
        <w:t>au</w:t>
      </w:r>
      <w:r w:rsidR="008654CE">
        <w:t xml:space="preserve"> </w:t>
      </w:r>
      <w:r w:rsidRPr="002607D9">
        <w:t>temps</w:t>
      </w:r>
      <w:r w:rsidR="008654CE">
        <w:t xml:space="preserve"> </w:t>
      </w:r>
      <w:r w:rsidRPr="002607D9">
        <w:t>long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systèmes</w:t>
      </w:r>
      <w:r w:rsidR="008654CE">
        <w:t xml:space="preserve"> </w:t>
      </w:r>
      <w:r w:rsidRPr="002607D9">
        <w:t>d'éducation»,</w:t>
      </w:r>
      <w:r w:rsidR="008654CE">
        <w:t xml:space="preserve"> </w:t>
      </w:r>
      <w:r w:rsidRPr="002607D9">
        <w:t>reconnaît</w:t>
      </w:r>
      <w:r w:rsidR="008654CE">
        <w:t xml:space="preserve"> </w:t>
      </w:r>
      <w:r w:rsidRPr="002607D9">
        <w:t>Pascal</w:t>
      </w:r>
      <w:r w:rsidR="008654CE">
        <w:t xml:space="preserve"> </w:t>
      </w:r>
      <w:proofErr w:type="spellStart"/>
      <w:r w:rsidRPr="002607D9">
        <w:t>Vangrunderbeeck</w:t>
      </w:r>
      <w:proofErr w:type="spellEnd"/>
      <w:r w:rsidRPr="002607D9">
        <w:t>,</w:t>
      </w:r>
      <w:r w:rsidR="008654CE">
        <w:t xml:space="preserve"> </w:t>
      </w:r>
      <w:r w:rsidRPr="002607D9">
        <w:t>conseiller</w:t>
      </w:r>
      <w:r w:rsidR="008654CE">
        <w:t xml:space="preserve"> </w:t>
      </w:r>
      <w:r w:rsidRPr="002607D9">
        <w:t>pédagogique</w:t>
      </w:r>
      <w:r w:rsidR="008654CE">
        <w:t xml:space="preserve"> </w:t>
      </w:r>
      <w:r w:rsidRPr="002607D9">
        <w:t>au</w:t>
      </w:r>
      <w:r w:rsidR="008654CE">
        <w:t xml:space="preserve"> </w:t>
      </w:r>
      <w:r w:rsidRPr="002607D9">
        <w:t>numérique</w:t>
      </w:r>
      <w:r w:rsidR="008654CE">
        <w:t xml:space="preserve"> </w:t>
      </w:r>
      <w:r w:rsidRPr="002607D9">
        <w:t>au</w:t>
      </w:r>
      <w:r w:rsidR="008654CE">
        <w:t xml:space="preserve"> </w:t>
      </w:r>
      <w:r w:rsidRPr="002607D9">
        <w:t>Louvain</w:t>
      </w:r>
      <w:r w:rsidR="008654CE">
        <w:t xml:space="preserve"> </w:t>
      </w:r>
      <w:r w:rsidRPr="002607D9">
        <w:t>Learning</w:t>
      </w:r>
      <w:r w:rsidR="008654CE">
        <w:t xml:space="preserve"> </w:t>
      </w:r>
      <w:proofErr w:type="spellStart"/>
      <w:r w:rsidRPr="002607D9">
        <w:t>Lab</w:t>
      </w:r>
      <w:proofErr w:type="spellEnd"/>
      <w:r w:rsidR="008654CE">
        <w:t xml:space="preserve"> </w:t>
      </w:r>
      <w:r w:rsidRPr="002607D9">
        <w:t>(LLL)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l'</w:t>
      </w:r>
      <w:proofErr w:type="spellStart"/>
      <w:r w:rsidRPr="002607D9">
        <w:t>UCLouvain</w:t>
      </w:r>
      <w:proofErr w:type="spellEnd"/>
      <w:r w:rsidRPr="002607D9">
        <w:t>.</w:t>
      </w:r>
      <w:r w:rsidR="008654CE">
        <w:t xml:space="preserve"> </w:t>
      </w:r>
    </w:p>
    <w:p w14:paraId="4E03CC66" w14:textId="7714A44D" w:rsidR="002607D9" w:rsidRPr="002607D9" w:rsidRDefault="002607D9" w:rsidP="002607D9">
      <w:pPr>
        <w:pStyle w:val="ContenuNEWS"/>
      </w:pPr>
      <w:r w:rsidRPr="002607D9">
        <w:t>Le</w:t>
      </w:r>
      <w:r w:rsidR="008654CE">
        <w:t xml:space="preserve"> </w:t>
      </w:r>
      <w:r w:rsidRPr="002607D9">
        <w:t>LLL,</w:t>
      </w:r>
      <w:r w:rsidR="008654CE">
        <w:t xml:space="preserve"> </w:t>
      </w:r>
      <w:r w:rsidRPr="002607D9">
        <w:t>conçu</w:t>
      </w:r>
      <w:r w:rsidR="008654CE">
        <w:t xml:space="preserve"> </w:t>
      </w:r>
      <w:r w:rsidRPr="002607D9">
        <w:t>comme</w:t>
      </w:r>
      <w:r w:rsidR="008654CE">
        <w:t xml:space="preserve"> </w:t>
      </w:r>
      <w:r w:rsidRPr="002607D9">
        <w:t>une</w:t>
      </w:r>
      <w:r w:rsidR="008654CE">
        <w:t xml:space="preserve"> </w:t>
      </w:r>
      <w:r w:rsidRPr="002607D9">
        <w:t>cellule</w:t>
      </w:r>
      <w:r w:rsidR="008654CE">
        <w:t xml:space="preserve"> </w:t>
      </w:r>
      <w:r w:rsidRPr="002607D9">
        <w:t>d'appui</w:t>
      </w:r>
      <w:r w:rsidR="008654CE">
        <w:t xml:space="preserve"> </w:t>
      </w:r>
      <w:r w:rsidRPr="002607D9">
        <w:t>aux</w:t>
      </w:r>
      <w:r w:rsidR="008654CE">
        <w:t xml:space="preserve"> </w:t>
      </w:r>
      <w:r w:rsidRPr="002607D9">
        <w:t>activités</w:t>
      </w:r>
      <w:r w:rsidR="008654CE">
        <w:t xml:space="preserve"> </w:t>
      </w:r>
      <w:r w:rsidRPr="002607D9">
        <w:t>d'enseignement</w:t>
      </w:r>
      <w:r w:rsidR="008654CE">
        <w:t xml:space="preserve"> </w:t>
      </w:r>
      <w:r w:rsidRPr="002607D9">
        <w:t>au</w:t>
      </w:r>
      <w:r w:rsidR="008654CE">
        <w:t xml:space="preserve"> </w:t>
      </w:r>
      <w:r w:rsidRPr="002607D9">
        <w:t>sein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l'Université,</w:t>
      </w:r>
      <w:r w:rsidR="008654CE">
        <w:t xml:space="preserve"> </w:t>
      </w:r>
      <w:r w:rsidRPr="002607D9">
        <w:t>accompagne</w:t>
      </w:r>
      <w:r w:rsidR="008654CE">
        <w:t xml:space="preserve"> </w:t>
      </w:r>
      <w:r w:rsidRPr="002607D9">
        <w:t>depuis</w:t>
      </w:r>
      <w:r w:rsidR="008654CE">
        <w:t xml:space="preserve"> </w:t>
      </w:r>
      <w:r w:rsidRPr="002607D9">
        <w:t>plus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20</w:t>
      </w:r>
      <w:r w:rsidR="008654CE">
        <w:t xml:space="preserve"> </w:t>
      </w:r>
      <w:r w:rsidRPr="002607D9">
        <w:t>ans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professeurs,</w:t>
      </w:r>
      <w:r w:rsidR="008654CE">
        <w:t xml:space="preserve"> </w:t>
      </w:r>
      <w:r w:rsidRPr="002607D9">
        <w:t>afin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accompagner</w:t>
      </w:r>
      <w:r w:rsidR="008654CE">
        <w:t xml:space="preserve"> </w:t>
      </w:r>
      <w:r w:rsidRPr="002607D9">
        <w:t>dans</w:t>
      </w:r>
      <w:r w:rsidR="008654CE">
        <w:t xml:space="preserve"> </w:t>
      </w:r>
      <w:r w:rsidRPr="002607D9">
        <w:t>leurs</w:t>
      </w:r>
      <w:r w:rsidR="008654CE">
        <w:t xml:space="preserve"> </w:t>
      </w:r>
      <w:r w:rsidRPr="002607D9">
        <w:t>pratiques</w:t>
      </w:r>
      <w:r w:rsidR="008654CE">
        <w:t xml:space="preserve"> </w:t>
      </w:r>
      <w:r w:rsidRPr="002607D9">
        <w:t>pédagogiques,</w:t>
      </w:r>
      <w:r w:rsidR="008654CE">
        <w:t xml:space="preserve"> </w:t>
      </w:r>
      <w:r w:rsidRPr="002607D9">
        <w:t>dont</w:t>
      </w:r>
      <w:r w:rsidR="008654CE">
        <w:t xml:space="preserve"> </w:t>
      </w:r>
      <w:r w:rsidRPr="002607D9">
        <w:t>le</w:t>
      </w:r>
      <w:r w:rsidR="008654CE">
        <w:t xml:space="preserve"> </w:t>
      </w:r>
      <w:r w:rsidRPr="002607D9">
        <w:t>soutien</w:t>
      </w:r>
      <w:r w:rsidR="008654CE">
        <w:t xml:space="preserve"> </w:t>
      </w:r>
      <w:r w:rsidRPr="002607D9">
        <w:t>aux</w:t>
      </w:r>
      <w:r w:rsidR="008654CE">
        <w:t xml:space="preserve"> </w:t>
      </w:r>
      <w:r w:rsidRPr="002607D9">
        <w:t>innovations</w:t>
      </w:r>
      <w:r w:rsidR="008654CE">
        <w:t xml:space="preserve"> </w:t>
      </w:r>
      <w:r w:rsidRPr="002607D9">
        <w:t>numériques.</w:t>
      </w:r>
      <w:r w:rsidR="008654CE">
        <w:t xml:space="preserve"> </w:t>
      </w:r>
      <w:r w:rsidRPr="002607D9">
        <w:t>«Aujourd'hui,</w:t>
      </w:r>
      <w:r w:rsidR="008654CE">
        <w:t xml:space="preserve"> </w:t>
      </w:r>
      <w:r w:rsidRPr="002607D9">
        <w:t>nous</w:t>
      </w:r>
      <w:r w:rsidR="008654CE">
        <w:t xml:space="preserve"> </w:t>
      </w:r>
      <w:r w:rsidRPr="002607D9">
        <w:t>entrons</w:t>
      </w:r>
      <w:r w:rsidR="008654CE">
        <w:t xml:space="preserve"> </w:t>
      </w:r>
      <w:r w:rsidRPr="002607D9">
        <w:t>dans</w:t>
      </w:r>
      <w:r w:rsidR="008654CE">
        <w:t xml:space="preserve"> </w:t>
      </w:r>
      <w:r w:rsidRPr="002607D9">
        <w:t>une</w:t>
      </w:r>
      <w:r w:rsidR="008654CE">
        <w:t xml:space="preserve"> </w:t>
      </w:r>
      <w:r w:rsidRPr="002607D9">
        <w:t>nouvelle</w:t>
      </w:r>
      <w:r w:rsidR="008654CE">
        <w:t xml:space="preserve"> </w:t>
      </w:r>
      <w:r w:rsidRPr="002607D9">
        <w:t>phase</w:t>
      </w:r>
      <w:r w:rsidR="008654CE">
        <w:t xml:space="preserve"> </w:t>
      </w:r>
      <w:r w:rsidRPr="002607D9">
        <w:t>d'appropriation</w:t>
      </w:r>
      <w:r w:rsidR="008654CE">
        <w:t xml:space="preserve"> </w:t>
      </w:r>
      <w:r w:rsidRPr="002607D9">
        <w:t>collective,</w:t>
      </w:r>
      <w:r w:rsidR="008654CE">
        <w:t xml:space="preserve"> </w:t>
      </w:r>
      <w:r w:rsidRPr="002607D9">
        <w:t>avec</w:t>
      </w:r>
      <w:r w:rsidR="008654CE">
        <w:t xml:space="preserve"> </w:t>
      </w:r>
      <w:r w:rsidRPr="002607D9">
        <w:t>l'établissement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balises,</w:t>
      </w:r>
      <w:r w:rsidR="008654CE">
        <w:t xml:space="preserve"> </w:t>
      </w:r>
      <w:r w:rsidRPr="002607D9">
        <w:t>indiquant</w:t>
      </w:r>
      <w:r w:rsidR="008654CE">
        <w:t xml:space="preserve"> </w:t>
      </w:r>
      <w:r w:rsidRPr="002607D9">
        <w:t>quels</w:t>
      </w:r>
      <w:r w:rsidR="008654CE">
        <w:t xml:space="preserve"> </w:t>
      </w:r>
      <w:r w:rsidRPr="002607D9">
        <w:t>usages</w:t>
      </w:r>
      <w:r w:rsidR="008654CE">
        <w:t xml:space="preserve"> </w:t>
      </w:r>
      <w:r w:rsidRPr="002607D9">
        <w:t>sont</w:t>
      </w:r>
      <w:r w:rsidR="008654CE">
        <w:t xml:space="preserve"> </w:t>
      </w:r>
      <w:r w:rsidRPr="002607D9">
        <w:t>acceptables</w:t>
      </w:r>
      <w:r w:rsidR="008654CE">
        <w:t xml:space="preserve"> </w:t>
      </w:r>
      <w:r w:rsidRPr="002607D9">
        <w:t>ou</w:t>
      </w:r>
      <w:r w:rsidR="008654CE">
        <w:t xml:space="preserve"> </w:t>
      </w:r>
      <w:r w:rsidRPr="002607D9">
        <w:t>non,</w:t>
      </w:r>
      <w:r w:rsidR="008654CE">
        <w:t xml:space="preserve"> </w:t>
      </w:r>
      <w:r w:rsidRPr="002607D9">
        <w:t>estime</w:t>
      </w:r>
      <w:r w:rsidR="008654CE">
        <w:t xml:space="preserve"> </w:t>
      </w:r>
      <w:r w:rsidRPr="002607D9">
        <w:t>le</w:t>
      </w:r>
      <w:r w:rsidR="008654CE">
        <w:t xml:space="preserve"> </w:t>
      </w:r>
      <w:r w:rsidRPr="002607D9">
        <w:t>conseiller</w:t>
      </w:r>
      <w:r w:rsidR="008654CE">
        <w:t xml:space="preserve"> </w:t>
      </w:r>
      <w:r w:rsidRPr="002607D9">
        <w:t>pédagogique.</w:t>
      </w:r>
      <w:r w:rsidR="008654CE">
        <w:t xml:space="preserve"> </w:t>
      </w:r>
      <w:r w:rsidRPr="002607D9">
        <w:t>Par</w:t>
      </w:r>
      <w:r w:rsidR="008654CE">
        <w:t xml:space="preserve"> </w:t>
      </w:r>
      <w:r w:rsidRPr="002607D9">
        <w:t>exemple,</w:t>
      </w:r>
      <w:r w:rsidR="008654CE">
        <w:t xml:space="preserve"> </w:t>
      </w:r>
      <w:r w:rsidRPr="002607D9">
        <w:t>je</w:t>
      </w:r>
      <w:r w:rsidR="008654CE">
        <w:t xml:space="preserve"> </w:t>
      </w:r>
      <w:r w:rsidRPr="002607D9">
        <w:t>pense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l'un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premiers</w:t>
      </w:r>
      <w:r w:rsidR="008654CE">
        <w:t xml:space="preserve"> </w:t>
      </w:r>
      <w:r w:rsidRPr="002607D9">
        <w:t>enjeux</w:t>
      </w:r>
      <w:r w:rsidR="008654CE">
        <w:t xml:space="preserve"> </w:t>
      </w:r>
      <w:r w:rsidRPr="002607D9">
        <w:t>est</w:t>
      </w:r>
      <w:r w:rsidR="008654CE">
        <w:t xml:space="preserve"> </w:t>
      </w:r>
      <w:r w:rsidRPr="002607D9">
        <w:t>celui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l'intégrité</w:t>
      </w:r>
      <w:r w:rsidR="008654CE">
        <w:t xml:space="preserve"> </w:t>
      </w:r>
      <w:r w:rsidRPr="002607D9">
        <w:t>académique,</w:t>
      </w:r>
      <w:r w:rsidR="008654CE">
        <w:t xml:space="preserve"> </w:t>
      </w:r>
      <w:r w:rsidRPr="002607D9">
        <w:t>tant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la</w:t>
      </w:r>
      <w:r w:rsidR="008654CE">
        <w:t xml:space="preserve"> </w:t>
      </w:r>
      <w:r w:rsidRPr="002607D9">
        <w:t>part</w:t>
      </w:r>
      <w:r w:rsidR="008654CE">
        <w:t xml:space="preserve"> </w:t>
      </w:r>
      <w:r w:rsidRPr="002607D9">
        <w:t>d'un</w:t>
      </w:r>
      <w:r w:rsidR="008654CE">
        <w:t xml:space="preserve"> </w:t>
      </w:r>
      <w:r w:rsidRPr="002607D9">
        <w:t>étudiant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d'un</w:t>
      </w:r>
      <w:r w:rsidR="008654CE">
        <w:t xml:space="preserve"> </w:t>
      </w:r>
      <w:r w:rsidRPr="002607D9">
        <w:t>chercheur,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nous</w:t>
      </w:r>
      <w:r w:rsidR="008654CE">
        <w:t xml:space="preserve"> </w:t>
      </w:r>
      <w:r w:rsidRPr="002607D9">
        <w:t>devons</w:t>
      </w:r>
      <w:r w:rsidR="008654CE">
        <w:t xml:space="preserve"> </w:t>
      </w:r>
      <w:r w:rsidRPr="002607D9">
        <w:t>établir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principes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transparence</w:t>
      </w:r>
      <w:r w:rsidR="008654CE">
        <w:t xml:space="preserve"> </w:t>
      </w:r>
      <w:r w:rsidRPr="002607D9">
        <w:t>sur</w:t>
      </w:r>
      <w:r w:rsidR="008654CE">
        <w:t xml:space="preserve"> </w:t>
      </w:r>
      <w:r w:rsidRPr="002607D9">
        <w:t>l'utilisation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ces</w:t>
      </w:r>
      <w:r w:rsidR="008654CE">
        <w:t xml:space="preserve"> </w:t>
      </w:r>
      <w:r w:rsidRPr="002607D9">
        <w:t>IA,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fonction</w:t>
      </w:r>
      <w:r w:rsidR="008654CE">
        <w:t xml:space="preserve"> </w:t>
      </w:r>
      <w:r w:rsidRPr="002607D9">
        <w:t>du</w:t>
      </w:r>
      <w:r w:rsidR="008654CE">
        <w:t xml:space="preserve"> </w:t>
      </w:r>
      <w:r w:rsidRPr="002607D9">
        <w:t>contexte.»</w:t>
      </w:r>
      <w:r w:rsidR="008654CE">
        <w:t xml:space="preserve"> </w:t>
      </w:r>
    </w:p>
    <w:p w14:paraId="66522E9C" w14:textId="6707C9F8" w:rsidR="002607D9" w:rsidRPr="002607D9" w:rsidRDefault="002607D9" w:rsidP="002607D9">
      <w:pPr>
        <w:pStyle w:val="ContenuNEWS"/>
      </w:pPr>
      <w:r w:rsidRPr="002607D9">
        <w:t>Si</w:t>
      </w:r>
      <w:r w:rsidR="008654CE">
        <w:t xml:space="preserve"> </w:t>
      </w:r>
      <w:r w:rsidRPr="002607D9">
        <w:t>l'IA</w:t>
      </w:r>
      <w:r w:rsidR="008654CE">
        <w:t xml:space="preserve"> </w:t>
      </w:r>
      <w:r w:rsidRPr="002607D9">
        <w:t>bouleverse</w:t>
      </w:r>
      <w:r w:rsidR="008654CE">
        <w:t xml:space="preserve"> </w:t>
      </w:r>
      <w:r w:rsidRPr="002607D9">
        <w:t>tant</w:t>
      </w:r>
      <w:r w:rsidR="008654CE">
        <w:t xml:space="preserve"> </w:t>
      </w:r>
      <w:r w:rsidRPr="002607D9">
        <w:t>l'enseignement,</w:t>
      </w:r>
      <w:r w:rsidR="008654CE">
        <w:t xml:space="preserve"> </w:t>
      </w:r>
      <w:r w:rsidRPr="002607D9">
        <w:t>c'est</w:t>
      </w:r>
      <w:r w:rsidR="008654CE">
        <w:t xml:space="preserve"> </w:t>
      </w:r>
      <w:r w:rsidRPr="002607D9">
        <w:t>d'abord</w:t>
      </w:r>
      <w:r w:rsidR="008654CE">
        <w:t xml:space="preserve"> </w:t>
      </w:r>
      <w:r w:rsidRPr="002607D9">
        <w:t>par</w:t>
      </w:r>
      <w:r w:rsidR="008654CE">
        <w:t xml:space="preserve"> </w:t>
      </w:r>
      <w:r w:rsidRPr="002607D9">
        <w:t>sa</w:t>
      </w:r>
      <w:r w:rsidR="008654CE">
        <w:t xml:space="preserve"> </w:t>
      </w:r>
      <w:r w:rsidRPr="002607D9">
        <w:t>capacité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s'exprimer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être</w:t>
      </w:r>
      <w:r w:rsidR="008654CE">
        <w:t xml:space="preserve"> </w:t>
      </w:r>
      <w:r w:rsidRPr="002607D9">
        <w:t>questionnée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langage</w:t>
      </w:r>
      <w:r w:rsidR="008654CE">
        <w:t xml:space="preserve"> </w:t>
      </w:r>
      <w:r w:rsidRPr="002607D9">
        <w:t>naturel,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non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code</w:t>
      </w:r>
      <w:r w:rsidR="008654CE">
        <w:t xml:space="preserve"> </w:t>
      </w:r>
      <w:r w:rsidRPr="002607D9">
        <w:t>informatique.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nombreux</w:t>
      </w:r>
      <w:r w:rsidR="008654CE">
        <w:t xml:space="preserve"> </w:t>
      </w:r>
      <w:r w:rsidRPr="002607D9">
        <w:t>étudiants</w:t>
      </w:r>
      <w:r w:rsidR="008654CE">
        <w:t xml:space="preserve"> </w:t>
      </w:r>
      <w:r w:rsidRPr="002607D9">
        <w:t>l'utilisent</w:t>
      </w:r>
      <w:r w:rsidR="008654CE">
        <w:t xml:space="preserve"> </w:t>
      </w:r>
      <w:r w:rsidRPr="002607D9">
        <w:t>donc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corriger,</w:t>
      </w:r>
      <w:r w:rsidR="008654CE">
        <w:t xml:space="preserve"> </w:t>
      </w:r>
      <w:r w:rsidRPr="002607D9">
        <w:t>reformuler,</w:t>
      </w:r>
      <w:r w:rsidR="008654CE">
        <w:t xml:space="preserve"> </w:t>
      </w:r>
      <w:r w:rsidRPr="002607D9">
        <w:t>voire</w:t>
      </w:r>
      <w:r w:rsidR="008654CE">
        <w:t xml:space="preserve"> </w:t>
      </w:r>
      <w:r w:rsidRPr="002607D9">
        <w:t>rédiger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travaux</w:t>
      </w:r>
      <w:r w:rsidR="008654CE">
        <w:t xml:space="preserve"> </w:t>
      </w:r>
      <w:r w:rsidRPr="002607D9">
        <w:t>écrits.</w:t>
      </w:r>
      <w:r w:rsidR="008654CE">
        <w:t xml:space="preserve"> </w:t>
      </w:r>
      <w:r w:rsidRPr="002607D9">
        <w:t>Ces</w:t>
      </w:r>
      <w:r w:rsidR="008654CE">
        <w:t xml:space="preserve"> </w:t>
      </w:r>
      <w:r w:rsidRPr="002607D9">
        <w:t>usages</w:t>
      </w:r>
      <w:r w:rsidR="008654CE">
        <w:t xml:space="preserve"> </w:t>
      </w:r>
      <w:r w:rsidRPr="002607D9">
        <w:t>questionnent</w:t>
      </w:r>
      <w:r w:rsidR="008654CE">
        <w:t xml:space="preserve"> </w:t>
      </w:r>
      <w:r w:rsidRPr="002607D9">
        <w:t>beaucoup</w:t>
      </w:r>
      <w:r w:rsidR="008654CE">
        <w:t xml:space="preserve"> </w:t>
      </w:r>
      <w:r w:rsidRPr="002607D9">
        <w:t>d'enseignants</w:t>
      </w:r>
      <w:r w:rsidR="008654CE">
        <w:t xml:space="preserve"> </w:t>
      </w:r>
      <w:r w:rsidRPr="002607D9">
        <w:t>sur</w:t>
      </w:r>
      <w:r w:rsidR="008654CE">
        <w:t xml:space="preserve"> </w:t>
      </w:r>
      <w:r w:rsidRPr="002607D9">
        <w:t>la</w:t>
      </w:r>
      <w:r w:rsidR="008654CE">
        <w:t xml:space="preserve"> </w:t>
      </w:r>
      <w:r w:rsidRPr="002607D9">
        <w:t>pertinence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productions</w:t>
      </w:r>
      <w:r w:rsidR="008654CE">
        <w:t xml:space="preserve"> </w:t>
      </w:r>
      <w:r w:rsidRPr="002607D9">
        <w:t>écrites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évaluer</w:t>
      </w:r>
      <w:r w:rsidR="008654CE">
        <w:t xml:space="preserve"> </w:t>
      </w:r>
      <w:r w:rsidRPr="002607D9">
        <w:t>l'acquisition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apprentissages</w:t>
      </w:r>
      <w:r w:rsidR="008654CE">
        <w:t xml:space="preserve"> </w:t>
      </w:r>
      <w:r w:rsidRPr="002607D9">
        <w:t>par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étudiants.</w:t>
      </w:r>
      <w:r w:rsidR="008654CE">
        <w:t xml:space="preserve"> </w:t>
      </w:r>
      <w:r w:rsidRPr="002607D9">
        <w:t>«Pour</w:t>
      </w:r>
      <w:r w:rsidR="008654CE">
        <w:t xml:space="preserve"> </w:t>
      </w:r>
      <w:r w:rsidRPr="002607D9">
        <w:t>autant,</w:t>
      </w:r>
      <w:r w:rsidR="008654CE">
        <w:t xml:space="preserve"> </w:t>
      </w:r>
      <w:r w:rsidRPr="002607D9">
        <w:t>il</w:t>
      </w:r>
      <w:r w:rsidR="008654CE">
        <w:t xml:space="preserve"> </w:t>
      </w:r>
      <w:r w:rsidRPr="002607D9">
        <w:t>serait</w:t>
      </w:r>
      <w:r w:rsidR="008654CE">
        <w:t xml:space="preserve"> </w:t>
      </w:r>
      <w:r w:rsidRPr="002607D9">
        <w:t>dommage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ne</w:t>
      </w:r>
      <w:r w:rsidR="008654CE">
        <w:t xml:space="preserve"> </w:t>
      </w:r>
      <w:r w:rsidRPr="002607D9">
        <w:t>voir</w:t>
      </w:r>
      <w:r w:rsidR="008654CE">
        <w:t xml:space="preserve"> </w:t>
      </w:r>
      <w:r w:rsidRPr="002607D9">
        <w:t>ces</w:t>
      </w:r>
      <w:r w:rsidR="008654CE">
        <w:t xml:space="preserve"> </w:t>
      </w:r>
      <w:r w:rsidRPr="002607D9">
        <w:t>IA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par</w:t>
      </w:r>
      <w:r w:rsidR="008654CE">
        <w:t xml:space="preserve"> </w:t>
      </w:r>
      <w:r w:rsidRPr="002607D9">
        <w:t>ce</w:t>
      </w:r>
      <w:r w:rsidR="008654CE">
        <w:t xml:space="preserve"> </w:t>
      </w:r>
      <w:r w:rsidRPr="002607D9">
        <w:t>prisme,</w:t>
      </w:r>
      <w:r w:rsidR="008654CE">
        <w:t xml:space="preserve"> </w:t>
      </w:r>
      <w:r w:rsidRPr="002607D9">
        <w:t>estime</w:t>
      </w:r>
      <w:r w:rsidR="008654CE">
        <w:t xml:space="preserve"> </w:t>
      </w:r>
      <w:r w:rsidRPr="002607D9">
        <w:t>Pascal</w:t>
      </w:r>
      <w:r w:rsidR="008654CE">
        <w:t xml:space="preserve"> </w:t>
      </w:r>
      <w:proofErr w:type="spellStart"/>
      <w:r w:rsidRPr="002607D9">
        <w:t>Vangrunderbeeck</w:t>
      </w:r>
      <w:proofErr w:type="spellEnd"/>
      <w:r w:rsidRPr="002607D9">
        <w:t>.</w:t>
      </w:r>
      <w:r w:rsidR="008654CE">
        <w:t xml:space="preserve"> </w:t>
      </w:r>
      <w:r w:rsidRPr="002607D9">
        <w:t>Car</w:t>
      </w:r>
      <w:r w:rsidR="008654CE">
        <w:t xml:space="preserve"> </w:t>
      </w:r>
      <w:r w:rsidRPr="002607D9">
        <w:t>nombre</w:t>
      </w:r>
      <w:r w:rsidR="008654CE">
        <w:t xml:space="preserve"> </w:t>
      </w:r>
      <w:r w:rsidRPr="002607D9">
        <w:t>d'étudiants</w:t>
      </w:r>
      <w:r w:rsidR="008654CE">
        <w:t xml:space="preserve"> </w:t>
      </w:r>
      <w:r w:rsidRPr="002607D9">
        <w:t>utilisent</w:t>
      </w:r>
      <w:r w:rsidR="008654CE">
        <w:t xml:space="preserve"> </w:t>
      </w:r>
      <w:r w:rsidRPr="002607D9">
        <w:t>aussi</w:t>
      </w:r>
      <w:r w:rsidR="008654CE">
        <w:t xml:space="preserve"> </w:t>
      </w:r>
      <w:r w:rsidRPr="002607D9">
        <w:t>l'IA</w:t>
      </w:r>
      <w:r w:rsidR="008654CE">
        <w:t xml:space="preserve"> </w:t>
      </w:r>
      <w:r w:rsidRPr="002607D9">
        <w:lastRenderedPageBreak/>
        <w:t>comme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tuteur,</w:t>
      </w:r>
      <w:r w:rsidR="008654CE">
        <w:t xml:space="preserve"> </w:t>
      </w:r>
      <w:r w:rsidRPr="002607D9">
        <w:t>disponible</w:t>
      </w:r>
      <w:r w:rsidR="008654CE">
        <w:t xml:space="preserve"> </w:t>
      </w:r>
      <w:r w:rsidRPr="002607D9">
        <w:t>24h</w:t>
      </w:r>
      <w:r w:rsidR="008654CE">
        <w:t xml:space="preserve"> </w:t>
      </w:r>
      <w:r w:rsidRPr="002607D9">
        <w:t>sur</w:t>
      </w:r>
      <w:r w:rsidR="008654CE">
        <w:t xml:space="preserve"> </w:t>
      </w:r>
      <w:r w:rsidRPr="002607D9">
        <w:t>24,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qui</w:t>
      </w:r>
      <w:r w:rsidR="008654CE">
        <w:t xml:space="preserve"> </w:t>
      </w:r>
      <w:r w:rsidRPr="002607D9">
        <w:t>on</w:t>
      </w:r>
      <w:r w:rsidR="008654CE">
        <w:t xml:space="preserve"> </w:t>
      </w:r>
      <w:r w:rsidRPr="002607D9">
        <w:t>peut</w:t>
      </w:r>
      <w:r w:rsidR="008654CE">
        <w:t xml:space="preserve"> </w:t>
      </w:r>
      <w:r w:rsidRPr="002607D9">
        <w:t>demander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réexpliquer</w:t>
      </w:r>
      <w:r w:rsidR="008654CE">
        <w:t xml:space="preserve"> </w:t>
      </w:r>
      <w:r w:rsidRPr="002607D9">
        <w:t>certains</w:t>
      </w:r>
      <w:r w:rsidR="008654CE">
        <w:t xml:space="preserve"> </w:t>
      </w:r>
      <w:r w:rsidRPr="002607D9">
        <w:t>concepts,</w:t>
      </w:r>
      <w:r w:rsidR="008654CE">
        <w:t xml:space="preserve"> </w:t>
      </w:r>
      <w:r w:rsidRPr="002607D9">
        <w:t>ou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produire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questions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révisions.</w:t>
      </w:r>
      <w:r w:rsidR="008654CE">
        <w:t xml:space="preserve"> </w:t>
      </w:r>
      <w:r w:rsidRPr="002607D9">
        <w:t>C'est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usage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considérer,</w:t>
      </w:r>
      <w:r w:rsidR="008654CE">
        <w:t xml:space="preserve"> </w:t>
      </w:r>
      <w:r w:rsidRPr="002607D9">
        <w:t>alors</w:t>
      </w:r>
      <w:r w:rsidR="008654CE">
        <w:t xml:space="preserve"> </w:t>
      </w:r>
      <w:r w:rsidRPr="002607D9">
        <w:t>même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cohortes</w:t>
      </w:r>
      <w:r w:rsidR="008654CE">
        <w:t xml:space="preserve"> </w:t>
      </w:r>
      <w:r w:rsidRPr="002607D9">
        <w:t>d'étudiants</w:t>
      </w:r>
      <w:r w:rsidR="008654CE">
        <w:t xml:space="preserve"> </w:t>
      </w:r>
      <w:r w:rsidRPr="002607D9">
        <w:t>sont</w:t>
      </w:r>
      <w:r w:rsidR="008654CE">
        <w:t xml:space="preserve"> </w:t>
      </w:r>
      <w:r w:rsidRPr="002607D9">
        <w:t>très</w:t>
      </w:r>
      <w:r w:rsidR="008654CE">
        <w:t xml:space="preserve"> </w:t>
      </w:r>
      <w:r w:rsidRPr="002607D9">
        <w:t>grandes,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qu'il</w:t>
      </w:r>
      <w:r w:rsidR="008654CE">
        <w:t xml:space="preserve"> </w:t>
      </w:r>
      <w:r w:rsidRPr="002607D9">
        <w:t>n'y</w:t>
      </w:r>
      <w:r w:rsidR="008654CE">
        <w:t xml:space="preserve"> </w:t>
      </w:r>
      <w:r w:rsidRPr="002607D9">
        <w:t>a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peu</w:t>
      </w:r>
      <w:r w:rsidR="008654CE">
        <w:t xml:space="preserve"> </w:t>
      </w:r>
      <w:r w:rsidRPr="002607D9">
        <w:t>d'encadrants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plus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plus</w:t>
      </w:r>
      <w:r w:rsidR="008654CE">
        <w:t xml:space="preserve"> </w:t>
      </w:r>
      <w:r w:rsidRPr="002607D9">
        <w:t>d'étudiants.»</w:t>
      </w:r>
      <w:r w:rsidR="008654CE">
        <w:t xml:space="preserve"> </w:t>
      </w:r>
    </w:p>
    <w:p w14:paraId="2D6D0E3D" w14:textId="477F4B78" w:rsidR="002607D9" w:rsidRPr="002607D9" w:rsidRDefault="002607D9" w:rsidP="002607D9">
      <w:pPr>
        <w:pStyle w:val="ContenuNEWS"/>
      </w:pPr>
      <w:r w:rsidRPr="002607D9">
        <w:t>Consciente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étudiants</w:t>
      </w:r>
      <w:r w:rsidR="008654CE">
        <w:t xml:space="preserve"> </w:t>
      </w:r>
      <w:r w:rsidRPr="002607D9">
        <w:t>devront</w:t>
      </w:r>
      <w:r w:rsidR="008654CE">
        <w:t xml:space="preserve"> </w:t>
      </w:r>
      <w:r w:rsidRPr="002607D9">
        <w:t>sans</w:t>
      </w:r>
      <w:r w:rsidR="008654CE">
        <w:t xml:space="preserve"> </w:t>
      </w:r>
      <w:r w:rsidRPr="002607D9">
        <w:t>doute</w:t>
      </w:r>
      <w:r w:rsidR="008654CE">
        <w:t xml:space="preserve"> </w:t>
      </w:r>
      <w:r w:rsidRPr="002607D9">
        <w:t>savoir</w:t>
      </w:r>
      <w:r w:rsidR="008654CE">
        <w:t xml:space="preserve"> </w:t>
      </w:r>
      <w:r w:rsidRPr="002607D9">
        <w:t>manier</w:t>
      </w:r>
      <w:r w:rsidR="008654CE">
        <w:t xml:space="preserve"> </w:t>
      </w:r>
      <w:r w:rsidRPr="002607D9">
        <w:t>l'IA</w:t>
      </w:r>
      <w:r w:rsidR="008654CE">
        <w:t xml:space="preserve"> </w:t>
      </w:r>
      <w:r w:rsidRPr="002607D9">
        <w:t>dans</w:t>
      </w:r>
      <w:r w:rsidR="008654CE">
        <w:t xml:space="preserve"> </w:t>
      </w:r>
      <w:r w:rsidRPr="002607D9">
        <w:t>leur</w:t>
      </w:r>
      <w:r w:rsidR="008654CE">
        <w:t xml:space="preserve"> </w:t>
      </w:r>
      <w:r w:rsidRPr="002607D9">
        <w:t>futur</w:t>
      </w:r>
      <w:r w:rsidR="008654CE">
        <w:t xml:space="preserve"> </w:t>
      </w:r>
      <w:r w:rsidRPr="002607D9">
        <w:t>professionnel,</w:t>
      </w:r>
      <w:r w:rsidR="008654CE">
        <w:t xml:space="preserve"> </w:t>
      </w:r>
      <w:r w:rsidRPr="002607D9">
        <w:t>l'</w:t>
      </w:r>
      <w:proofErr w:type="spellStart"/>
      <w:r w:rsidRPr="002607D9">
        <w:t>UCLouvain</w:t>
      </w:r>
      <w:proofErr w:type="spellEnd"/>
      <w:r w:rsidR="008654CE">
        <w:t xml:space="preserve"> </w:t>
      </w:r>
      <w:r w:rsidRPr="002607D9">
        <w:t>encourage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soutient</w:t>
      </w:r>
      <w:r w:rsidR="008654CE">
        <w:t xml:space="preserve"> </w:t>
      </w:r>
      <w:r w:rsidRPr="002607D9">
        <w:t>désormais</w:t>
      </w:r>
      <w:r w:rsidR="008654CE">
        <w:t xml:space="preserve"> </w:t>
      </w:r>
      <w:r w:rsidRPr="002607D9">
        <w:t>son</w:t>
      </w:r>
      <w:r w:rsidR="008654CE">
        <w:t xml:space="preserve"> </w:t>
      </w:r>
      <w:r w:rsidRPr="002607D9">
        <w:t>usage</w:t>
      </w:r>
      <w:r w:rsidR="008654CE">
        <w:t xml:space="preserve"> </w:t>
      </w:r>
      <w:r w:rsidRPr="002607D9">
        <w:t>par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étudiants.</w:t>
      </w:r>
      <w:r w:rsidR="008654CE">
        <w:t xml:space="preserve"> </w:t>
      </w:r>
      <w:r w:rsidRPr="002607D9">
        <w:t>Mais</w:t>
      </w:r>
      <w:r w:rsidR="008654CE">
        <w:t xml:space="preserve"> </w:t>
      </w:r>
      <w:r w:rsidRPr="002607D9">
        <w:t>pas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n'importe</w:t>
      </w:r>
      <w:r w:rsidR="008654CE">
        <w:t xml:space="preserve"> </w:t>
      </w:r>
      <w:r w:rsidRPr="002607D9">
        <w:t>quelle</w:t>
      </w:r>
      <w:r w:rsidR="008654CE">
        <w:t xml:space="preserve"> </w:t>
      </w:r>
      <w:r w:rsidRPr="002607D9">
        <w:t>condition</w:t>
      </w:r>
      <w:r w:rsidR="008654CE">
        <w:t xml:space="preserve"> </w:t>
      </w:r>
      <w:r w:rsidRPr="002607D9">
        <w:t>:</w:t>
      </w:r>
      <w:r w:rsidR="008654CE">
        <w:t xml:space="preserve"> </w:t>
      </w:r>
      <w:r w:rsidRPr="002607D9">
        <w:t>«Ces</w:t>
      </w:r>
      <w:r w:rsidR="008654CE">
        <w:t xml:space="preserve"> </w:t>
      </w:r>
      <w:r w:rsidRPr="002607D9">
        <w:t>outils</w:t>
      </w:r>
      <w:r w:rsidR="008654CE">
        <w:t xml:space="preserve"> </w:t>
      </w:r>
      <w:r w:rsidRPr="002607D9">
        <w:t>ont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limites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biais</w:t>
      </w:r>
      <w:r w:rsidR="008654CE">
        <w:t xml:space="preserve"> </w:t>
      </w:r>
      <w:r w:rsidRPr="002607D9">
        <w:t>qu'il</w:t>
      </w:r>
      <w:r w:rsidR="008654CE">
        <w:t xml:space="preserve"> </w:t>
      </w:r>
      <w:r w:rsidRPr="002607D9">
        <w:t>convient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ne</w:t>
      </w:r>
      <w:r w:rsidR="008654CE">
        <w:t xml:space="preserve"> </w:t>
      </w:r>
      <w:r w:rsidRPr="002607D9">
        <w:t>pas</w:t>
      </w:r>
      <w:r w:rsidR="008654CE">
        <w:t xml:space="preserve"> </w:t>
      </w:r>
      <w:r w:rsidRPr="002607D9">
        <w:t>sous-estimer,</w:t>
      </w:r>
      <w:r w:rsidR="008654CE">
        <w:t xml:space="preserve"> </w:t>
      </w:r>
      <w:r w:rsidRPr="002607D9">
        <w:t>tout</w:t>
      </w:r>
      <w:r w:rsidR="008654CE">
        <w:t xml:space="preserve"> </w:t>
      </w:r>
      <w:r w:rsidRPr="002607D9">
        <w:t>comme</w:t>
      </w:r>
      <w:r w:rsidR="008654CE">
        <w:t xml:space="preserve"> </w:t>
      </w:r>
      <w:r w:rsidRPr="002607D9">
        <w:t>leur</w:t>
      </w:r>
      <w:r w:rsidR="008654CE">
        <w:t xml:space="preserve"> </w:t>
      </w:r>
      <w:r w:rsidRPr="002607D9">
        <w:t>impact</w:t>
      </w:r>
      <w:r w:rsidR="008654CE">
        <w:t xml:space="preserve"> </w:t>
      </w:r>
      <w:r w:rsidRPr="002607D9">
        <w:t>écologique</w:t>
      </w:r>
      <w:r w:rsidR="008654CE">
        <w:t xml:space="preserve"> </w:t>
      </w:r>
      <w:r w:rsidRPr="002607D9">
        <w:t>qui</w:t>
      </w:r>
      <w:r w:rsidR="008654CE">
        <w:t xml:space="preserve"> </w:t>
      </w:r>
      <w:r w:rsidRPr="002607D9">
        <w:t>est</w:t>
      </w:r>
      <w:r w:rsidR="008654CE">
        <w:t xml:space="preserve"> </w:t>
      </w:r>
      <w:r w:rsidRPr="002607D9">
        <w:t>loin</w:t>
      </w:r>
      <w:r w:rsidR="008654CE">
        <w:t xml:space="preserve"> </w:t>
      </w:r>
      <w:r w:rsidRPr="002607D9">
        <w:t>d'être</w:t>
      </w:r>
      <w:r w:rsidR="008654CE">
        <w:t xml:space="preserve"> </w:t>
      </w:r>
      <w:r w:rsidRPr="002607D9">
        <w:t>négligeable,</w:t>
      </w:r>
      <w:r w:rsidR="008654CE">
        <w:t xml:space="preserve"> </w:t>
      </w:r>
      <w:r w:rsidRPr="002607D9">
        <w:t>met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garde</w:t>
      </w:r>
      <w:r w:rsidR="008654CE">
        <w:t xml:space="preserve"> </w:t>
      </w:r>
      <w:r w:rsidRPr="002607D9">
        <w:t>Pascal</w:t>
      </w:r>
      <w:r w:rsidR="008654CE">
        <w:t xml:space="preserve"> </w:t>
      </w:r>
      <w:proofErr w:type="spellStart"/>
      <w:r w:rsidRPr="002607D9">
        <w:t>Vangrunderbeeck</w:t>
      </w:r>
      <w:proofErr w:type="spellEnd"/>
      <w:r w:rsidRPr="002607D9">
        <w:t>.</w:t>
      </w:r>
      <w:r w:rsidR="008654CE">
        <w:t xml:space="preserve"> </w:t>
      </w:r>
      <w:r w:rsidRPr="002607D9">
        <w:t>Si</w:t>
      </w:r>
      <w:r w:rsidR="008654CE">
        <w:t xml:space="preserve"> </w:t>
      </w:r>
      <w:r w:rsidRPr="002607D9">
        <w:t>nous</w:t>
      </w:r>
      <w:r w:rsidR="008654CE">
        <w:t xml:space="preserve"> </w:t>
      </w:r>
      <w:r w:rsidRPr="002607D9">
        <w:t>voulons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chaque</w:t>
      </w:r>
      <w:r w:rsidR="008654CE">
        <w:t xml:space="preserve"> </w:t>
      </w:r>
      <w:r w:rsidRPr="002607D9">
        <w:t>étudiant</w:t>
      </w:r>
      <w:r w:rsidR="008654CE">
        <w:t xml:space="preserve"> </w:t>
      </w:r>
      <w:r w:rsidRPr="002607D9">
        <w:t>ait</w:t>
      </w:r>
      <w:r w:rsidR="008654CE">
        <w:t xml:space="preserve"> </w:t>
      </w:r>
      <w:r w:rsidRPr="002607D9">
        <w:t>accès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ces</w:t>
      </w:r>
      <w:r w:rsidR="008654CE">
        <w:t xml:space="preserve"> </w:t>
      </w:r>
      <w:r w:rsidRPr="002607D9">
        <w:t>outils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façon</w:t>
      </w:r>
      <w:r w:rsidR="008654CE">
        <w:t xml:space="preserve"> </w:t>
      </w:r>
      <w:r w:rsidRPr="002607D9">
        <w:t>équitable,</w:t>
      </w:r>
      <w:r w:rsidR="008654CE">
        <w:t xml:space="preserve"> </w:t>
      </w:r>
      <w:r w:rsidRPr="002607D9">
        <w:t>nous</w:t>
      </w:r>
      <w:r w:rsidR="008654CE">
        <w:t xml:space="preserve"> </w:t>
      </w:r>
      <w:r w:rsidRPr="002607D9">
        <w:t>devons</w:t>
      </w:r>
      <w:r w:rsidR="008654CE">
        <w:t xml:space="preserve"> </w:t>
      </w:r>
      <w:r w:rsidRPr="002607D9">
        <w:t>le</w:t>
      </w:r>
      <w:r w:rsidR="008654CE">
        <w:t xml:space="preserve"> </w:t>
      </w:r>
      <w:r w:rsidRPr="002607D9">
        <w:t>faire</w:t>
      </w:r>
      <w:r w:rsidR="008654CE">
        <w:t xml:space="preserve"> </w:t>
      </w:r>
      <w:r w:rsidRPr="002607D9">
        <w:t>dans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espace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confiance,</w:t>
      </w:r>
      <w:r w:rsidR="008654CE">
        <w:t xml:space="preserve"> </w:t>
      </w:r>
      <w:r w:rsidRPr="002607D9">
        <w:t>avec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IA</w:t>
      </w:r>
      <w:r w:rsidR="008654CE">
        <w:t xml:space="preserve"> </w:t>
      </w:r>
      <w:r w:rsidRPr="002607D9">
        <w:t>qui</w:t>
      </w:r>
      <w:r w:rsidR="008654CE">
        <w:t xml:space="preserve"> </w:t>
      </w:r>
      <w:r w:rsidRPr="002607D9">
        <w:t>respectent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protègent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informations</w:t>
      </w:r>
      <w:r w:rsidR="008654CE">
        <w:t xml:space="preserve"> </w:t>
      </w:r>
      <w:r w:rsidRPr="002607D9">
        <w:t>qui</w:t>
      </w:r>
      <w:r w:rsidR="008654CE">
        <w:t xml:space="preserve"> </w:t>
      </w:r>
      <w:r w:rsidRPr="002607D9">
        <w:t>leur</w:t>
      </w:r>
      <w:r w:rsidR="008654CE">
        <w:t xml:space="preserve"> </w:t>
      </w:r>
      <w:r w:rsidRPr="002607D9">
        <w:t>sont</w:t>
      </w:r>
      <w:r w:rsidR="008654CE">
        <w:t xml:space="preserve"> </w:t>
      </w:r>
      <w:r w:rsidRPr="002607D9">
        <w:t>confiées.»</w:t>
      </w:r>
      <w:r w:rsidR="008654CE">
        <w:t xml:space="preserve"> </w:t>
      </w:r>
    </w:p>
    <w:p w14:paraId="545B2531" w14:textId="064FC6F0" w:rsidR="002607D9" w:rsidRPr="002607D9" w:rsidRDefault="002607D9" w:rsidP="002607D9">
      <w:pPr>
        <w:pStyle w:val="Titre4"/>
      </w:pPr>
      <w:r w:rsidRPr="002607D9">
        <w:t>Former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enseignants</w:t>
      </w:r>
      <w:r w:rsidR="008654CE">
        <w:t xml:space="preserve"> </w:t>
      </w:r>
    </w:p>
    <w:p w14:paraId="10F00745" w14:textId="5D42AEF4" w:rsidR="002607D9" w:rsidRPr="002607D9" w:rsidRDefault="002607D9" w:rsidP="002607D9">
      <w:pPr>
        <w:pStyle w:val="ContenuNEWS"/>
      </w:pPr>
      <w:r w:rsidRPr="002607D9">
        <w:t>Pour</w:t>
      </w:r>
      <w:r w:rsidR="008654CE">
        <w:t xml:space="preserve"> </w:t>
      </w:r>
      <w:r w:rsidRPr="002607D9">
        <w:t>autant,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dépit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la</w:t>
      </w:r>
      <w:r w:rsidR="008654CE">
        <w:t xml:space="preserve"> </w:t>
      </w:r>
      <w:r w:rsidRPr="002607D9">
        <w:t>progression</w:t>
      </w:r>
      <w:r w:rsidR="008654CE">
        <w:t xml:space="preserve"> </w:t>
      </w:r>
      <w:r w:rsidRPr="002607D9">
        <w:t>constante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l'utilisation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ChatGPT,</w:t>
      </w:r>
      <w:r w:rsidR="008654CE">
        <w:t xml:space="preserve"> </w:t>
      </w:r>
      <w:r w:rsidRPr="002607D9">
        <w:t>beaucoup</w:t>
      </w:r>
      <w:r w:rsidR="008654CE">
        <w:t xml:space="preserve"> </w:t>
      </w:r>
      <w:r w:rsidRPr="002607D9">
        <w:t>d'enseignants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professeurs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la</w:t>
      </w:r>
      <w:r w:rsidR="008654CE">
        <w:t xml:space="preserve"> </w:t>
      </w:r>
      <w:r w:rsidRPr="002607D9">
        <w:t>Fédération</w:t>
      </w:r>
      <w:r w:rsidR="008654CE">
        <w:t xml:space="preserve"> </w:t>
      </w:r>
      <w:r w:rsidRPr="002607D9">
        <w:t>Wallonie-Bruxelles</w:t>
      </w:r>
      <w:r w:rsidR="008654CE">
        <w:t xml:space="preserve"> </w:t>
      </w:r>
      <w:r w:rsidRPr="002607D9">
        <w:t>maîtrisent</w:t>
      </w:r>
      <w:r w:rsidR="008654CE">
        <w:t xml:space="preserve"> </w:t>
      </w:r>
      <w:r w:rsidRPr="002607D9">
        <w:t>mal</w:t>
      </w:r>
      <w:r w:rsidR="008654CE">
        <w:t xml:space="preserve"> </w:t>
      </w:r>
      <w:r w:rsidRPr="002607D9">
        <w:t>ces</w:t>
      </w:r>
      <w:r w:rsidR="008654CE">
        <w:t xml:space="preserve"> </w:t>
      </w:r>
      <w:r w:rsidRPr="002607D9">
        <w:t>outils.</w:t>
      </w:r>
      <w:r w:rsidR="008654CE">
        <w:t xml:space="preserve"> </w:t>
      </w:r>
      <w:r w:rsidRPr="002607D9">
        <w:t>C'est</w:t>
      </w:r>
      <w:r w:rsidR="008654CE">
        <w:t xml:space="preserve"> </w:t>
      </w:r>
      <w:r w:rsidRPr="002607D9">
        <w:t>pourquoi</w:t>
      </w:r>
      <w:r w:rsidR="008654CE">
        <w:t xml:space="preserve"> </w:t>
      </w:r>
      <w:r w:rsidRPr="002607D9">
        <w:t>l'</w:t>
      </w:r>
      <w:proofErr w:type="spellStart"/>
      <w:r w:rsidRPr="002607D9">
        <w:t>eduLAB</w:t>
      </w:r>
      <w:proofErr w:type="spellEnd"/>
      <w:r w:rsidRPr="002607D9">
        <w:t>,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projet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formation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d’innovation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l'ASBL</w:t>
      </w:r>
      <w:r w:rsidR="008654CE">
        <w:t xml:space="preserve"> </w:t>
      </w:r>
      <w:proofErr w:type="spellStart"/>
      <w:r w:rsidRPr="002607D9">
        <w:t>TechnofuturTIC</w:t>
      </w:r>
      <w:proofErr w:type="spellEnd"/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qui</w:t>
      </w:r>
      <w:r w:rsidR="008654CE">
        <w:t xml:space="preserve"> </w:t>
      </w:r>
      <w:r w:rsidRPr="002607D9">
        <w:t>propose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formations</w:t>
      </w:r>
      <w:r w:rsidR="008654CE">
        <w:t xml:space="preserve"> </w:t>
      </w:r>
      <w:r w:rsidRPr="002607D9">
        <w:t>aux</w:t>
      </w:r>
      <w:r w:rsidR="008654CE">
        <w:t xml:space="preserve"> </w:t>
      </w:r>
      <w:r w:rsidRPr="002607D9">
        <w:t>enseignants</w:t>
      </w:r>
      <w:r w:rsidR="008654CE">
        <w:t xml:space="preserve"> </w:t>
      </w:r>
      <w:r w:rsidRPr="002607D9">
        <w:t>sur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nouvelles</w:t>
      </w:r>
      <w:r w:rsidR="008654CE">
        <w:t xml:space="preserve"> </w:t>
      </w:r>
      <w:r w:rsidRPr="002607D9">
        <w:t>technologies,</w:t>
      </w:r>
      <w:r w:rsidR="008654CE">
        <w:t xml:space="preserve"> </w:t>
      </w:r>
      <w:r w:rsidRPr="002607D9">
        <w:t>a</w:t>
      </w:r>
      <w:r w:rsidR="008654CE">
        <w:t xml:space="preserve"> </w:t>
      </w:r>
      <w:r w:rsidRPr="002607D9">
        <w:t>mis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place</w:t>
      </w:r>
      <w:r w:rsidR="008654CE">
        <w:t xml:space="preserve"> </w:t>
      </w:r>
      <w:r w:rsidRPr="002607D9">
        <w:t>depuis</w:t>
      </w:r>
      <w:r w:rsidR="008654CE">
        <w:t xml:space="preserve"> </w:t>
      </w:r>
      <w:r w:rsidRPr="002607D9">
        <w:t>juin</w:t>
      </w:r>
      <w:r w:rsidR="008654CE">
        <w:t xml:space="preserve"> </w:t>
      </w:r>
      <w:r w:rsidRPr="002607D9">
        <w:t>2024,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parcours</w:t>
      </w:r>
      <w:r w:rsidR="008654CE">
        <w:t xml:space="preserve"> </w:t>
      </w:r>
      <w:proofErr w:type="spellStart"/>
      <w:r w:rsidRPr="002607D9">
        <w:t>référant.e</w:t>
      </w:r>
      <w:proofErr w:type="spellEnd"/>
      <w:r w:rsidR="008654CE">
        <w:t xml:space="preserve"> </w:t>
      </w:r>
      <w:r w:rsidRPr="002607D9">
        <w:t>enseignement</w:t>
      </w:r>
      <w:r w:rsidR="008654CE">
        <w:t xml:space="preserve"> </w:t>
      </w:r>
      <w:r w:rsidRPr="002607D9">
        <w:t>IA.</w:t>
      </w:r>
      <w:r w:rsidR="008654CE">
        <w:t xml:space="preserve"> </w:t>
      </w:r>
      <w:r w:rsidRPr="002607D9">
        <w:t>Ce</w:t>
      </w:r>
      <w:r w:rsidR="008654CE">
        <w:t xml:space="preserve"> </w:t>
      </w:r>
      <w:r w:rsidRPr="002607D9">
        <w:t>dernier</w:t>
      </w:r>
      <w:r w:rsidR="008654CE">
        <w:t xml:space="preserve"> </w:t>
      </w:r>
      <w:r w:rsidRPr="002607D9">
        <w:t>permet</w:t>
      </w:r>
      <w:r w:rsidR="008654CE">
        <w:t xml:space="preserve"> </w:t>
      </w:r>
      <w:r w:rsidRPr="002607D9">
        <w:t>aux</w:t>
      </w:r>
      <w:r w:rsidR="008654CE">
        <w:t xml:space="preserve"> </w:t>
      </w:r>
      <w:r w:rsidRPr="002607D9">
        <w:t>enseignants</w:t>
      </w:r>
      <w:r w:rsidR="008654CE">
        <w:t xml:space="preserve"> </w:t>
      </w:r>
      <w:r w:rsidRPr="002607D9">
        <w:t>non</w:t>
      </w:r>
      <w:r w:rsidR="008654CE">
        <w:t xml:space="preserve"> </w:t>
      </w:r>
      <w:r w:rsidRPr="002607D9">
        <w:t>seulement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se</w:t>
      </w:r>
      <w:r w:rsidR="008654CE">
        <w:t xml:space="preserve"> </w:t>
      </w:r>
      <w:r w:rsidRPr="002607D9">
        <w:t>former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ces</w:t>
      </w:r>
      <w:r w:rsidR="008654CE">
        <w:t xml:space="preserve"> </w:t>
      </w:r>
      <w:r w:rsidRPr="002607D9">
        <w:t>nouvelles</w:t>
      </w:r>
      <w:r w:rsidR="008654CE">
        <w:t xml:space="preserve"> </w:t>
      </w:r>
      <w:r w:rsidRPr="002607D9">
        <w:t>pratiques,</w:t>
      </w:r>
      <w:r w:rsidR="008654CE">
        <w:t xml:space="preserve"> </w:t>
      </w:r>
      <w:r w:rsidRPr="002607D9">
        <w:t>mais</w:t>
      </w:r>
      <w:r w:rsidR="008654CE">
        <w:t xml:space="preserve"> </w:t>
      </w:r>
      <w:r w:rsidRPr="002607D9">
        <w:t>aussi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devenir</w:t>
      </w:r>
      <w:r w:rsidR="008654CE">
        <w:t xml:space="preserve"> </w:t>
      </w:r>
      <w:r w:rsidRPr="002607D9">
        <w:t>référent</w:t>
      </w:r>
      <w:r w:rsidR="008654CE">
        <w:t xml:space="preserve"> </w:t>
      </w:r>
      <w:r w:rsidRPr="002607D9">
        <w:t>au</w:t>
      </w:r>
      <w:r w:rsidR="008654CE">
        <w:t xml:space="preserve"> </w:t>
      </w:r>
      <w:r w:rsidRPr="002607D9">
        <w:t>sein</w:t>
      </w:r>
      <w:r w:rsidR="008654CE">
        <w:t xml:space="preserve"> </w:t>
      </w:r>
      <w:r w:rsidRPr="002607D9">
        <w:t>d'un</w:t>
      </w:r>
      <w:r w:rsidR="008654CE">
        <w:t xml:space="preserve"> </w:t>
      </w:r>
      <w:r w:rsidRPr="002607D9">
        <w:t>établissement</w:t>
      </w:r>
      <w:r w:rsidR="008654CE">
        <w:t xml:space="preserve"> </w:t>
      </w:r>
      <w:r w:rsidRPr="002607D9">
        <w:t>scolaire.</w:t>
      </w:r>
      <w:r w:rsidR="008654CE">
        <w:t xml:space="preserve"> </w:t>
      </w:r>
      <w:r w:rsidRPr="002607D9">
        <w:t>«Les</w:t>
      </w:r>
      <w:r w:rsidR="008654CE">
        <w:t xml:space="preserve"> </w:t>
      </w:r>
      <w:r w:rsidRPr="002607D9">
        <w:t>enseignants</w:t>
      </w:r>
      <w:r w:rsidR="008654CE">
        <w:t xml:space="preserve"> </w:t>
      </w:r>
      <w:r w:rsidRPr="002607D9">
        <w:t>font</w:t>
      </w:r>
      <w:r w:rsidR="008654CE">
        <w:t xml:space="preserve"> </w:t>
      </w:r>
      <w:r w:rsidRPr="002607D9">
        <w:t>appel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nous</w:t>
      </w:r>
      <w:r w:rsidR="008654CE">
        <w:t xml:space="preserve"> </w:t>
      </w:r>
      <w:r w:rsidRPr="002607D9">
        <w:t>parce</w:t>
      </w:r>
      <w:r w:rsidR="008654CE">
        <w:t xml:space="preserve"> </w:t>
      </w:r>
      <w:r w:rsidRPr="002607D9">
        <w:t>qu'ils</w:t>
      </w:r>
      <w:r w:rsidR="008654CE">
        <w:t xml:space="preserve"> </w:t>
      </w:r>
      <w:r w:rsidRPr="002607D9">
        <w:t>se</w:t>
      </w:r>
      <w:r w:rsidR="008654CE">
        <w:t xml:space="preserve"> </w:t>
      </w:r>
      <w:r w:rsidRPr="002607D9">
        <w:t>rendent</w:t>
      </w:r>
      <w:r w:rsidR="008654CE">
        <w:t xml:space="preserve"> </w:t>
      </w:r>
      <w:r w:rsidRPr="002607D9">
        <w:t>compte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leurs</w:t>
      </w:r>
      <w:r w:rsidR="008654CE">
        <w:t xml:space="preserve"> </w:t>
      </w:r>
      <w:r w:rsidRPr="002607D9">
        <w:t>élèves</w:t>
      </w:r>
      <w:r w:rsidR="008654CE">
        <w:t xml:space="preserve"> </w:t>
      </w:r>
      <w:r w:rsidRPr="002607D9">
        <w:t>utilisent</w:t>
      </w:r>
      <w:r w:rsidR="008654CE">
        <w:t xml:space="preserve"> </w:t>
      </w:r>
      <w:r w:rsidRPr="002607D9">
        <w:t>l'IA,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veulent</w:t>
      </w:r>
      <w:r w:rsidR="008654CE">
        <w:t xml:space="preserve"> </w:t>
      </w:r>
      <w:r w:rsidRPr="002607D9">
        <w:t>être</w:t>
      </w:r>
      <w:r w:rsidR="008654CE">
        <w:t xml:space="preserve"> </w:t>
      </w:r>
      <w:r w:rsidRPr="002607D9">
        <w:t>capables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gérer</w:t>
      </w:r>
      <w:r w:rsidR="008654CE">
        <w:t xml:space="preserve"> </w:t>
      </w:r>
      <w:r w:rsidRPr="002607D9">
        <w:t>cette</w:t>
      </w:r>
      <w:r w:rsidR="008654CE">
        <w:t xml:space="preserve"> </w:t>
      </w:r>
      <w:r w:rsidRPr="002607D9">
        <w:t>nouvelle</w:t>
      </w:r>
      <w:r w:rsidR="008654CE">
        <w:t xml:space="preserve"> </w:t>
      </w:r>
      <w:r w:rsidRPr="002607D9">
        <w:t>situation,</w:t>
      </w:r>
      <w:r w:rsidR="008654CE">
        <w:t xml:space="preserve"> </w:t>
      </w:r>
      <w:r w:rsidRPr="002607D9">
        <w:t>ou</w:t>
      </w:r>
      <w:r w:rsidR="008654CE">
        <w:t xml:space="preserve"> </w:t>
      </w:r>
      <w:r w:rsidRPr="002607D9">
        <w:t>bien</w:t>
      </w:r>
      <w:r w:rsidR="008654CE">
        <w:t xml:space="preserve"> </w:t>
      </w:r>
      <w:r w:rsidRPr="002607D9">
        <w:t>parce</w:t>
      </w:r>
      <w:r w:rsidR="008654CE">
        <w:t xml:space="preserve"> </w:t>
      </w:r>
      <w:r w:rsidRPr="002607D9">
        <w:t>qu'ils</w:t>
      </w:r>
      <w:r w:rsidR="008654CE">
        <w:t xml:space="preserve"> </w:t>
      </w:r>
      <w:r w:rsidRPr="002607D9">
        <w:t>s'y</w:t>
      </w:r>
      <w:r w:rsidR="008654CE">
        <w:t xml:space="preserve"> </w:t>
      </w:r>
      <w:r w:rsidRPr="002607D9">
        <w:t>sont</w:t>
      </w:r>
      <w:r w:rsidR="008654CE">
        <w:t xml:space="preserve"> </w:t>
      </w:r>
      <w:r w:rsidRPr="002607D9">
        <w:t>déjà</w:t>
      </w:r>
      <w:r w:rsidR="008654CE">
        <w:t xml:space="preserve"> </w:t>
      </w:r>
      <w:r w:rsidRPr="002607D9">
        <w:t>intéressés,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qu'ils</w:t>
      </w:r>
      <w:r w:rsidR="008654CE">
        <w:t xml:space="preserve"> </w:t>
      </w:r>
      <w:r w:rsidRPr="002607D9">
        <w:t>se</w:t>
      </w:r>
      <w:r w:rsidR="008654CE">
        <w:t xml:space="preserve"> </w:t>
      </w:r>
      <w:r w:rsidRPr="002607D9">
        <w:t>rendent</w:t>
      </w:r>
      <w:r w:rsidR="008654CE">
        <w:t xml:space="preserve"> </w:t>
      </w:r>
      <w:r w:rsidRPr="002607D9">
        <w:t>compte</w:t>
      </w:r>
      <w:r w:rsidR="008654CE">
        <w:t xml:space="preserve"> </w:t>
      </w:r>
      <w:r w:rsidRPr="002607D9">
        <w:t>qu'ils</w:t>
      </w:r>
      <w:r w:rsidR="008654CE">
        <w:t xml:space="preserve"> </w:t>
      </w:r>
      <w:r w:rsidRPr="002607D9">
        <w:t>peuvent</w:t>
      </w:r>
      <w:r w:rsidR="008654CE">
        <w:t xml:space="preserve"> </w:t>
      </w:r>
      <w:r w:rsidRPr="002607D9">
        <w:t>l'intégrer</w:t>
      </w:r>
      <w:r w:rsidR="008654CE">
        <w:t xml:space="preserve"> </w:t>
      </w:r>
      <w:r w:rsidRPr="002607D9">
        <w:t>dans</w:t>
      </w:r>
      <w:r w:rsidR="008654CE">
        <w:t xml:space="preserve"> </w:t>
      </w:r>
      <w:r w:rsidRPr="002607D9">
        <w:t>leur</w:t>
      </w:r>
      <w:r w:rsidR="008654CE">
        <w:t xml:space="preserve"> </w:t>
      </w:r>
      <w:r w:rsidRPr="002607D9">
        <w:t>pratique,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apprendre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leurs</w:t>
      </w:r>
      <w:r w:rsidR="008654CE">
        <w:t xml:space="preserve"> </w:t>
      </w:r>
      <w:r w:rsidRPr="002607D9">
        <w:t>élèves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l'utiliser</w:t>
      </w:r>
      <w:r w:rsidR="008654CE">
        <w:t xml:space="preserve"> </w:t>
      </w:r>
      <w:r w:rsidRPr="002607D9">
        <w:t>efficacement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éthiquement»,</w:t>
      </w:r>
      <w:r w:rsidR="008654CE">
        <w:t xml:space="preserve"> </w:t>
      </w:r>
      <w:r w:rsidRPr="002607D9">
        <w:t>estime</w:t>
      </w:r>
      <w:r w:rsidR="008654CE">
        <w:t xml:space="preserve"> </w:t>
      </w:r>
      <w:r w:rsidRPr="002607D9">
        <w:t>Jonathan</w:t>
      </w:r>
      <w:r w:rsidR="008654CE">
        <w:t xml:space="preserve"> </w:t>
      </w:r>
      <w:r w:rsidRPr="002607D9">
        <w:t>Ponsard,</w:t>
      </w:r>
      <w:r w:rsidR="008654CE">
        <w:t xml:space="preserve"> </w:t>
      </w:r>
      <w:proofErr w:type="spellStart"/>
      <w:r w:rsidRPr="002607D9">
        <w:t>technopédagogue</w:t>
      </w:r>
      <w:proofErr w:type="spellEnd"/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responsable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l'</w:t>
      </w:r>
      <w:proofErr w:type="spellStart"/>
      <w:r w:rsidRPr="002607D9">
        <w:t>eduLAB</w:t>
      </w:r>
      <w:proofErr w:type="spellEnd"/>
      <w:r w:rsidRPr="002607D9">
        <w:t>.</w:t>
      </w:r>
      <w:r w:rsidR="008654CE">
        <w:t xml:space="preserve"> </w:t>
      </w:r>
    </w:p>
    <w:p w14:paraId="1C571C3C" w14:textId="2C88198C" w:rsidR="002607D9" w:rsidRPr="002607D9" w:rsidRDefault="002607D9" w:rsidP="002607D9">
      <w:pPr>
        <w:pStyle w:val="ContenuNEWS"/>
      </w:pPr>
      <w:r w:rsidRPr="002607D9">
        <w:t>Composé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5</w:t>
      </w:r>
      <w:r w:rsidR="008654CE">
        <w:t xml:space="preserve"> </w:t>
      </w:r>
      <w:r w:rsidRPr="002607D9">
        <w:t>modules</w:t>
      </w:r>
      <w:r w:rsidR="008654CE">
        <w:t xml:space="preserve"> </w:t>
      </w:r>
      <w:r w:rsidRPr="002607D9">
        <w:t>obligatoires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plusieurs</w:t>
      </w:r>
      <w:r w:rsidR="008654CE">
        <w:t xml:space="preserve"> </w:t>
      </w:r>
      <w:r w:rsidRPr="002607D9">
        <w:t>modules</w:t>
      </w:r>
      <w:r w:rsidR="008654CE">
        <w:t xml:space="preserve"> </w:t>
      </w:r>
      <w:r w:rsidRPr="002607D9">
        <w:t>optionnels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la</w:t>
      </w:r>
      <w:r w:rsidR="008654CE">
        <w:t xml:space="preserve"> </w:t>
      </w:r>
      <w:r w:rsidRPr="002607D9">
        <w:t>carte,</w:t>
      </w:r>
      <w:r w:rsidR="008654CE">
        <w:t xml:space="preserve"> </w:t>
      </w:r>
      <w:r w:rsidRPr="002607D9">
        <w:t>le</w:t>
      </w:r>
      <w:r w:rsidR="008654CE">
        <w:t xml:space="preserve"> </w:t>
      </w:r>
      <w:r w:rsidRPr="002607D9">
        <w:t>parcours</w:t>
      </w:r>
      <w:r w:rsidR="008654CE">
        <w:t xml:space="preserve"> </w:t>
      </w:r>
      <w:proofErr w:type="spellStart"/>
      <w:r w:rsidRPr="002607D9">
        <w:t>référent.e</w:t>
      </w:r>
      <w:proofErr w:type="spellEnd"/>
      <w:r w:rsidR="008654CE">
        <w:t xml:space="preserve"> </w:t>
      </w:r>
      <w:r w:rsidRPr="002607D9">
        <w:t>enseignement</w:t>
      </w:r>
      <w:r w:rsidR="008654CE">
        <w:t xml:space="preserve"> </w:t>
      </w:r>
      <w:r w:rsidRPr="002607D9">
        <w:t>IA</w:t>
      </w:r>
      <w:r w:rsidR="008654CE">
        <w:t xml:space="preserve"> </w:t>
      </w:r>
      <w:r w:rsidRPr="002607D9">
        <w:t>propose</w:t>
      </w:r>
      <w:r w:rsidR="008654CE">
        <w:t xml:space="preserve"> </w:t>
      </w:r>
      <w:r w:rsidRPr="002607D9">
        <w:t>une</w:t>
      </w:r>
      <w:r w:rsidR="008654CE">
        <w:t xml:space="preserve"> </w:t>
      </w:r>
      <w:r w:rsidRPr="002607D9">
        <w:t>formation</w:t>
      </w:r>
      <w:r w:rsidR="008654CE">
        <w:t xml:space="preserve"> </w:t>
      </w:r>
      <w:r w:rsidRPr="002607D9">
        <w:t>complète</w:t>
      </w:r>
      <w:r w:rsidR="008654CE">
        <w:t xml:space="preserve"> </w:t>
      </w:r>
      <w:r w:rsidRPr="002607D9">
        <w:t>sur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IA</w:t>
      </w:r>
      <w:r w:rsidR="008654CE">
        <w:t xml:space="preserve"> </w:t>
      </w:r>
      <w:r w:rsidRPr="002607D9">
        <w:t>génératives,</w:t>
      </w:r>
      <w:r w:rsidR="008654CE">
        <w:t xml:space="preserve"> </w:t>
      </w:r>
      <w:r w:rsidRPr="002607D9">
        <w:t>depuis</w:t>
      </w:r>
      <w:r w:rsidR="008654CE">
        <w:t xml:space="preserve"> </w:t>
      </w:r>
      <w:r w:rsidRPr="002607D9">
        <w:t>l'écriture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commandes</w:t>
      </w:r>
      <w:r w:rsidR="008654CE">
        <w:t xml:space="preserve"> </w:t>
      </w:r>
      <w:r w:rsidRPr="002607D9">
        <w:t>efficaces,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fameux</w:t>
      </w:r>
      <w:r w:rsidR="008654CE">
        <w:t xml:space="preserve"> </w:t>
      </w:r>
      <w:r w:rsidRPr="002607D9">
        <w:t>prompts,</w:t>
      </w:r>
      <w:r w:rsidR="008654CE">
        <w:t xml:space="preserve"> </w:t>
      </w:r>
      <w:r w:rsidRPr="002607D9">
        <w:t>jusqu'à</w:t>
      </w:r>
      <w:r w:rsidR="008654CE">
        <w:t xml:space="preserve"> </w:t>
      </w:r>
      <w:r w:rsidRPr="002607D9">
        <w:t>l'évaluation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étudiants,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passant</w:t>
      </w:r>
      <w:r w:rsidR="008654CE">
        <w:t xml:space="preserve"> </w:t>
      </w:r>
      <w:r w:rsidRPr="002607D9">
        <w:t>par</w:t>
      </w:r>
      <w:r w:rsidR="008654CE">
        <w:t xml:space="preserve"> </w:t>
      </w:r>
      <w:r w:rsidRPr="002607D9">
        <w:t>la</w:t>
      </w:r>
      <w:r w:rsidR="008654CE">
        <w:t xml:space="preserve"> </w:t>
      </w:r>
      <w:r w:rsidRPr="002607D9">
        <w:t>culture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l'esprit</w:t>
      </w:r>
      <w:r w:rsidR="008654CE">
        <w:t xml:space="preserve"> </w:t>
      </w:r>
      <w:r w:rsidRPr="002607D9">
        <w:t>critique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élèves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du</w:t>
      </w:r>
      <w:r w:rsidR="008654CE">
        <w:t xml:space="preserve"> </w:t>
      </w:r>
      <w:r w:rsidRPr="002607D9">
        <w:t>développement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tutorat</w:t>
      </w:r>
      <w:r w:rsidR="008654CE">
        <w:t xml:space="preserve"> </w:t>
      </w:r>
      <w:r w:rsidRPr="002607D9">
        <w:t>personnalisé.</w:t>
      </w:r>
      <w:r w:rsidR="008654CE">
        <w:t xml:space="preserve"> </w:t>
      </w:r>
      <w:r w:rsidRPr="002607D9">
        <w:t>«Ce</w:t>
      </w:r>
      <w:r w:rsidR="008654CE">
        <w:t xml:space="preserve"> </w:t>
      </w:r>
      <w:r w:rsidRPr="002607D9">
        <w:t>dernier</w:t>
      </w:r>
      <w:r w:rsidR="008654CE">
        <w:t xml:space="preserve"> </w:t>
      </w:r>
      <w:r w:rsidRPr="002607D9">
        <w:t>module</w:t>
      </w:r>
      <w:r w:rsidR="008654CE">
        <w:t xml:space="preserve"> </w:t>
      </w:r>
      <w:r w:rsidRPr="002607D9">
        <w:t>devient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nous</w:t>
      </w:r>
      <w:r w:rsidR="008654CE">
        <w:t xml:space="preserve"> </w:t>
      </w:r>
      <w:r w:rsidRPr="002607D9">
        <w:t>extrêmement</w:t>
      </w:r>
      <w:r w:rsidR="008654CE">
        <w:t xml:space="preserve"> </w:t>
      </w:r>
      <w:r w:rsidRPr="002607D9">
        <w:t>important,</w:t>
      </w:r>
      <w:r w:rsidR="008654CE">
        <w:t xml:space="preserve"> </w:t>
      </w:r>
      <w:r w:rsidRPr="002607D9">
        <w:t>car</w:t>
      </w:r>
      <w:r w:rsidR="008654CE">
        <w:t xml:space="preserve"> </w:t>
      </w:r>
      <w:r w:rsidRPr="002607D9">
        <w:t>l’IA</w:t>
      </w:r>
      <w:r w:rsidR="008654CE">
        <w:t xml:space="preserve"> </w:t>
      </w:r>
      <w:r w:rsidRPr="002607D9">
        <w:t>permet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plus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plus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remédier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différencier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apprentissages,</w:t>
      </w:r>
      <w:r w:rsidR="008654CE">
        <w:t xml:space="preserve"> </w:t>
      </w:r>
      <w:r w:rsidRPr="002607D9">
        <w:t>juge</w:t>
      </w:r>
      <w:r w:rsidR="008654CE">
        <w:t xml:space="preserve"> </w:t>
      </w:r>
      <w:r w:rsidRPr="002607D9">
        <w:t>Jonathan</w:t>
      </w:r>
      <w:r w:rsidR="008654CE">
        <w:t xml:space="preserve"> </w:t>
      </w:r>
      <w:r w:rsidRPr="002607D9">
        <w:t>Ponsard.</w:t>
      </w:r>
      <w:r w:rsidR="003B551E">
        <w:t xml:space="preserve"> </w:t>
      </w:r>
      <w:r w:rsidRPr="002607D9">
        <w:t>Plusieurs</w:t>
      </w:r>
      <w:r w:rsidR="008654CE">
        <w:t xml:space="preserve"> </w:t>
      </w:r>
      <w:r w:rsidRPr="002607D9">
        <w:t>outils</w:t>
      </w:r>
      <w:r w:rsidR="008654CE">
        <w:t xml:space="preserve"> </w:t>
      </w:r>
      <w:r w:rsidRPr="002607D9">
        <w:t>comme</w:t>
      </w:r>
      <w:r w:rsidR="008654CE">
        <w:t xml:space="preserve"> </w:t>
      </w:r>
      <w:proofErr w:type="spellStart"/>
      <w:r w:rsidRPr="002607D9">
        <w:t>MagicSchool</w:t>
      </w:r>
      <w:proofErr w:type="spellEnd"/>
      <w:r w:rsidR="008654CE">
        <w:t xml:space="preserve"> </w:t>
      </w:r>
      <w:r w:rsidRPr="002607D9">
        <w:t>par</w:t>
      </w:r>
      <w:r w:rsidR="008654CE">
        <w:t xml:space="preserve"> </w:t>
      </w:r>
      <w:r w:rsidRPr="002607D9">
        <w:t>exemple,</w:t>
      </w:r>
      <w:r w:rsidR="008654CE">
        <w:t xml:space="preserve"> </w:t>
      </w:r>
      <w:r w:rsidRPr="002607D9">
        <w:t>permettent</w:t>
      </w:r>
      <w:r w:rsidR="008654CE">
        <w:t xml:space="preserve"> </w:t>
      </w:r>
      <w:r w:rsidRPr="002607D9">
        <w:t>d'aider</w:t>
      </w:r>
      <w:r w:rsidR="008654CE">
        <w:t xml:space="preserve"> </w:t>
      </w:r>
      <w:r w:rsidRPr="002607D9">
        <w:t>considérablement</w:t>
      </w:r>
      <w:r w:rsidR="008654CE">
        <w:t xml:space="preserve"> </w:t>
      </w:r>
      <w:r w:rsidRPr="002607D9">
        <w:t>la</w:t>
      </w:r>
      <w:r w:rsidR="008654CE">
        <w:t xml:space="preserve"> </w:t>
      </w:r>
      <w:r w:rsidRPr="002607D9">
        <w:t>réalisation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activités</w:t>
      </w:r>
      <w:r w:rsidR="008654CE">
        <w:t xml:space="preserve"> </w:t>
      </w:r>
      <w:r w:rsidRPr="002607D9">
        <w:t>par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professeurs,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adaptant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même</w:t>
      </w:r>
      <w:r w:rsidR="008654CE">
        <w:t xml:space="preserve"> </w:t>
      </w:r>
      <w:r w:rsidRPr="002607D9">
        <w:t>contenu</w:t>
      </w:r>
      <w:r w:rsidR="008654CE">
        <w:t xml:space="preserve"> </w:t>
      </w:r>
      <w:r w:rsidRPr="002607D9">
        <w:t>aux</w:t>
      </w:r>
      <w:r w:rsidR="008654CE">
        <w:t xml:space="preserve"> </w:t>
      </w:r>
      <w:r w:rsidRPr="002607D9">
        <w:t>besoins</w:t>
      </w:r>
      <w:r w:rsidR="008654CE">
        <w:t xml:space="preserve"> </w:t>
      </w:r>
      <w:r w:rsidRPr="002607D9">
        <w:t>spécifiques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chaque</w:t>
      </w:r>
      <w:r w:rsidR="008654CE">
        <w:t xml:space="preserve"> </w:t>
      </w:r>
      <w:r w:rsidRPr="002607D9">
        <w:t>élève.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grands</w:t>
      </w:r>
      <w:r w:rsidR="008654CE">
        <w:t xml:space="preserve"> </w:t>
      </w:r>
      <w:r w:rsidRPr="002607D9">
        <w:t>acteurs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l'IA</w:t>
      </w:r>
      <w:r w:rsidR="008654CE">
        <w:t xml:space="preserve"> </w:t>
      </w:r>
      <w:r w:rsidRPr="002607D9">
        <w:t>ne</w:t>
      </w:r>
      <w:r w:rsidR="008654CE">
        <w:t xml:space="preserve"> </w:t>
      </w:r>
      <w:r w:rsidRPr="002607D9">
        <w:t>s'y</w:t>
      </w:r>
      <w:r w:rsidR="008654CE">
        <w:t xml:space="preserve"> </w:t>
      </w:r>
      <w:r w:rsidRPr="002607D9">
        <w:t>sont</w:t>
      </w:r>
      <w:r w:rsidR="008654CE">
        <w:t xml:space="preserve"> </w:t>
      </w:r>
      <w:r w:rsidRPr="002607D9">
        <w:t>d'ailleurs</w:t>
      </w:r>
      <w:r w:rsidR="008654CE">
        <w:t xml:space="preserve"> </w:t>
      </w:r>
      <w:r w:rsidRPr="002607D9">
        <w:t>pas</w:t>
      </w:r>
      <w:r w:rsidR="008654CE">
        <w:t xml:space="preserve"> </w:t>
      </w:r>
      <w:r w:rsidRPr="002607D9">
        <w:t>trompés,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entreprises</w:t>
      </w:r>
      <w:r w:rsidR="008654CE">
        <w:t xml:space="preserve"> </w:t>
      </w:r>
      <w:r w:rsidRPr="002607D9">
        <w:t>comme</w:t>
      </w:r>
      <w:r w:rsidR="008654CE">
        <w:t xml:space="preserve"> </w:t>
      </w:r>
      <w:r w:rsidRPr="002607D9">
        <w:t>Google</w:t>
      </w:r>
      <w:r w:rsidR="008654CE">
        <w:t xml:space="preserve"> </w:t>
      </w:r>
      <w:r w:rsidRPr="002607D9">
        <w:t>avec</w:t>
      </w:r>
      <w:r w:rsidR="008654CE">
        <w:t xml:space="preserve"> </w:t>
      </w:r>
      <w:r w:rsidRPr="002607D9">
        <w:t>son</w:t>
      </w:r>
      <w:r w:rsidR="008654CE">
        <w:t xml:space="preserve"> </w:t>
      </w:r>
      <w:r w:rsidRPr="002607D9">
        <w:t>IA</w:t>
      </w:r>
      <w:r w:rsidR="008654CE">
        <w:t xml:space="preserve"> </w:t>
      </w:r>
      <w:r w:rsidRPr="002607D9">
        <w:t>Gemini</w:t>
      </w:r>
      <w:r w:rsidR="008654CE">
        <w:t xml:space="preserve"> </w:t>
      </w:r>
      <w:proofErr w:type="gramStart"/>
      <w:r w:rsidRPr="002607D9">
        <w:t>ont</w:t>
      </w:r>
      <w:proofErr w:type="gramEnd"/>
      <w:r w:rsidR="008654CE">
        <w:t xml:space="preserve"> </w:t>
      </w:r>
      <w:r w:rsidRPr="002607D9">
        <w:t>annoncé</w:t>
      </w:r>
      <w:r w:rsidR="008654CE">
        <w:t xml:space="preserve"> </w:t>
      </w:r>
      <w:r w:rsidRPr="002607D9">
        <w:t>comme</w:t>
      </w:r>
      <w:r w:rsidR="008654CE">
        <w:t xml:space="preserve"> </w:t>
      </w:r>
      <w:r w:rsidRPr="002607D9">
        <w:t>objectif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fournir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assistant</w:t>
      </w:r>
      <w:r w:rsidR="008654CE">
        <w:t xml:space="preserve"> </w:t>
      </w:r>
      <w:r w:rsidRPr="002607D9">
        <w:t>personnalisé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chaque</w:t>
      </w:r>
      <w:r w:rsidR="008654CE">
        <w:t xml:space="preserve"> </w:t>
      </w:r>
      <w:r w:rsidRPr="002607D9">
        <w:t>enfant,</w:t>
      </w:r>
      <w:r w:rsidR="008654CE">
        <w:t xml:space="preserve"> </w:t>
      </w:r>
      <w:r w:rsidRPr="002607D9">
        <w:t>dédié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ses</w:t>
      </w:r>
      <w:r w:rsidR="008654CE">
        <w:t xml:space="preserve"> </w:t>
      </w:r>
      <w:r w:rsidRPr="002607D9">
        <w:t>propres</w:t>
      </w:r>
      <w:r w:rsidR="008654CE">
        <w:t xml:space="preserve"> </w:t>
      </w:r>
      <w:r w:rsidRPr="002607D9">
        <w:t>besoins.»</w:t>
      </w:r>
      <w:r w:rsidR="008654CE">
        <w:t xml:space="preserve"> </w:t>
      </w:r>
    </w:p>
    <w:p w14:paraId="202CC2A3" w14:textId="553CE6E6" w:rsidR="002607D9" w:rsidRPr="002607D9" w:rsidRDefault="002607D9" w:rsidP="002607D9">
      <w:pPr>
        <w:pStyle w:val="ContenuNEWS"/>
      </w:pPr>
      <w:r w:rsidRPr="002607D9">
        <w:t>Une</w:t>
      </w:r>
      <w:r w:rsidR="008654CE">
        <w:t xml:space="preserve"> </w:t>
      </w:r>
      <w:r w:rsidRPr="002607D9">
        <w:t>vision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laquelle</w:t>
      </w:r>
      <w:r w:rsidR="008654CE">
        <w:t xml:space="preserve"> </w:t>
      </w:r>
      <w:r w:rsidRPr="002607D9">
        <w:t>Pascal</w:t>
      </w:r>
      <w:r w:rsidR="008654CE">
        <w:t xml:space="preserve"> </w:t>
      </w:r>
      <w:proofErr w:type="spellStart"/>
      <w:r w:rsidRPr="002607D9">
        <w:t>Vangrunderbeeck</w:t>
      </w:r>
      <w:proofErr w:type="spellEnd"/>
      <w:r w:rsidR="008654CE">
        <w:t xml:space="preserve"> </w:t>
      </w:r>
      <w:r w:rsidRPr="002607D9">
        <w:t>émet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sérieuses</w:t>
      </w:r>
      <w:r w:rsidR="008654CE">
        <w:t xml:space="preserve"> </w:t>
      </w:r>
      <w:r w:rsidRPr="002607D9">
        <w:t>réserves</w:t>
      </w:r>
      <w:r w:rsidR="008654CE">
        <w:t xml:space="preserve"> </w:t>
      </w:r>
      <w:r w:rsidRPr="002607D9">
        <w:t>:</w:t>
      </w:r>
      <w:r w:rsidR="008654CE">
        <w:t xml:space="preserve"> </w:t>
      </w:r>
      <w:r w:rsidRPr="002607D9">
        <w:t>«Il</w:t>
      </w:r>
      <w:r w:rsidR="008654CE">
        <w:t xml:space="preserve"> </w:t>
      </w:r>
      <w:r w:rsidRPr="002607D9">
        <w:t>est</w:t>
      </w:r>
      <w:r w:rsidR="008654CE">
        <w:t xml:space="preserve"> </w:t>
      </w:r>
      <w:r w:rsidRPr="002607D9">
        <w:t>clair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l'IA</w:t>
      </w:r>
      <w:r w:rsidR="008654CE">
        <w:t xml:space="preserve"> </w:t>
      </w:r>
      <w:r w:rsidRPr="002607D9">
        <w:t>veut</w:t>
      </w:r>
      <w:r w:rsidR="008654CE">
        <w:t xml:space="preserve"> </w:t>
      </w:r>
      <w:r w:rsidRPr="002607D9">
        <w:t>nous</w:t>
      </w:r>
      <w:r w:rsidR="008654CE">
        <w:t xml:space="preserve"> </w:t>
      </w:r>
      <w:r w:rsidRPr="002607D9">
        <w:t>faire</w:t>
      </w:r>
      <w:r w:rsidR="008654CE">
        <w:t xml:space="preserve"> </w:t>
      </w:r>
      <w:r w:rsidRPr="002607D9">
        <w:t>faire</w:t>
      </w:r>
      <w:r w:rsidR="008654CE">
        <w:t xml:space="preserve"> </w:t>
      </w:r>
      <w:r w:rsidRPr="002607D9">
        <w:t>beaucoup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choses,</w:t>
      </w:r>
      <w:r w:rsidR="008654CE">
        <w:t xml:space="preserve"> </w:t>
      </w:r>
      <w:r w:rsidRPr="002607D9">
        <w:t>mais</w:t>
      </w:r>
      <w:r w:rsidR="008654CE">
        <w:t xml:space="preserve"> </w:t>
      </w:r>
      <w:r w:rsidRPr="002607D9">
        <w:t>nous,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voulons-nous</w:t>
      </w:r>
      <w:r w:rsidR="008654CE">
        <w:t xml:space="preserve"> </w:t>
      </w:r>
      <w:r w:rsidRPr="002607D9">
        <w:t>faire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l'IA?</w:t>
      </w:r>
      <w:r w:rsidR="008D785F">
        <w:t xml:space="preserve"> </w:t>
      </w:r>
      <w:r w:rsidRPr="002607D9">
        <w:t>À</w:t>
      </w:r>
      <w:r w:rsidR="008654CE">
        <w:t xml:space="preserve"> </w:t>
      </w:r>
      <w:r w:rsidRPr="002607D9">
        <w:t>l'heure</w:t>
      </w:r>
      <w:r w:rsidR="008654CE">
        <w:t xml:space="preserve"> </w:t>
      </w:r>
      <w:r w:rsidRPr="002607D9">
        <w:t>actuelle,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étudiants</w:t>
      </w:r>
      <w:r w:rsidR="008654CE">
        <w:t xml:space="preserve"> </w:t>
      </w:r>
      <w:r w:rsidRPr="002607D9">
        <w:t>qui</w:t>
      </w:r>
      <w:r w:rsidR="008654CE">
        <w:t xml:space="preserve"> </w:t>
      </w:r>
      <w:proofErr w:type="gramStart"/>
      <w:r w:rsidRPr="002607D9">
        <w:t>font</w:t>
      </w:r>
      <w:proofErr w:type="gramEnd"/>
      <w:r w:rsidR="008654CE">
        <w:t xml:space="preserve"> </w:t>
      </w:r>
      <w:r w:rsidRPr="002607D9">
        <w:t>une</w:t>
      </w:r>
      <w:r w:rsidR="008654CE">
        <w:t xml:space="preserve"> </w:t>
      </w:r>
      <w:r w:rsidRPr="002607D9">
        <w:t>recherche</w:t>
      </w:r>
      <w:r w:rsidR="008654CE">
        <w:t xml:space="preserve"> </w:t>
      </w:r>
      <w:r w:rsidRPr="002607D9">
        <w:t>sur</w:t>
      </w:r>
      <w:r w:rsidR="008654CE">
        <w:t xml:space="preserve"> </w:t>
      </w:r>
      <w:r w:rsidRPr="002607D9">
        <w:t>Internet</w:t>
      </w:r>
      <w:r w:rsidR="008654CE">
        <w:t xml:space="preserve"> </w:t>
      </w:r>
      <w:r w:rsidRPr="002607D9">
        <w:t>savent</w:t>
      </w:r>
      <w:r w:rsidR="008654CE">
        <w:t xml:space="preserve"> </w:t>
      </w:r>
      <w:r w:rsidRPr="002607D9">
        <w:t>qu'ils</w:t>
      </w:r>
      <w:r w:rsidR="008654CE">
        <w:t xml:space="preserve"> </w:t>
      </w:r>
      <w:r w:rsidRPr="002607D9">
        <w:t>ont</w:t>
      </w:r>
      <w:r w:rsidR="008654CE">
        <w:t xml:space="preserve"> </w:t>
      </w:r>
      <w:r w:rsidRPr="002607D9">
        <w:t>affaire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moteur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recherche</w:t>
      </w:r>
      <w:r w:rsidR="008654CE">
        <w:t xml:space="preserve"> </w:t>
      </w:r>
      <w:r w:rsidRPr="002607D9">
        <w:t>général,</w:t>
      </w:r>
      <w:r w:rsidR="008654CE">
        <w:t xml:space="preserve"> </w:t>
      </w:r>
      <w:r w:rsidRPr="002607D9">
        <w:t>qui</w:t>
      </w:r>
      <w:r w:rsidR="008654CE">
        <w:t xml:space="preserve"> </w:t>
      </w:r>
      <w:r w:rsidRPr="002607D9">
        <w:t>donnent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sources</w:t>
      </w:r>
      <w:r w:rsidR="008654CE">
        <w:t xml:space="preserve"> </w:t>
      </w:r>
      <w:r w:rsidRPr="002607D9">
        <w:t>qu'ils</w:t>
      </w:r>
      <w:r w:rsidR="008654CE">
        <w:t xml:space="preserve"> </w:t>
      </w:r>
      <w:r w:rsidRPr="002607D9">
        <w:t>doivent</w:t>
      </w:r>
      <w:r w:rsidR="008654CE">
        <w:t xml:space="preserve"> </w:t>
      </w:r>
      <w:r w:rsidRPr="002607D9">
        <w:t>eux-mêmes</w:t>
      </w:r>
      <w:r w:rsidR="008654CE">
        <w:t xml:space="preserve"> </w:t>
      </w:r>
      <w:r w:rsidRPr="002607D9">
        <w:t>exploiter.</w:t>
      </w:r>
      <w:r w:rsidR="003B551E">
        <w:t xml:space="preserve"> </w:t>
      </w:r>
      <w:r w:rsidRPr="002607D9">
        <w:t>Fournir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assistant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chacun</w:t>
      </w:r>
      <w:r w:rsidR="008654CE">
        <w:t xml:space="preserve"> </w:t>
      </w:r>
      <w:r w:rsidRPr="002607D9">
        <w:t>d'entre</w:t>
      </w:r>
      <w:r w:rsidR="008654CE">
        <w:t xml:space="preserve"> </w:t>
      </w:r>
      <w:r w:rsidRPr="002607D9">
        <w:t>eux</w:t>
      </w:r>
      <w:r w:rsidR="008654CE">
        <w:t xml:space="preserve"> </w:t>
      </w:r>
      <w:r w:rsidRPr="002607D9">
        <w:t>leur</w:t>
      </w:r>
      <w:r w:rsidR="008654CE">
        <w:t xml:space="preserve"> </w:t>
      </w:r>
      <w:r w:rsidRPr="002607D9">
        <w:t>permettra-t-il</w:t>
      </w:r>
      <w:r w:rsidR="008654CE">
        <w:t xml:space="preserve"> </w:t>
      </w:r>
      <w:r w:rsidRPr="002607D9">
        <w:t>encore</w:t>
      </w:r>
      <w:r w:rsidR="008654CE">
        <w:t xml:space="preserve"> </w:t>
      </w:r>
      <w:r w:rsidRPr="002607D9">
        <w:t>d'agir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façon</w:t>
      </w:r>
      <w:r w:rsidR="008654CE">
        <w:t xml:space="preserve"> </w:t>
      </w:r>
      <w:r w:rsidRPr="002607D9">
        <w:t>consciente</w:t>
      </w:r>
      <w:r w:rsidR="008654CE">
        <w:t xml:space="preserve"> </w:t>
      </w:r>
      <w:r w:rsidRPr="002607D9">
        <w:t>dans</w:t>
      </w:r>
      <w:r w:rsidR="008654CE">
        <w:t xml:space="preserve"> </w:t>
      </w:r>
      <w:r w:rsidRPr="002607D9">
        <w:t>leur</w:t>
      </w:r>
      <w:r w:rsidR="008654CE">
        <w:t xml:space="preserve"> </w:t>
      </w:r>
      <w:r w:rsidRPr="002607D9">
        <w:t>interaction</w:t>
      </w:r>
      <w:r w:rsidR="008654CE">
        <w:t xml:space="preserve"> </w:t>
      </w:r>
      <w:r w:rsidRPr="002607D9">
        <w:t>avec</w:t>
      </w:r>
      <w:r w:rsidR="008654CE">
        <w:t xml:space="preserve"> </w:t>
      </w:r>
      <w:r w:rsidRPr="002607D9">
        <w:t>l'IA</w:t>
      </w:r>
      <w:r w:rsidR="008654CE">
        <w:t xml:space="preserve"> </w:t>
      </w:r>
      <w:r w:rsidRPr="002607D9">
        <w:t>?»</w:t>
      </w:r>
      <w:r w:rsidR="008654CE">
        <w:t xml:space="preserve"> </w:t>
      </w:r>
    </w:p>
    <w:p w14:paraId="07A83FA1" w14:textId="471EB0B7" w:rsidR="002607D9" w:rsidRPr="002607D9" w:rsidRDefault="002607D9" w:rsidP="002607D9">
      <w:pPr>
        <w:pStyle w:val="ContenuNEWS"/>
      </w:pPr>
      <w:r w:rsidRPr="002607D9">
        <w:t>Car</w:t>
      </w:r>
      <w:r w:rsidR="008654CE">
        <w:t xml:space="preserve"> </w:t>
      </w:r>
      <w:r w:rsidRPr="002607D9">
        <w:t>d'après</w:t>
      </w:r>
      <w:r w:rsidR="008654CE">
        <w:t xml:space="preserve"> </w:t>
      </w:r>
      <w:r w:rsidRPr="002607D9">
        <w:t>le</w:t>
      </w:r>
      <w:r w:rsidR="008654CE">
        <w:t xml:space="preserve"> </w:t>
      </w:r>
      <w:r w:rsidRPr="002607D9">
        <w:t>conseiller</w:t>
      </w:r>
      <w:r w:rsidR="008654CE">
        <w:t xml:space="preserve"> </w:t>
      </w:r>
      <w:r w:rsidRPr="002607D9">
        <w:t>pédagogique,</w:t>
      </w:r>
      <w:r w:rsidR="008654CE">
        <w:t xml:space="preserve"> </w:t>
      </w:r>
      <w:r w:rsidRPr="002607D9">
        <w:t>l'utilisation</w:t>
      </w:r>
      <w:r w:rsidR="008654CE">
        <w:t xml:space="preserve"> </w:t>
      </w:r>
      <w:r w:rsidRPr="002607D9">
        <w:t>actuelle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ChatGPT</w:t>
      </w:r>
      <w:r w:rsidR="008654CE">
        <w:t xml:space="preserve"> </w:t>
      </w:r>
      <w:r w:rsidRPr="002607D9">
        <w:t>est</w:t>
      </w:r>
      <w:r w:rsidR="008654CE">
        <w:t xml:space="preserve"> </w:t>
      </w:r>
      <w:r w:rsidRPr="002607D9">
        <w:t>encore</w:t>
      </w:r>
      <w:r w:rsidR="008654CE">
        <w:t xml:space="preserve"> </w:t>
      </w:r>
      <w:r w:rsidRPr="002607D9">
        <w:t>loin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remplir</w:t>
      </w:r>
      <w:r w:rsidR="008654CE">
        <w:t xml:space="preserve"> </w:t>
      </w:r>
      <w:r w:rsidRPr="002607D9">
        <w:t>une</w:t>
      </w:r>
      <w:r w:rsidR="008654CE">
        <w:t xml:space="preserve"> </w:t>
      </w:r>
      <w:r w:rsidRPr="002607D9">
        <w:t>telle</w:t>
      </w:r>
      <w:r w:rsidR="008654CE">
        <w:t xml:space="preserve"> </w:t>
      </w:r>
      <w:r w:rsidRPr="002607D9">
        <w:t>condition.</w:t>
      </w:r>
      <w:r w:rsidR="008654CE">
        <w:t xml:space="preserve"> </w:t>
      </w:r>
      <w:r w:rsidRPr="002607D9">
        <w:t>«Les</w:t>
      </w:r>
      <w:r w:rsidR="008654CE">
        <w:t xml:space="preserve"> </w:t>
      </w:r>
      <w:r w:rsidRPr="002607D9">
        <w:t>chiffres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nous</w:t>
      </w:r>
      <w:r w:rsidR="008654CE">
        <w:t xml:space="preserve"> </w:t>
      </w:r>
      <w:r w:rsidRPr="002607D9">
        <w:t>avons</w:t>
      </w:r>
      <w:r w:rsidR="008654CE">
        <w:t xml:space="preserve"> </w:t>
      </w:r>
      <w:r w:rsidRPr="002607D9">
        <w:t>montrent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interactions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gens</w:t>
      </w:r>
      <w:r w:rsidR="008654CE">
        <w:t xml:space="preserve"> </w:t>
      </w:r>
      <w:r w:rsidRPr="002607D9">
        <w:t>entretiennent</w:t>
      </w:r>
      <w:r w:rsidR="008654CE">
        <w:t xml:space="preserve"> </w:t>
      </w:r>
      <w:r w:rsidRPr="002607D9">
        <w:t>avec</w:t>
      </w:r>
      <w:r w:rsidR="008654CE">
        <w:t xml:space="preserve"> </w:t>
      </w:r>
      <w:r w:rsidRPr="002607D9">
        <w:t>ChatGPT</w:t>
      </w:r>
      <w:r w:rsidR="008654CE">
        <w:t xml:space="preserve"> </w:t>
      </w:r>
      <w:r w:rsidRPr="002607D9">
        <w:t>sont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l'ordre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quelques</w:t>
      </w:r>
      <w:r w:rsidR="008654CE">
        <w:t xml:space="preserve"> </w:t>
      </w:r>
      <w:r w:rsidRPr="002607D9">
        <w:t>minutes,</w:t>
      </w:r>
      <w:r w:rsidR="008654CE">
        <w:t xml:space="preserve"> </w:t>
      </w:r>
      <w:r w:rsidRPr="002607D9">
        <w:t>éclaire-t-il.</w:t>
      </w:r>
      <w:r w:rsidR="008654CE">
        <w:t xml:space="preserve"> </w:t>
      </w:r>
      <w:r w:rsidRPr="002607D9">
        <w:t>Il</w:t>
      </w:r>
      <w:r w:rsidR="008654CE">
        <w:t xml:space="preserve"> </w:t>
      </w:r>
      <w:r w:rsidRPr="002607D9">
        <w:t>s'agit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questions</w:t>
      </w:r>
      <w:r w:rsidR="008654CE">
        <w:t xml:space="preserve"> </w:t>
      </w:r>
      <w:r w:rsidRPr="002607D9">
        <w:t>générales,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peu</w:t>
      </w:r>
      <w:r w:rsidR="008654CE">
        <w:t xml:space="preserve"> </w:t>
      </w:r>
      <w:r w:rsidRPr="002607D9">
        <w:t>construites.</w:t>
      </w:r>
      <w:r w:rsidR="008654CE">
        <w:t xml:space="preserve"> </w:t>
      </w:r>
      <w:r w:rsidRPr="002607D9">
        <w:t>Or,</w:t>
      </w:r>
      <w:r w:rsidR="008654CE">
        <w:t xml:space="preserve"> </w:t>
      </w:r>
      <w:r w:rsidRPr="002607D9">
        <w:t>il</w:t>
      </w:r>
      <w:r w:rsidR="008654CE">
        <w:t xml:space="preserve"> </w:t>
      </w:r>
      <w:r w:rsidRPr="002607D9">
        <w:t>faudrait</w:t>
      </w:r>
      <w:r w:rsidR="008654CE">
        <w:t xml:space="preserve"> </w:t>
      </w:r>
      <w:r w:rsidRPr="002607D9">
        <w:t>commencer</w:t>
      </w:r>
      <w:r w:rsidR="008654CE">
        <w:t xml:space="preserve"> </w:t>
      </w:r>
      <w:r w:rsidRPr="002607D9">
        <w:t>par</w:t>
      </w:r>
      <w:r w:rsidR="008654CE">
        <w:t xml:space="preserve"> </w:t>
      </w:r>
      <w:r w:rsidRPr="002607D9">
        <w:t>apprendre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avoir</w:t>
      </w:r>
      <w:r w:rsidR="008654CE">
        <w:t xml:space="preserve"> </w:t>
      </w:r>
      <w:r w:rsidRPr="002607D9">
        <w:t>avec</w:t>
      </w:r>
      <w:r w:rsidR="008654CE">
        <w:t xml:space="preserve"> </w:t>
      </w:r>
      <w:r w:rsidRPr="002607D9">
        <w:t>l'IA</w:t>
      </w:r>
      <w:r w:rsidR="008654CE">
        <w:t xml:space="preserve"> </w:t>
      </w:r>
      <w:r w:rsidRPr="002607D9">
        <w:t>une</w:t>
      </w:r>
      <w:r w:rsidR="008654CE">
        <w:t xml:space="preserve"> </w:t>
      </w:r>
      <w:r w:rsidRPr="002607D9">
        <w:t>interaction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meilleure</w:t>
      </w:r>
      <w:r w:rsidR="008654CE">
        <w:t xml:space="preserve"> </w:t>
      </w:r>
      <w:r w:rsidRPr="002607D9">
        <w:t>qualité,</w:t>
      </w:r>
      <w:r w:rsidR="008654CE">
        <w:t xml:space="preserve"> </w:t>
      </w:r>
      <w:r w:rsidRPr="002607D9">
        <w:t>c'est-à-dire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apprenant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rédiger</w:t>
      </w:r>
      <w:r w:rsidR="008654CE">
        <w:t xml:space="preserve"> </w:t>
      </w:r>
      <w:r w:rsidRPr="002607D9">
        <w:t>correctement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prompts,</w:t>
      </w:r>
      <w:r w:rsidR="008654CE">
        <w:t xml:space="preserve"> </w:t>
      </w:r>
      <w:r w:rsidRPr="002607D9">
        <w:t>puis</w:t>
      </w:r>
      <w:r w:rsidR="008654CE">
        <w:t xml:space="preserve"> </w:t>
      </w:r>
      <w:r w:rsidRPr="002607D9">
        <w:t>vérifier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informations</w:t>
      </w:r>
      <w:r w:rsidR="008654CE">
        <w:t xml:space="preserve"> </w:t>
      </w:r>
      <w:r w:rsidRPr="002607D9">
        <w:t>fournies.</w:t>
      </w:r>
      <w:r w:rsidR="008654CE">
        <w:t xml:space="preserve"> </w:t>
      </w:r>
      <w:r w:rsidRPr="002607D9">
        <w:t>Ce</w:t>
      </w:r>
      <w:r w:rsidR="008654CE">
        <w:t xml:space="preserve"> </w:t>
      </w:r>
      <w:r w:rsidRPr="002607D9">
        <w:t>n'est</w:t>
      </w:r>
      <w:r w:rsidR="008654CE">
        <w:t xml:space="preserve"> </w:t>
      </w:r>
      <w:r w:rsidRPr="002607D9">
        <w:t>qu'à</w:t>
      </w:r>
      <w:r w:rsidR="008654CE">
        <w:t xml:space="preserve"> </w:t>
      </w:r>
      <w:r w:rsidRPr="002607D9">
        <w:t>la</w:t>
      </w:r>
      <w:r w:rsidR="008654CE">
        <w:t xml:space="preserve"> </w:t>
      </w:r>
      <w:r w:rsidRPr="002607D9">
        <w:t>suite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ce</w:t>
      </w:r>
      <w:r w:rsidR="008654CE">
        <w:t xml:space="preserve"> </w:t>
      </w:r>
      <w:r w:rsidRPr="002607D9">
        <w:t>processus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l'étudiant</w:t>
      </w:r>
      <w:r w:rsidR="008654CE">
        <w:t xml:space="preserve"> </w:t>
      </w:r>
      <w:r w:rsidRPr="002607D9">
        <w:t>doit</w:t>
      </w:r>
      <w:r w:rsidR="008654CE">
        <w:t xml:space="preserve"> </w:t>
      </w:r>
      <w:r w:rsidRPr="002607D9">
        <w:t>pouvoir</w:t>
      </w:r>
      <w:r w:rsidR="008654CE">
        <w:t xml:space="preserve"> </w:t>
      </w:r>
      <w:r w:rsidRPr="002607D9">
        <w:t>s'interroger</w:t>
      </w:r>
      <w:r w:rsidR="008654CE">
        <w:t xml:space="preserve"> </w:t>
      </w:r>
      <w:r w:rsidRPr="002607D9">
        <w:t>sur</w:t>
      </w:r>
      <w:r w:rsidR="008654CE">
        <w:t xml:space="preserve"> </w:t>
      </w:r>
      <w:r w:rsidRPr="002607D9">
        <w:t>son</w:t>
      </w:r>
      <w:r w:rsidR="008654CE">
        <w:t xml:space="preserve"> </w:t>
      </w:r>
      <w:r w:rsidRPr="002607D9">
        <w:t>raisonnement,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questionnant</w:t>
      </w:r>
      <w:r w:rsidR="008654CE">
        <w:t xml:space="preserve"> </w:t>
      </w:r>
      <w:r w:rsidRPr="002607D9">
        <w:t>l'outil</w:t>
      </w:r>
      <w:r w:rsidR="008654CE">
        <w:t xml:space="preserve"> </w:t>
      </w:r>
      <w:r w:rsidRPr="002607D9">
        <w:t>qu'il</w:t>
      </w:r>
      <w:r w:rsidR="008654CE">
        <w:t xml:space="preserve"> </w:t>
      </w:r>
      <w:r w:rsidRPr="002607D9">
        <w:t>utilise.</w:t>
      </w:r>
      <w:r w:rsidR="008654CE">
        <w:t xml:space="preserve"> </w:t>
      </w:r>
      <w:r w:rsidRPr="002607D9">
        <w:t>Si</w:t>
      </w:r>
      <w:r w:rsidR="008654CE">
        <w:t xml:space="preserve"> </w:t>
      </w:r>
      <w:r w:rsidRPr="002607D9">
        <w:t>ces</w:t>
      </w:r>
      <w:r w:rsidR="008654CE">
        <w:t xml:space="preserve"> </w:t>
      </w:r>
      <w:r w:rsidRPr="002607D9">
        <w:t>prérequis</w:t>
      </w:r>
      <w:r w:rsidR="008654CE">
        <w:t xml:space="preserve"> </w:t>
      </w:r>
      <w:r w:rsidRPr="002607D9">
        <w:t>sont</w:t>
      </w:r>
      <w:r w:rsidR="008654CE">
        <w:t xml:space="preserve"> </w:t>
      </w:r>
      <w:r w:rsidRPr="002607D9">
        <w:t>absents,</w:t>
      </w:r>
      <w:r w:rsidR="008654CE">
        <w:t xml:space="preserve"> </w:t>
      </w:r>
      <w:r w:rsidRPr="002607D9">
        <w:t>alors</w:t>
      </w:r>
      <w:r w:rsidR="008654CE">
        <w:t xml:space="preserve"> </w:t>
      </w:r>
      <w:r w:rsidRPr="002607D9">
        <w:t>l'utilisation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l'IA</w:t>
      </w:r>
      <w:r w:rsidR="008654CE">
        <w:t xml:space="preserve"> </w:t>
      </w:r>
      <w:r w:rsidRPr="002607D9">
        <w:t>ne</w:t>
      </w:r>
      <w:r w:rsidR="008654CE">
        <w:t xml:space="preserve"> </w:t>
      </w:r>
      <w:r w:rsidRPr="002607D9">
        <w:t>pourra</w:t>
      </w:r>
      <w:r w:rsidR="008654CE">
        <w:t xml:space="preserve"> </w:t>
      </w:r>
      <w:r w:rsidRPr="002607D9">
        <w:t>pas</w:t>
      </w:r>
      <w:r w:rsidR="008654CE">
        <w:t xml:space="preserve"> </w:t>
      </w:r>
      <w:r w:rsidRPr="002607D9">
        <w:t>être</w:t>
      </w:r>
      <w:r w:rsidR="008654CE">
        <w:t xml:space="preserve"> </w:t>
      </w:r>
      <w:r w:rsidRPr="002607D9">
        <w:t>bénéfique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qui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ce</w:t>
      </w:r>
      <w:r w:rsidR="008654CE">
        <w:t xml:space="preserve"> </w:t>
      </w:r>
      <w:r w:rsidRPr="002607D9">
        <w:t>soit.»</w:t>
      </w:r>
      <w:r w:rsidR="008654CE">
        <w:t xml:space="preserve"> </w:t>
      </w:r>
    </w:p>
    <w:p w14:paraId="2BCB5905" w14:textId="3154C5F0" w:rsidR="002607D9" w:rsidRPr="002607D9" w:rsidRDefault="002607D9" w:rsidP="002607D9">
      <w:pPr>
        <w:pStyle w:val="ContenuNEWS"/>
      </w:pPr>
      <w:r w:rsidRPr="002607D9">
        <w:lastRenderedPageBreak/>
        <w:t>Les</w:t>
      </w:r>
      <w:r w:rsidR="008654CE">
        <w:t xml:space="preserve"> </w:t>
      </w:r>
      <w:r w:rsidRPr="002607D9">
        <w:t>étudiants</w:t>
      </w:r>
      <w:r w:rsidR="008654CE">
        <w:t xml:space="preserve"> </w:t>
      </w:r>
      <w:r w:rsidRPr="002607D9">
        <w:t>comme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enseignants</w:t>
      </w:r>
      <w:r w:rsidR="008654CE">
        <w:t xml:space="preserve"> </w:t>
      </w:r>
      <w:r w:rsidRPr="002607D9">
        <w:t>doivent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effet</w:t>
      </w:r>
      <w:r w:rsidR="008654CE">
        <w:t xml:space="preserve"> </w:t>
      </w:r>
      <w:r w:rsidRPr="002607D9">
        <w:t>être</w:t>
      </w:r>
      <w:r w:rsidR="008654CE">
        <w:t xml:space="preserve"> </w:t>
      </w:r>
      <w:r w:rsidRPr="002607D9">
        <w:t>capables</w:t>
      </w:r>
      <w:r w:rsidR="008654CE">
        <w:t xml:space="preserve"> </w:t>
      </w:r>
      <w:r w:rsidRPr="002607D9">
        <w:t>d'avoir</w:t>
      </w:r>
      <w:r w:rsidR="008654CE">
        <w:t xml:space="preserve"> </w:t>
      </w:r>
      <w:r w:rsidRPr="002607D9">
        <w:t>du</w:t>
      </w:r>
      <w:r w:rsidR="008654CE">
        <w:t xml:space="preserve"> </w:t>
      </w:r>
      <w:r w:rsidRPr="002607D9">
        <w:t>recul</w:t>
      </w:r>
      <w:r w:rsidR="008654CE">
        <w:t xml:space="preserve"> </w:t>
      </w:r>
      <w:r w:rsidRPr="002607D9">
        <w:t>sur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réponses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fournit</w:t>
      </w:r>
      <w:r w:rsidR="008654CE">
        <w:t xml:space="preserve"> </w:t>
      </w:r>
      <w:r w:rsidRPr="002607D9">
        <w:t>l'IA,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qui</w:t>
      </w:r>
      <w:r w:rsidR="008654CE">
        <w:t xml:space="preserve"> </w:t>
      </w:r>
      <w:r w:rsidRPr="002607D9">
        <w:t>peuvent</w:t>
      </w:r>
      <w:r w:rsidR="008654CE">
        <w:t xml:space="preserve"> </w:t>
      </w:r>
      <w:r w:rsidRPr="002607D9">
        <w:t>par</w:t>
      </w:r>
      <w:r w:rsidR="008654CE">
        <w:t xml:space="preserve"> </w:t>
      </w:r>
      <w:r w:rsidRPr="002607D9">
        <w:t>exemple</w:t>
      </w:r>
      <w:r w:rsidR="008654CE">
        <w:t xml:space="preserve"> </w:t>
      </w:r>
      <w:r w:rsidRPr="002607D9">
        <w:t>véhiculer</w:t>
      </w:r>
      <w:r w:rsidR="008654CE">
        <w:t xml:space="preserve"> </w:t>
      </w:r>
      <w:r w:rsidRPr="002607D9">
        <w:t>une</w:t>
      </w:r>
      <w:r w:rsidR="008654CE">
        <w:t xml:space="preserve"> </w:t>
      </w:r>
      <w:r w:rsidRPr="002607D9">
        <w:t>certaine</w:t>
      </w:r>
      <w:r w:rsidR="008654CE">
        <w:t xml:space="preserve"> </w:t>
      </w:r>
      <w:r w:rsidRPr="002607D9">
        <w:t>vision</w:t>
      </w:r>
      <w:r w:rsidR="008654CE">
        <w:t xml:space="preserve"> </w:t>
      </w:r>
      <w:r w:rsidRPr="002607D9">
        <w:t>du</w:t>
      </w:r>
      <w:r w:rsidR="008654CE">
        <w:t xml:space="preserve"> </w:t>
      </w:r>
      <w:r w:rsidRPr="002607D9">
        <w:t>monde.</w:t>
      </w:r>
      <w:r w:rsidR="008654CE">
        <w:t xml:space="preserve"> </w:t>
      </w:r>
      <w:r w:rsidRPr="002607D9">
        <w:t>Mais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choses</w:t>
      </w:r>
      <w:r w:rsidR="008654CE">
        <w:t xml:space="preserve"> </w:t>
      </w:r>
      <w:r w:rsidRPr="002607D9">
        <w:t>évoluent</w:t>
      </w:r>
      <w:r w:rsidR="008654CE">
        <w:t xml:space="preserve"> </w:t>
      </w:r>
      <w:r w:rsidRPr="002607D9">
        <w:t>vite</w:t>
      </w:r>
      <w:r w:rsidR="008654CE">
        <w:t xml:space="preserve"> </w:t>
      </w:r>
      <w:r w:rsidRPr="002607D9">
        <w:t>:</w:t>
      </w:r>
      <w:r w:rsidR="008654CE">
        <w:t xml:space="preserve"> </w:t>
      </w:r>
      <w:r w:rsidRPr="002607D9">
        <w:t>«Au</w:t>
      </w:r>
      <w:r w:rsidR="008654CE">
        <w:t xml:space="preserve"> </w:t>
      </w:r>
      <w:r w:rsidRPr="002607D9">
        <w:t>début,</w:t>
      </w:r>
      <w:r w:rsidR="008654CE">
        <w:t xml:space="preserve"> </w:t>
      </w:r>
      <w:r w:rsidRPr="002607D9">
        <w:t>ChatGPT</w:t>
      </w:r>
      <w:r w:rsidR="008654CE">
        <w:t xml:space="preserve"> </w:t>
      </w:r>
      <w:r w:rsidRPr="002607D9">
        <w:t>exprimait</w:t>
      </w:r>
      <w:r w:rsidR="008654CE">
        <w:t xml:space="preserve"> </w:t>
      </w:r>
      <w:r w:rsidRPr="002607D9">
        <w:t>une</w:t>
      </w:r>
      <w:r w:rsidR="008654CE">
        <w:t xml:space="preserve"> </w:t>
      </w:r>
      <w:r w:rsidRPr="002607D9">
        <w:t>philosophie</w:t>
      </w:r>
      <w:r w:rsidR="008654CE">
        <w:t xml:space="preserve"> </w:t>
      </w:r>
      <w:r w:rsidRPr="002607D9">
        <w:t>très</w:t>
      </w:r>
      <w:r w:rsidR="008654CE">
        <w:t xml:space="preserve"> </w:t>
      </w:r>
      <w:r w:rsidRPr="002607D9">
        <w:t>américaine,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cela</w:t>
      </w:r>
      <w:r w:rsidR="008654CE">
        <w:t xml:space="preserve"> </w:t>
      </w:r>
      <w:r w:rsidRPr="002607D9">
        <w:t>se</w:t>
      </w:r>
      <w:r w:rsidR="008654CE">
        <w:t xml:space="preserve"> </w:t>
      </w:r>
      <w:r w:rsidRPr="002607D9">
        <w:t>sentait</w:t>
      </w:r>
      <w:r w:rsidR="008654CE">
        <w:t xml:space="preserve"> </w:t>
      </w:r>
      <w:r w:rsidRPr="002607D9">
        <w:t>très</w:t>
      </w:r>
      <w:r w:rsidR="008654CE">
        <w:t xml:space="preserve"> </w:t>
      </w:r>
      <w:r w:rsidRPr="002607D9">
        <w:t>fortement</w:t>
      </w:r>
      <w:r w:rsidR="008654CE">
        <w:t xml:space="preserve"> </w:t>
      </w:r>
      <w:r w:rsidRPr="002607D9">
        <w:t>dans</w:t>
      </w:r>
      <w:r w:rsidR="008654CE">
        <w:t xml:space="preserve"> </w:t>
      </w:r>
      <w:r w:rsidRPr="002607D9">
        <w:t>ses</w:t>
      </w:r>
      <w:r w:rsidR="008654CE">
        <w:t xml:space="preserve"> </w:t>
      </w:r>
      <w:r w:rsidRPr="002607D9">
        <w:t>réponses,</w:t>
      </w:r>
      <w:r w:rsidR="008654CE">
        <w:t xml:space="preserve"> </w:t>
      </w:r>
      <w:r w:rsidRPr="002607D9">
        <w:t>retrace</w:t>
      </w:r>
      <w:r w:rsidR="008654CE">
        <w:t xml:space="preserve"> </w:t>
      </w:r>
      <w:r w:rsidRPr="002607D9">
        <w:t>Jonathan</w:t>
      </w:r>
      <w:r w:rsidR="008654CE">
        <w:t xml:space="preserve"> </w:t>
      </w:r>
      <w:r w:rsidRPr="002607D9">
        <w:t>Ponsard.</w:t>
      </w:r>
      <w:r w:rsidR="008654CE">
        <w:t xml:space="preserve"> </w:t>
      </w:r>
      <w:r w:rsidRPr="002607D9">
        <w:t>Mais</w:t>
      </w:r>
      <w:r w:rsidR="008654CE">
        <w:t xml:space="preserve"> </w:t>
      </w:r>
      <w:r w:rsidRPr="002607D9">
        <w:t>cela</w:t>
      </w:r>
      <w:r w:rsidR="008654CE">
        <w:t xml:space="preserve"> </w:t>
      </w:r>
      <w:r w:rsidRPr="002607D9">
        <w:t>s'est</w:t>
      </w:r>
      <w:r w:rsidR="008654CE">
        <w:t xml:space="preserve"> </w:t>
      </w:r>
      <w:r w:rsidRPr="002607D9">
        <w:t>progressivement</w:t>
      </w:r>
      <w:r w:rsidR="008654CE">
        <w:t xml:space="preserve"> </w:t>
      </w:r>
      <w:r w:rsidRPr="002607D9">
        <w:t>effacé,</w:t>
      </w:r>
      <w:r w:rsidR="008654CE">
        <w:t xml:space="preserve"> </w:t>
      </w:r>
      <w:r w:rsidRPr="002607D9">
        <w:t>notamment</w:t>
      </w:r>
      <w:r w:rsidR="008654CE">
        <w:t xml:space="preserve"> </w:t>
      </w:r>
      <w:r w:rsidRPr="002607D9">
        <w:t>depuis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ces</w:t>
      </w:r>
      <w:r w:rsidR="008654CE">
        <w:t xml:space="preserve"> </w:t>
      </w:r>
      <w:r w:rsidRPr="002607D9">
        <w:t>outils</w:t>
      </w:r>
      <w:r w:rsidR="008654CE">
        <w:t xml:space="preserve"> </w:t>
      </w:r>
      <w:r w:rsidRPr="002607D9">
        <w:t>sont</w:t>
      </w:r>
      <w:r w:rsidR="008654CE">
        <w:t xml:space="preserve"> </w:t>
      </w:r>
      <w:r w:rsidRPr="002607D9">
        <w:t>effectivement</w:t>
      </w:r>
      <w:r w:rsidR="008654CE">
        <w:t xml:space="preserve"> </w:t>
      </w:r>
      <w:r w:rsidRPr="002607D9">
        <w:t>capables</w:t>
      </w:r>
      <w:r w:rsidR="008654CE">
        <w:t xml:space="preserve"> </w:t>
      </w:r>
      <w:proofErr w:type="gramStart"/>
      <w:r w:rsidRPr="002607D9">
        <w:t>de</w:t>
      </w:r>
      <w:r w:rsidR="008654CE">
        <w:t xml:space="preserve"> </w:t>
      </w:r>
      <w:r w:rsidRPr="002607D9">
        <w:t>faire</w:t>
      </w:r>
      <w:proofErr w:type="gramEnd"/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recherches</w:t>
      </w:r>
      <w:r w:rsidR="008654CE">
        <w:t xml:space="preserve"> </w:t>
      </w:r>
      <w:r w:rsidRPr="002607D9">
        <w:t>sur</w:t>
      </w:r>
      <w:r w:rsidR="008654CE">
        <w:t xml:space="preserve"> </w:t>
      </w:r>
      <w:r w:rsidRPr="002607D9">
        <w:t>Internet.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plus,</w:t>
      </w:r>
      <w:r w:rsidR="008654CE">
        <w:t xml:space="preserve"> </w:t>
      </w:r>
      <w:r w:rsidRPr="002607D9">
        <w:t>il</w:t>
      </w:r>
      <w:r w:rsidR="008654CE">
        <w:t xml:space="preserve"> </w:t>
      </w:r>
      <w:r w:rsidRPr="002607D9">
        <w:t>est</w:t>
      </w:r>
      <w:r w:rsidR="008654CE">
        <w:t xml:space="preserve"> </w:t>
      </w:r>
      <w:r w:rsidRPr="002607D9">
        <w:t>désormais</w:t>
      </w:r>
      <w:r w:rsidR="008654CE">
        <w:t xml:space="preserve"> </w:t>
      </w:r>
      <w:r w:rsidRPr="002607D9">
        <w:t>possible,</w:t>
      </w:r>
      <w:r w:rsidR="008654CE">
        <w:t xml:space="preserve"> </w:t>
      </w:r>
      <w:r w:rsidRPr="002607D9">
        <w:t>avec</w:t>
      </w:r>
      <w:r w:rsidR="008654CE">
        <w:t xml:space="preserve"> </w:t>
      </w:r>
      <w:r w:rsidRPr="002607D9">
        <w:t>ChatGPT,</w:t>
      </w:r>
      <w:r w:rsidR="008654CE">
        <w:t xml:space="preserve"> </w:t>
      </w:r>
      <w:r w:rsidRPr="002607D9">
        <w:t>ou</w:t>
      </w:r>
      <w:r w:rsidR="008654CE">
        <w:t xml:space="preserve"> </w:t>
      </w:r>
      <w:r w:rsidRPr="002607D9">
        <w:t>d'autres</w:t>
      </w:r>
      <w:r w:rsidR="008654CE">
        <w:t xml:space="preserve"> </w:t>
      </w:r>
      <w:r w:rsidRPr="002607D9">
        <w:t>outils</w:t>
      </w:r>
      <w:r w:rsidR="008654CE">
        <w:t xml:space="preserve"> </w:t>
      </w:r>
      <w:r w:rsidRPr="002607D9">
        <w:t>comme</w:t>
      </w:r>
      <w:r w:rsidR="008654CE">
        <w:t xml:space="preserve"> </w:t>
      </w:r>
      <w:proofErr w:type="spellStart"/>
      <w:r w:rsidRPr="002607D9">
        <w:t>NotebookLM</w:t>
      </w:r>
      <w:proofErr w:type="spellEnd"/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Google,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créer</w:t>
      </w:r>
      <w:r w:rsidR="008654CE">
        <w:t xml:space="preserve"> </w:t>
      </w:r>
      <w:r w:rsidRPr="002607D9">
        <w:t>des</w:t>
      </w:r>
      <w:r w:rsidR="008654CE">
        <w:t xml:space="preserve"> </w:t>
      </w:r>
      <w:proofErr w:type="spellStart"/>
      <w:r w:rsidRPr="002607D9">
        <w:t>chatbots</w:t>
      </w:r>
      <w:proofErr w:type="spellEnd"/>
      <w:r w:rsidR="008654CE">
        <w:t xml:space="preserve"> </w:t>
      </w:r>
      <w:r w:rsidRPr="002607D9">
        <w:t>personnalisés.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leur</w:t>
      </w:r>
      <w:r w:rsidR="008654CE">
        <w:t xml:space="preserve"> </w:t>
      </w:r>
      <w:r w:rsidRPr="002607D9">
        <w:t>fournissant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corpus</w:t>
      </w:r>
      <w:r w:rsidR="008654CE">
        <w:t xml:space="preserve"> </w:t>
      </w:r>
      <w:r w:rsidRPr="002607D9">
        <w:t>d'informations</w:t>
      </w:r>
      <w:r w:rsidR="008654CE">
        <w:t xml:space="preserve"> </w:t>
      </w:r>
      <w:r w:rsidRPr="002607D9">
        <w:t>définis,</w:t>
      </w:r>
      <w:r w:rsidR="008654CE">
        <w:t xml:space="preserve"> </w:t>
      </w:r>
      <w:r w:rsidRPr="002607D9">
        <w:t>comme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programmes</w:t>
      </w:r>
      <w:r w:rsidR="008654CE">
        <w:t xml:space="preserve"> </w:t>
      </w:r>
      <w:r w:rsidRPr="002607D9">
        <w:t>scolaires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PDF</w:t>
      </w:r>
      <w:r w:rsidR="008654CE">
        <w:t xml:space="preserve"> </w:t>
      </w:r>
      <w:r w:rsidRPr="002607D9">
        <w:t>par</w:t>
      </w:r>
      <w:r w:rsidR="008654CE">
        <w:t xml:space="preserve"> </w:t>
      </w:r>
      <w:r w:rsidRPr="002607D9">
        <w:t>exemple,</w:t>
      </w:r>
      <w:r w:rsidR="008654CE">
        <w:t xml:space="preserve"> </w:t>
      </w:r>
      <w:r w:rsidRPr="002607D9">
        <w:t>ou</w:t>
      </w:r>
      <w:r w:rsidR="008654CE">
        <w:t xml:space="preserve"> </w:t>
      </w:r>
      <w:r w:rsidRPr="002607D9">
        <w:t>le</w:t>
      </w:r>
      <w:r w:rsidR="008654CE">
        <w:t xml:space="preserve"> </w:t>
      </w:r>
      <w:r w:rsidRPr="002607D9">
        <w:t>contenu</w:t>
      </w:r>
      <w:r w:rsidR="008654CE">
        <w:t xml:space="preserve"> </w:t>
      </w:r>
      <w:r w:rsidRPr="002607D9">
        <w:t>d'un</w:t>
      </w:r>
      <w:r w:rsidR="008654CE">
        <w:t xml:space="preserve"> </w:t>
      </w:r>
      <w:r w:rsidRPr="002607D9">
        <w:t>cours,</w:t>
      </w:r>
      <w:r w:rsidR="008654CE">
        <w:t xml:space="preserve"> </w:t>
      </w:r>
      <w:r w:rsidRPr="002607D9">
        <w:t>on</w:t>
      </w:r>
      <w:r w:rsidR="008654CE">
        <w:t xml:space="preserve"> </w:t>
      </w:r>
      <w:r w:rsidRPr="002607D9">
        <w:t>peut</w:t>
      </w:r>
      <w:r w:rsidR="008654CE">
        <w:t xml:space="preserve"> </w:t>
      </w:r>
      <w:r w:rsidRPr="002607D9">
        <w:t>ainsi</w:t>
      </w:r>
      <w:r w:rsidR="008654CE">
        <w:t xml:space="preserve"> </w:t>
      </w:r>
      <w:r w:rsidRPr="002607D9">
        <w:t>leur</w:t>
      </w:r>
      <w:r w:rsidR="008654CE">
        <w:t xml:space="preserve"> </w:t>
      </w:r>
      <w:r w:rsidRPr="002607D9">
        <w:t>fournir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cadre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une</w:t>
      </w:r>
      <w:r w:rsidR="008654CE">
        <w:t xml:space="preserve"> </w:t>
      </w:r>
      <w:r w:rsidRPr="002607D9">
        <w:t>base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connaissance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exploiter.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autant,</w:t>
      </w:r>
      <w:r w:rsidR="008654CE">
        <w:t xml:space="preserve"> </w:t>
      </w:r>
      <w:r w:rsidRPr="002607D9">
        <w:t>il</w:t>
      </w:r>
      <w:r w:rsidR="008654CE">
        <w:t xml:space="preserve"> </w:t>
      </w:r>
      <w:r w:rsidRPr="002607D9">
        <w:t>est</w:t>
      </w:r>
      <w:r w:rsidR="008654CE">
        <w:t xml:space="preserve"> </w:t>
      </w:r>
      <w:r w:rsidRPr="002607D9">
        <w:t>important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rester</w:t>
      </w:r>
      <w:r w:rsidR="008654CE">
        <w:t xml:space="preserve"> </w:t>
      </w:r>
      <w:r w:rsidRPr="002607D9">
        <w:t>vigilant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l’ensemble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biais</w:t>
      </w:r>
      <w:r w:rsidR="008654CE">
        <w:t xml:space="preserve"> </w:t>
      </w:r>
      <w:r w:rsidRPr="002607D9">
        <w:t>racistes</w:t>
      </w:r>
      <w:r w:rsidR="008654CE">
        <w:t xml:space="preserve"> </w:t>
      </w:r>
      <w:r w:rsidRPr="002607D9">
        <w:t>ou</w:t>
      </w:r>
      <w:r w:rsidR="008654CE">
        <w:t xml:space="preserve"> </w:t>
      </w:r>
      <w:r w:rsidRPr="002607D9">
        <w:t>sexistes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ces</w:t>
      </w:r>
      <w:r w:rsidR="008654CE">
        <w:t xml:space="preserve"> </w:t>
      </w:r>
      <w:r w:rsidRPr="002607D9">
        <w:t>IA</w:t>
      </w:r>
      <w:r w:rsidR="008654CE">
        <w:t xml:space="preserve"> </w:t>
      </w:r>
      <w:r w:rsidRPr="002607D9">
        <w:t>peuvent</w:t>
      </w:r>
      <w:r w:rsidR="008654CE">
        <w:t xml:space="preserve"> </w:t>
      </w:r>
      <w:r w:rsidRPr="002607D9">
        <w:t>encore</w:t>
      </w:r>
      <w:r w:rsidR="008654CE">
        <w:t xml:space="preserve"> </w:t>
      </w:r>
      <w:r w:rsidRPr="002607D9">
        <w:t>véhiculer.»</w:t>
      </w:r>
      <w:r w:rsidR="008654CE">
        <w:t xml:space="preserve"> </w:t>
      </w:r>
    </w:p>
    <w:p w14:paraId="5E97AFCA" w14:textId="7FACA989" w:rsidR="002607D9" w:rsidRPr="002607D9" w:rsidRDefault="002607D9" w:rsidP="002607D9">
      <w:pPr>
        <w:pStyle w:val="ContenuNEWS"/>
      </w:pPr>
      <w:r w:rsidRPr="002607D9">
        <w:t>Bien</w:t>
      </w:r>
      <w:r w:rsidR="008654CE">
        <w:t xml:space="preserve"> </w:t>
      </w:r>
      <w:r w:rsidRPr="002607D9">
        <w:t>utilisées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encadrées,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IA</w:t>
      </w:r>
      <w:r w:rsidR="008654CE">
        <w:t xml:space="preserve"> </w:t>
      </w:r>
      <w:r w:rsidRPr="002607D9">
        <w:t>peuvent</w:t>
      </w:r>
      <w:r w:rsidR="008654CE">
        <w:t xml:space="preserve"> </w:t>
      </w:r>
      <w:r w:rsidRPr="002607D9">
        <w:t>être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véritable</w:t>
      </w:r>
      <w:r w:rsidR="008654CE">
        <w:t xml:space="preserve"> </w:t>
      </w:r>
      <w:r w:rsidRPr="002607D9">
        <w:t>avantage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étudiants</w:t>
      </w:r>
      <w:r w:rsidR="008654CE">
        <w:t xml:space="preserve"> </w:t>
      </w:r>
      <w:r w:rsidRPr="002607D9">
        <w:t>comme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enseignants,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leur</w:t>
      </w:r>
      <w:r w:rsidR="008654CE">
        <w:t xml:space="preserve"> </w:t>
      </w:r>
      <w:r w:rsidRPr="002607D9">
        <w:t>libérant</w:t>
      </w:r>
      <w:r w:rsidR="008654CE">
        <w:t xml:space="preserve"> </w:t>
      </w:r>
      <w:r w:rsidRPr="002607D9">
        <w:t>du</w:t>
      </w:r>
      <w:r w:rsidR="008654CE">
        <w:t xml:space="preserve"> </w:t>
      </w:r>
      <w:r w:rsidRPr="002607D9">
        <w:t>temps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se</w:t>
      </w:r>
      <w:r w:rsidR="008654CE">
        <w:t xml:space="preserve"> </w:t>
      </w:r>
      <w:r w:rsidRPr="002607D9">
        <w:t>concentrer</w:t>
      </w:r>
      <w:r w:rsidR="008654CE">
        <w:t xml:space="preserve"> </w:t>
      </w:r>
      <w:r w:rsidRPr="002607D9">
        <w:t>sur</w:t>
      </w:r>
      <w:r w:rsidR="008654CE">
        <w:t xml:space="preserve"> </w:t>
      </w:r>
      <w:r w:rsidRPr="002607D9">
        <w:t>leurs</w:t>
      </w:r>
      <w:r w:rsidR="008654CE">
        <w:t xml:space="preserve"> </w:t>
      </w:r>
      <w:r w:rsidRPr="002607D9">
        <w:t>missions</w:t>
      </w:r>
      <w:r w:rsidR="008654CE">
        <w:t xml:space="preserve"> </w:t>
      </w:r>
      <w:r w:rsidRPr="002607D9">
        <w:t>principales.</w:t>
      </w:r>
      <w:r w:rsidR="008654CE">
        <w:t xml:space="preserve"> </w:t>
      </w:r>
      <w:r w:rsidRPr="002607D9">
        <w:t>Mais</w:t>
      </w:r>
      <w:r w:rsidR="008654CE">
        <w:t xml:space="preserve"> </w:t>
      </w:r>
      <w:r w:rsidRPr="002607D9">
        <w:t>attention</w:t>
      </w:r>
      <w:r w:rsidR="008654CE">
        <w:t xml:space="preserve"> </w:t>
      </w:r>
      <w:r w:rsidRPr="002607D9">
        <w:t>au</w:t>
      </w:r>
      <w:r w:rsidR="008654CE">
        <w:t xml:space="preserve"> </w:t>
      </w:r>
      <w:r w:rsidRPr="002607D9">
        <w:t>piège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la</w:t>
      </w:r>
      <w:r w:rsidR="008654CE">
        <w:t xml:space="preserve"> </w:t>
      </w:r>
      <w:r w:rsidRPr="002607D9">
        <w:t>recherche</w:t>
      </w:r>
      <w:r w:rsidR="008654CE">
        <w:t xml:space="preserve"> </w:t>
      </w:r>
      <w:r w:rsidRPr="002607D9">
        <w:t>d'efficacité</w:t>
      </w:r>
      <w:r w:rsidR="008654CE">
        <w:t xml:space="preserve"> </w:t>
      </w:r>
      <w:r w:rsidRPr="002607D9">
        <w:t>:</w:t>
      </w:r>
      <w:r w:rsidR="008654CE">
        <w:t xml:space="preserve"> </w:t>
      </w:r>
      <w:r w:rsidRPr="002607D9">
        <w:t>«On</w:t>
      </w:r>
      <w:r w:rsidR="008654CE">
        <w:t xml:space="preserve"> </w:t>
      </w:r>
      <w:r w:rsidRPr="002607D9">
        <w:t>entend</w:t>
      </w:r>
      <w:r w:rsidR="008654CE">
        <w:t xml:space="preserve"> </w:t>
      </w:r>
      <w:r w:rsidRPr="002607D9">
        <w:t>souvent</w:t>
      </w:r>
      <w:r w:rsidR="008654CE">
        <w:t xml:space="preserve"> </w:t>
      </w:r>
      <w:r w:rsidRPr="002607D9">
        <w:t>le</w:t>
      </w:r>
      <w:r w:rsidR="008654CE">
        <w:t xml:space="preserve"> </w:t>
      </w:r>
      <w:r w:rsidRPr="002607D9">
        <w:t>potentiel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usages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l’IA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termes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gains</w:t>
      </w:r>
      <w:r w:rsidR="008654CE">
        <w:t xml:space="preserve"> </w:t>
      </w:r>
      <w:r w:rsidRPr="002607D9">
        <w:t>d'efficacité,</w:t>
      </w:r>
      <w:r w:rsidR="008654CE">
        <w:t xml:space="preserve"> </w:t>
      </w:r>
      <w:r w:rsidRPr="002607D9">
        <w:t>estime</w:t>
      </w:r>
      <w:r w:rsidR="008654CE">
        <w:t xml:space="preserve"> </w:t>
      </w:r>
      <w:r w:rsidRPr="002607D9">
        <w:t>Pascal</w:t>
      </w:r>
      <w:r w:rsidR="008654CE">
        <w:t xml:space="preserve"> </w:t>
      </w:r>
      <w:proofErr w:type="spellStart"/>
      <w:r w:rsidRPr="002607D9">
        <w:t>Vangrunderbeeck</w:t>
      </w:r>
      <w:proofErr w:type="spellEnd"/>
      <w:r w:rsidRPr="002607D9">
        <w:t>.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il</w:t>
      </w:r>
      <w:r w:rsidR="008654CE">
        <w:t xml:space="preserve"> </w:t>
      </w:r>
      <w:r w:rsidRPr="002607D9">
        <w:t>est</w:t>
      </w:r>
      <w:r w:rsidR="008654CE">
        <w:t xml:space="preserve"> </w:t>
      </w:r>
      <w:r w:rsidRPr="002607D9">
        <w:t>vrai</w:t>
      </w:r>
      <w:r w:rsidR="008654CE">
        <w:t xml:space="preserve"> </w:t>
      </w:r>
      <w:r w:rsidRPr="002607D9">
        <w:t>qu'il</w:t>
      </w:r>
      <w:r w:rsidR="008654CE">
        <w:t xml:space="preserve"> </w:t>
      </w:r>
      <w:r w:rsidRPr="002607D9">
        <w:t>est</w:t>
      </w:r>
      <w:r w:rsidR="008654CE">
        <w:t xml:space="preserve"> </w:t>
      </w:r>
      <w:r w:rsidRPr="002607D9">
        <w:t>devenu</w:t>
      </w:r>
      <w:r w:rsidR="008654CE">
        <w:t xml:space="preserve"> </w:t>
      </w:r>
      <w:r w:rsidRPr="002607D9">
        <w:t>impossible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professeur</w:t>
      </w:r>
      <w:r w:rsidR="008654CE">
        <w:t xml:space="preserve"> </w:t>
      </w:r>
      <w:r w:rsidRPr="002607D9">
        <w:t>d'assurer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retour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façon</w:t>
      </w:r>
      <w:r w:rsidR="008654CE">
        <w:t xml:space="preserve"> </w:t>
      </w:r>
      <w:r w:rsidRPr="002607D9">
        <w:t>personnalisée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chacun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ses</w:t>
      </w:r>
      <w:r w:rsidR="008654CE">
        <w:t xml:space="preserve"> </w:t>
      </w:r>
      <w:r w:rsidRPr="002607D9">
        <w:t>500</w:t>
      </w:r>
      <w:r w:rsidR="008654CE">
        <w:t xml:space="preserve"> </w:t>
      </w:r>
      <w:r w:rsidRPr="002607D9">
        <w:t>étudiants.</w:t>
      </w:r>
      <w:r w:rsidR="008654CE">
        <w:t xml:space="preserve"> </w:t>
      </w:r>
      <w:r w:rsidRPr="002607D9">
        <w:t>Mais</w:t>
      </w:r>
      <w:r w:rsidR="008654CE">
        <w:t xml:space="preserve"> </w:t>
      </w:r>
      <w:r w:rsidRPr="002607D9">
        <w:t>l'art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savoir</w:t>
      </w:r>
      <w:r w:rsidR="008654CE">
        <w:t xml:space="preserve"> </w:t>
      </w:r>
      <w:r w:rsidRPr="002607D9">
        <w:t>utiliser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IA</w:t>
      </w:r>
      <w:r w:rsidR="008654CE">
        <w:t xml:space="preserve"> </w:t>
      </w:r>
      <w:r w:rsidRPr="002607D9">
        <w:t>ne</w:t>
      </w:r>
      <w:r w:rsidR="008654CE">
        <w:t xml:space="preserve"> </w:t>
      </w:r>
      <w:r w:rsidRPr="002607D9">
        <w:t>sera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peu</w:t>
      </w:r>
      <w:r w:rsidR="008654CE">
        <w:t xml:space="preserve"> </w:t>
      </w:r>
      <w:r w:rsidRPr="002607D9">
        <w:t>d'utilité</w:t>
      </w:r>
      <w:r w:rsidR="008654CE">
        <w:t xml:space="preserve"> </w:t>
      </w:r>
      <w:r w:rsidRPr="002607D9">
        <w:t>si,</w:t>
      </w:r>
      <w:r w:rsidR="008654CE">
        <w:t xml:space="preserve"> </w:t>
      </w:r>
      <w:r w:rsidRPr="002607D9">
        <w:t>dans</w:t>
      </w:r>
      <w:r w:rsidR="008654CE">
        <w:t xml:space="preserve"> </w:t>
      </w:r>
      <w:r w:rsidRPr="002607D9">
        <w:t>le</w:t>
      </w:r>
      <w:r w:rsidR="008654CE">
        <w:t xml:space="preserve"> </w:t>
      </w:r>
      <w:r w:rsidRPr="002607D9">
        <w:t>même</w:t>
      </w:r>
      <w:r w:rsidR="008654CE">
        <w:t xml:space="preserve"> </w:t>
      </w:r>
      <w:r w:rsidRPr="002607D9">
        <w:t>temps,</w:t>
      </w:r>
      <w:r w:rsidR="008654CE">
        <w:t xml:space="preserve"> </w:t>
      </w:r>
      <w:r w:rsidRPr="002607D9">
        <w:t>on</w:t>
      </w:r>
      <w:r w:rsidR="008654CE">
        <w:t xml:space="preserve"> </w:t>
      </w:r>
      <w:r w:rsidRPr="002607D9">
        <w:t>ne</w:t>
      </w:r>
      <w:r w:rsidR="008654CE">
        <w:t xml:space="preserve"> </w:t>
      </w:r>
      <w:r w:rsidRPr="002607D9">
        <w:t>développe</w:t>
      </w:r>
      <w:r w:rsidR="008654CE">
        <w:t xml:space="preserve"> </w:t>
      </w:r>
      <w:r w:rsidRPr="002607D9">
        <w:t>pas</w:t>
      </w:r>
      <w:r w:rsidR="008654CE">
        <w:t xml:space="preserve"> </w:t>
      </w:r>
      <w:r w:rsidRPr="002607D9">
        <w:t>celui</w:t>
      </w:r>
      <w:r w:rsidR="008654CE">
        <w:t xml:space="preserve"> </w:t>
      </w:r>
      <w:r w:rsidRPr="002607D9">
        <w:t>d'accompagner</w:t>
      </w:r>
      <w:r w:rsidR="008654CE">
        <w:t xml:space="preserve"> </w:t>
      </w:r>
      <w:r w:rsidRPr="002607D9">
        <w:t>ses</w:t>
      </w:r>
      <w:r w:rsidR="008654CE">
        <w:t xml:space="preserve"> </w:t>
      </w:r>
      <w:r w:rsidRPr="002607D9">
        <w:t>étudiants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former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développer</w:t>
      </w:r>
      <w:r w:rsidR="008654CE">
        <w:t xml:space="preserve"> </w:t>
      </w:r>
      <w:r w:rsidRPr="002607D9">
        <w:t>leur</w:t>
      </w:r>
      <w:r w:rsidR="008654CE">
        <w:t xml:space="preserve"> </w:t>
      </w:r>
      <w:r w:rsidRPr="002607D9">
        <w:t>esprit</w:t>
      </w:r>
      <w:r w:rsidR="008654CE">
        <w:t xml:space="preserve"> </w:t>
      </w:r>
      <w:r w:rsidRPr="002607D9">
        <w:t>critique.»</w:t>
      </w:r>
    </w:p>
    <w:p w14:paraId="52BEB606" w14:textId="4D1F7719" w:rsidR="002607D9" w:rsidRPr="002607D9" w:rsidRDefault="002607D9" w:rsidP="002607D9">
      <w:pPr>
        <w:pStyle w:val="Titre4"/>
      </w:pPr>
      <w:r w:rsidRPr="002607D9">
        <w:t>PETIT</w:t>
      </w:r>
      <w:r w:rsidR="008654CE">
        <w:t xml:space="preserve"> </w:t>
      </w:r>
      <w:r w:rsidRPr="002607D9">
        <w:t>LEXIQUE</w:t>
      </w:r>
      <w:r w:rsidR="008654CE">
        <w:t xml:space="preserve"> </w:t>
      </w:r>
    </w:p>
    <w:p w14:paraId="7959F4B8" w14:textId="71093C53" w:rsidR="002607D9" w:rsidRPr="002607D9" w:rsidRDefault="002607D9" w:rsidP="002607D9">
      <w:pPr>
        <w:pStyle w:val="ContenuNEWS"/>
      </w:pPr>
      <w:r w:rsidRPr="002607D9">
        <w:t>Il</w:t>
      </w:r>
      <w:r w:rsidR="008654CE">
        <w:t xml:space="preserve"> </w:t>
      </w:r>
      <w:r w:rsidRPr="002607D9">
        <w:t>y</w:t>
      </w:r>
      <w:r w:rsidR="008654CE">
        <w:t xml:space="preserve"> </w:t>
      </w:r>
      <w:r w:rsidRPr="002607D9">
        <w:t>a</w:t>
      </w:r>
      <w:r w:rsidR="008654CE">
        <w:t xml:space="preserve"> </w:t>
      </w:r>
      <w:r w:rsidRPr="002607D9">
        <w:t>tant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termes</w:t>
      </w:r>
      <w:r w:rsidR="008654CE">
        <w:t xml:space="preserve"> </w:t>
      </w:r>
      <w:r w:rsidRPr="002607D9">
        <w:t>obscurs</w:t>
      </w:r>
      <w:r w:rsidR="008654CE">
        <w:t xml:space="preserve"> </w:t>
      </w:r>
      <w:r w:rsidRPr="002607D9">
        <w:t>qu’il</w:t>
      </w:r>
      <w:r w:rsidR="008654CE">
        <w:t xml:space="preserve"> </w:t>
      </w:r>
      <w:r w:rsidRPr="002607D9">
        <w:t>est</w:t>
      </w:r>
      <w:r w:rsidR="008654CE">
        <w:t xml:space="preserve"> </w:t>
      </w:r>
      <w:r w:rsidRPr="002607D9">
        <w:t>parfois</w:t>
      </w:r>
      <w:r w:rsidR="008654CE">
        <w:t xml:space="preserve"> </w:t>
      </w:r>
      <w:r w:rsidRPr="002607D9">
        <w:t>difficile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s’y</w:t>
      </w:r>
      <w:r w:rsidR="008654CE">
        <w:t xml:space="preserve"> </w:t>
      </w:r>
      <w:r w:rsidRPr="002607D9">
        <w:t>retrouver</w:t>
      </w:r>
      <w:r w:rsidR="008654CE">
        <w:t xml:space="preserve"> </w:t>
      </w:r>
      <w:r w:rsidRPr="002607D9">
        <w:t>lorsqu’on</w:t>
      </w:r>
      <w:r w:rsidR="008654CE">
        <w:t xml:space="preserve"> </w:t>
      </w:r>
      <w:r w:rsidRPr="002607D9">
        <w:t>parle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l’intelligence</w:t>
      </w:r>
      <w:r w:rsidR="008654CE">
        <w:t xml:space="preserve"> </w:t>
      </w:r>
      <w:r w:rsidRPr="002607D9">
        <w:t>artificielle.</w:t>
      </w:r>
      <w:r w:rsidR="008654CE">
        <w:t xml:space="preserve"> </w:t>
      </w:r>
      <w:r w:rsidRPr="002607D9">
        <w:t>Voici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petit</w:t>
      </w:r>
      <w:r w:rsidR="008654CE">
        <w:t xml:space="preserve"> </w:t>
      </w:r>
      <w:r w:rsidRPr="002607D9">
        <w:t>lexique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vous</w:t>
      </w:r>
      <w:r w:rsidR="008654CE">
        <w:t xml:space="preserve"> </w:t>
      </w:r>
      <w:r w:rsidRPr="002607D9">
        <w:t>aider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vous</w:t>
      </w:r>
      <w:r w:rsidR="008654CE">
        <w:t xml:space="preserve"> </w:t>
      </w:r>
      <w:r w:rsidRPr="002607D9">
        <w:t>y</w:t>
      </w:r>
      <w:r w:rsidR="008654CE">
        <w:t xml:space="preserve"> </w:t>
      </w:r>
      <w:r w:rsidRPr="002607D9">
        <w:t>retrouver</w:t>
      </w:r>
      <w:r w:rsidR="008654CE">
        <w:t xml:space="preserve"> </w:t>
      </w:r>
      <w:r w:rsidRPr="002607D9">
        <w:t>dans</w:t>
      </w:r>
      <w:r w:rsidR="008654CE">
        <w:t xml:space="preserve"> </w:t>
      </w:r>
      <w:r w:rsidRPr="002607D9">
        <w:t>cette</w:t>
      </w:r>
      <w:r w:rsidR="008654CE">
        <w:t xml:space="preserve"> </w:t>
      </w:r>
      <w:r w:rsidRPr="002607D9">
        <w:t>jungle</w:t>
      </w:r>
      <w:r w:rsidR="008654CE">
        <w:t xml:space="preserve"> </w:t>
      </w:r>
      <w:r w:rsidRPr="002607D9">
        <w:t>qu’est</w:t>
      </w:r>
      <w:r w:rsidR="008654CE">
        <w:t xml:space="preserve"> </w:t>
      </w:r>
      <w:r w:rsidRPr="002607D9">
        <w:t>l’IA.</w:t>
      </w:r>
      <w:r w:rsidR="008654CE">
        <w:t xml:space="preserve"> </w:t>
      </w:r>
    </w:p>
    <w:p w14:paraId="0B0E304E" w14:textId="3C232A06" w:rsidR="002607D9" w:rsidRPr="002607D9" w:rsidRDefault="002607D9" w:rsidP="002607D9">
      <w:pPr>
        <w:pStyle w:val="ContenuNEWS"/>
        <w:numPr>
          <w:ilvl w:val="0"/>
          <w:numId w:val="10"/>
        </w:numPr>
      </w:pPr>
      <w:r w:rsidRPr="002607D9">
        <w:rPr>
          <w:rStyle w:val="Titre4Car"/>
        </w:rPr>
        <w:t>PROMPT</w:t>
      </w:r>
      <w:r w:rsidR="008654CE">
        <w:t xml:space="preserve"> </w:t>
      </w:r>
      <w:r w:rsidRPr="002607D9">
        <w:t>:</w:t>
      </w:r>
      <w:r w:rsidR="008654CE">
        <w:t xml:space="preserve"> </w:t>
      </w:r>
      <w:r w:rsidRPr="002607D9">
        <w:t>Il</w:t>
      </w:r>
      <w:r w:rsidR="008654CE">
        <w:t xml:space="preserve"> </w:t>
      </w:r>
      <w:r w:rsidRPr="002607D9">
        <w:t>s'agit</w:t>
      </w:r>
      <w:r w:rsidR="008654CE">
        <w:t xml:space="preserve"> </w:t>
      </w:r>
      <w:r w:rsidRPr="002607D9">
        <w:t>d'une</w:t>
      </w:r>
      <w:r w:rsidR="008654CE">
        <w:t xml:space="preserve"> </w:t>
      </w:r>
      <w:r w:rsidRPr="002607D9">
        <w:t>commande</w:t>
      </w:r>
      <w:r w:rsidR="008654CE">
        <w:t xml:space="preserve"> </w:t>
      </w:r>
      <w:r w:rsidRPr="002607D9">
        <w:t>textuelle</w:t>
      </w:r>
      <w:r w:rsidR="008654CE">
        <w:t xml:space="preserve"> </w:t>
      </w:r>
      <w:r w:rsidRPr="002607D9">
        <w:t>permettant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déclencher</w:t>
      </w:r>
      <w:r w:rsidR="008654CE">
        <w:t xml:space="preserve"> </w:t>
      </w:r>
      <w:r w:rsidRPr="002607D9">
        <w:t>une</w:t>
      </w:r>
      <w:r w:rsidR="008654CE">
        <w:t xml:space="preserve"> </w:t>
      </w:r>
      <w:r w:rsidRPr="002607D9">
        <w:t>réponse</w:t>
      </w:r>
      <w:r w:rsidR="008654CE">
        <w:t xml:space="preserve"> </w:t>
      </w:r>
      <w:r w:rsidRPr="002607D9">
        <w:t>chez</w:t>
      </w:r>
      <w:r w:rsidR="008654CE">
        <w:t xml:space="preserve"> </w:t>
      </w:r>
      <w:r w:rsidRPr="002607D9">
        <w:t>l'IA.</w:t>
      </w:r>
      <w:r w:rsidR="008654CE">
        <w:t xml:space="preserve"> </w:t>
      </w:r>
      <w:r w:rsidRPr="002607D9">
        <w:t>Alors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n'importe</w:t>
      </w:r>
      <w:r w:rsidR="008654CE">
        <w:t xml:space="preserve"> </w:t>
      </w:r>
      <w:r w:rsidRPr="002607D9">
        <w:t>quelle</w:t>
      </w:r>
      <w:r w:rsidR="008654CE">
        <w:t xml:space="preserve"> </w:t>
      </w:r>
      <w:r w:rsidRPr="002607D9">
        <w:t>question</w:t>
      </w:r>
      <w:r w:rsidR="008654CE">
        <w:t xml:space="preserve"> </w:t>
      </w:r>
      <w:r w:rsidRPr="002607D9">
        <w:t>formulée</w:t>
      </w:r>
      <w:r w:rsidR="008654CE">
        <w:t xml:space="preserve"> </w:t>
      </w:r>
      <w:r w:rsidRPr="002607D9">
        <w:t>naturellement</w:t>
      </w:r>
      <w:r w:rsidR="008654CE">
        <w:t xml:space="preserve"> </w:t>
      </w:r>
      <w:r w:rsidRPr="002607D9">
        <w:t>permet</w:t>
      </w:r>
      <w:r w:rsidR="008654CE">
        <w:t xml:space="preserve"> </w:t>
      </w:r>
      <w:r w:rsidRPr="002607D9">
        <w:t>d'obtenir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résultats,</w:t>
      </w:r>
      <w:r w:rsidR="008654CE">
        <w:t xml:space="preserve"> </w:t>
      </w:r>
      <w:r w:rsidRPr="002607D9">
        <w:t>il</w:t>
      </w:r>
      <w:r w:rsidR="008654CE">
        <w:t xml:space="preserve"> </w:t>
      </w:r>
      <w:r w:rsidRPr="002607D9">
        <w:t>est</w:t>
      </w:r>
      <w:r w:rsidR="008654CE">
        <w:t xml:space="preserve"> </w:t>
      </w:r>
      <w:r w:rsidRPr="002607D9">
        <w:t>possible</w:t>
      </w:r>
      <w:r w:rsidR="008654CE">
        <w:t xml:space="preserve"> </w:t>
      </w:r>
      <w:r w:rsidRPr="002607D9">
        <w:t>d'améliorer</w:t>
      </w:r>
      <w:r w:rsidR="008654CE">
        <w:t xml:space="preserve"> </w:t>
      </w:r>
      <w:r w:rsidRPr="002607D9">
        <w:t>ces</w:t>
      </w:r>
      <w:r w:rsidR="008654CE">
        <w:t xml:space="preserve"> </w:t>
      </w:r>
      <w:r w:rsidRPr="002607D9">
        <w:t>derniers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donnant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l'IA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cadre</w:t>
      </w:r>
      <w:r w:rsidR="008654CE">
        <w:t xml:space="preserve"> </w:t>
      </w:r>
      <w:r w:rsidRPr="002607D9">
        <w:t>(un</w:t>
      </w:r>
      <w:r w:rsidR="008654CE">
        <w:t xml:space="preserve"> </w:t>
      </w:r>
      <w:r w:rsidRPr="002607D9">
        <w:t>cours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français</w:t>
      </w:r>
      <w:r w:rsidR="008654CE">
        <w:t xml:space="preserve"> </w:t>
      </w:r>
      <w:r w:rsidRPr="002607D9">
        <w:t>par</w:t>
      </w:r>
      <w:r w:rsidR="008654CE">
        <w:t xml:space="preserve"> </w:t>
      </w:r>
      <w:r w:rsidRPr="002607D9">
        <w:t>exemple),</w:t>
      </w:r>
      <w:r w:rsidR="008654CE">
        <w:t xml:space="preserve"> </w:t>
      </w:r>
      <w:r w:rsidRPr="002607D9">
        <w:t>une</w:t>
      </w:r>
      <w:r w:rsidR="008654CE">
        <w:t xml:space="preserve"> </w:t>
      </w:r>
      <w:r w:rsidRPr="002607D9">
        <w:t>tâche</w:t>
      </w:r>
      <w:r w:rsidR="008654CE">
        <w:t xml:space="preserve"> </w:t>
      </w:r>
      <w:r w:rsidRPr="002607D9">
        <w:t>précise</w:t>
      </w:r>
      <w:r w:rsidR="008654CE">
        <w:t xml:space="preserve"> </w:t>
      </w:r>
      <w:r w:rsidRPr="002607D9">
        <w:t>(conçois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exercice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style),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rôle</w:t>
      </w:r>
      <w:r w:rsidR="008654CE">
        <w:t xml:space="preserve"> </w:t>
      </w:r>
      <w:r w:rsidRPr="002607D9">
        <w:t>(mets-toi</w:t>
      </w:r>
      <w:r w:rsidR="008654CE">
        <w:t xml:space="preserve"> </w:t>
      </w:r>
      <w:r w:rsidRPr="002607D9">
        <w:t>dans</w:t>
      </w:r>
      <w:r w:rsidR="008654CE">
        <w:t xml:space="preserve"> </w:t>
      </w:r>
      <w:r w:rsidRPr="002607D9">
        <w:t>la</w:t>
      </w:r>
      <w:r w:rsidR="008654CE">
        <w:t xml:space="preserve"> </w:t>
      </w:r>
      <w:r w:rsidRPr="002607D9">
        <w:t>peau</w:t>
      </w:r>
      <w:r w:rsidR="008654CE">
        <w:t xml:space="preserve"> </w:t>
      </w:r>
      <w:r w:rsidRPr="002607D9">
        <w:t>d'un</w:t>
      </w:r>
      <w:r w:rsidR="008654CE">
        <w:t xml:space="preserve"> </w:t>
      </w:r>
      <w:r w:rsidRPr="002607D9">
        <w:t>professeur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Français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niveau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deuxième</w:t>
      </w:r>
      <w:r w:rsidR="008654CE">
        <w:t xml:space="preserve"> </w:t>
      </w:r>
      <w:r w:rsidRPr="002607D9">
        <w:t>secondaire).</w:t>
      </w:r>
      <w:r w:rsidR="008654CE">
        <w:t xml:space="preserve"> </w:t>
      </w:r>
      <w:r w:rsidRPr="002607D9">
        <w:t>Sans</w:t>
      </w:r>
      <w:r w:rsidR="008654CE">
        <w:t xml:space="preserve"> </w:t>
      </w:r>
      <w:r w:rsidRPr="002607D9">
        <w:t>oublier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demander</w:t>
      </w:r>
      <w:r w:rsidR="008654CE">
        <w:t xml:space="preserve"> </w:t>
      </w:r>
      <w:r w:rsidRPr="002607D9">
        <w:t>plusieurs</w:t>
      </w:r>
      <w:r w:rsidR="008654CE">
        <w:t xml:space="preserve"> </w:t>
      </w:r>
      <w:r w:rsidRPr="002607D9">
        <w:t>versions.</w:t>
      </w:r>
      <w:r w:rsidR="008654CE">
        <w:t xml:space="preserve"> </w:t>
      </w:r>
    </w:p>
    <w:p w14:paraId="3A5FE4BF" w14:textId="7CD74409" w:rsidR="002607D9" w:rsidRPr="002607D9" w:rsidRDefault="002607D9" w:rsidP="002607D9">
      <w:pPr>
        <w:pStyle w:val="ContenuNEWS"/>
        <w:numPr>
          <w:ilvl w:val="0"/>
          <w:numId w:val="10"/>
        </w:numPr>
      </w:pPr>
      <w:r w:rsidRPr="002607D9">
        <w:rPr>
          <w:rStyle w:val="Titre4Car"/>
        </w:rPr>
        <w:t>LARGE</w:t>
      </w:r>
      <w:r w:rsidR="008654CE">
        <w:rPr>
          <w:rStyle w:val="Titre4Car"/>
        </w:rPr>
        <w:t xml:space="preserve"> </w:t>
      </w:r>
      <w:r w:rsidRPr="002607D9">
        <w:rPr>
          <w:rStyle w:val="Titre4Car"/>
        </w:rPr>
        <w:t>LANGUAGE</w:t>
      </w:r>
      <w:r w:rsidR="008654CE">
        <w:rPr>
          <w:rStyle w:val="Titre4Car"/>
        </w:rPr>
        <w:t xml:space="preserve"> </w:t>
      </w:r>
      <w:r w:rsidRPr="002607D9">
        <w:rPr>
          <w:rStyle w:val="Titre4Car"/>
        </w:rPr>
        <w:t>MODEL</w:t>
      </w:r>
      <w:r w:rsidR="008654CE">
        <w:rPr>
          <w:rStyle w:val="Titre4Car"/>
        </w:rPr>
        <w:t xml:space="preserve"> </w:t>
      </w:r>
      <w:r w:rsidRPr="002607D9">
        <w:rPr>
          <w:rStyle w:val="Titre4Car"/>
        </w:rPr>
        <w:t>(LLM)</w:t>
      </w:r>
      <w:r w:rsidR="008654CE">
        <w:rPr>
          <w:rStyle w:val="Titre4Car"/>
        </w:rPr>
        <w:t xml:space="preserve"> </w:t>
      </w:r>
      <w:r w:rsidRPr="002607D9">
        <w:rPr>
          <w:rStyle w:val="Titre4Car"/>
        </w:rPr>
        <w:t>ou</w:t>
      </w:r>
      <w:r w:rsidR="008654CE">
        <w:rPr>
          <w:rStyle w:val="Titre4Car"/>
        </w:rPr>
        <w:t xml:space="preserve"> </w:t>
      </w:r>
      <w:r w:rsidRPr="002607D9">
        <w:rPr>
          <w:rStyle w:val="Titre4Car"/>
        </w:rPr>
        <w:t>MODÈLE</w:t>
      </w:r>
      <w:r w:rsidR="008654CE">
        <w:rPr>
          <w:rStyle w:val="Titre4Car"/>
        </w:rPr>
        <w:t xml:space="preserve"> </w:t>
      </w:r>
      <w:r w:rsidRPr="002607D9">
        <w:rPr>
          <w:rStyle w:val="Titre4Car"/>
        </w:rPr>
        <w:t>DE</w:t>
      </w:r>
      <w:r w:rsidR="008654CE">
        <w:rPr>
          <w:rStyle w:val="Titre4Car"/>
        </w:rPr>
        <w:t xml:space="preserve"> </w:t>
      </w:r>
      <w:r w:rsidRPr="002607D9">
        <w:rPr>
          <w:rStyle w:val="Titre4Car"/>
        </w:rPr>
        <w:t>LANGAGE</w:t>
      </w:r>
      <w:r w:rsidR="008654CE">
        <w:t xml:space="preserve"> </w:t>
      </w:r>
      <w:r w:rsidRPr="002607D9">
        <w:t>: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nouvelles</w:t>
      </w:r>
      <w:r w:rsidR="008654CE">
        <w:t xml:space="preserve"> </w:t>
      </w:r>
      <w:r w:rsidRPr="002607D9">
        <w:t>IA</w:t>
      </w:r>
      <w:r w:rsidR="008654CE">
        <w:t xml:space="preserve"> </w:t>
      </w:r>
      <w:r w:rsidRPr="002607D9">
        <w:t>comme</w:t>
      </w:r>
      <w:r w:rsidR="008654CE">
        <w:t xml:space="preserve"> </w:t>
      </w:r>
      <w:proofErr w:type="spellStart"/>
      <w:r w:rsidRPr="002607D9">
        <w:t>chatGPT</w:t>
      </w:r>
      <w:proofErr w:type="spellEnd"/>
      <w:r w:rsidR="008654CE">
        <w:t xml:space="preserve"> </w:t>
      </w:r>
      <w:r w:rsidRPr="002607D9">
        <w:t>sont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très</w:t>
      </w:r>
      <w:r w:rsidR="008654CE">
        <w:t xml:space="preserve"> </w:t>
      </w:r>
      <w:r w:rsidRPr="002607D9">
        <w:t>grands</w:t>
      </w:r>
      <w:r w:rsidR="008654CE">
        <w:t xml:space="preserve"> </w:t>
      </w:r>
      <w:r w:rsidRPr="002607D9">
        <w:t>réseaux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neurones</w:t>
      </w:r>
      <w:r w:rsidR="008654CE">
        <w:t xml:space="preserve"> </w:t>
      </w:r>
      <w:r w:rsidRPr="002607D9">
        <w:t>qui</w:t>
      </w:r>
      <w:r w:rsidR="008654CE">
        <w:t xml:space="preserve"> </w:t>
      </w:r>
      <w:r w:rsidRPr="002607D9">
        <w:t>ont</w:t>
      </w:r>
      <w:r w:rsidR="008654CE">
        <w:t xml:space="preserve"> </w:t>
      </w:r>
      <w:r w:rsidRPr="002607D9">
        <w:t>été</w:t>
      </w:r>
      <w:r w:rsidR="008654CE">
        <w:t xml:space="preserve"> </w:t>
      </w:r>
      <w:r w:rsidRPr="002607D9">
        <w:t>conçus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générer</w:t>
      </w:r>
      <w:r w:rsidR="008654CE">
        <w:t xml:space="preserve"> </w:t>
      </w:r>
      <w:r w:rsidRPr="002607D9">
        <w:t>du</w:t>
      </w:r>
      <w:r w:rsidR="008654CE">
        <w:t xml:space="preserve"> </w:t>
      </w:r>
      <w:r w:rsidRPr="002607D9">
        <w:t>texte.</w:t>
      </w:r>
      <w:r w:rsidR="008654CE">
        <w:t xml:space="preserve"> </w:t>
      </w:r>
      <w:r w:rsidRPr="002607D9">
        <w:t>Au</w:t>
      </w:r>
      <w:r w:rsidR="008654CE">
        <w:t xml:space="preserve"> </w:t>
      </w:r>
      <w:r w:rsidRPr="002607D9">
        <w:t>départ,</w:t>
      </w:r>
      <w:r w:rsidR="008654CE">
        <w:t xml:space="preserve"> </w:t>
      </w:r>
      <w:r w:rsidRPr="002607D9">
        <w:t>leurs</w:t>
      </w:r>
      <w:r w:rsidR="008654CE">
        <w:t xml:space="preserve"> </w:t>
      </w:r>
      <w:r w:rsidRPr="002607D9">
        <w:t>créateurs</w:t>
      </w:r>
      <w:r w:rsidR="008654CE">
        <w:t xml:space="preserve"> </w:t>
      </w:r>
      <w:r w:rsidRPr="002607D9">
        <w:t>ont</w:t>
      </w:r>
      <w:r w:rsidR="008654CE">
        <w:t xml:space="preserve"> </w:t>
      </w:r>
      <w:r w:rsidRPr="002607D9">
        <w:t>commencé</w:t>
      </w:r>
      <w:r w:rsidR="008654CE">
        <w:t xml:space="preserve"> </w:t>
      </w:r>
      <w:r w:rsidRPr="002607D9">
        <w:t>par</w:t>
      </w:r>
      <w:r w:rsidR="008654CE">
        <w:t xml:space="preserve"> </w:t>
      </w:r>
      <w:r w:rsidRPr="002607D9">
        <w:t>récupérer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larges</w:t>
      </w:r>
      <w:r w:rsidR="008654CE">
        <w:t xml:space="preserve"> </w:t>
      </w:r>
      <w:r w:rsidRPr="002607D9">
        <w:t>ensembles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textes</w:t>
      </w:r>
      <w:r w:rsidR="008654CE">
        <w:t xml:space="preserve"> </w:t>
      </w:r>
      <w:r w:rsidRPr="002607D9">
        <w:t>d’Internet,</w:t>
      </w:r>
      <w:r w:rsidR="008654CE">
        <w:t xml:space="preserve"> </w:t>
      </w:r>
      <w:r w:rsidRPr="002607D9">
        <w:t>par</w:t>
      </w:r>
      <w:r w:rsidR="008654CE">
        <w:t xml:space="preserve"> </w:t>
      </w:r>
      <w:r w:rsidRPr="002607D9">
        <w:t>exemple</w:t>
      </w:r>
      <w:r w:rsidR="008654CE">
        <w:t xml:space="preserve"> </w:t>
      </w:r>
      <w:r w:rsidRPr="002607D9">
        <w:t>Wikipédia,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ensuite</w:t>
      </w:r>
      <w:r w:rsidR="008654CE">
        <w:t xml:space="preserve"> </w:t>
      </w:r>
      <w:r w:rsidRPr="002607D9">
        <w:t>créer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textes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trous,</w:t>
      </w:r>
      <w:r w:rsidR="008654CE">
        <w:t xml:space="preserve"> </w:t>
      </w:r>
      <w:r w:rsidRPr="002607D9">
        <w:t>comme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exercices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enfants.</w:t>
      </w:r>
      <w:r w:rsidR="003B551E">
        <w:t xml:space="preserve"> </w:t>
      </w:r>
      <w:r w:rsidRPr="002607D9">
        <w:t>À</w:t>
      </w:r>
      <w:r w:rsidR="008654CE">
        <w:t xml:space="preserve"> </w:t>
      </w:r>
      <w:r w:rsidRPr="002607D9">
        <w:t>charge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l’IA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tenter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deviner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mots</w:t>
      </w:r>
      <w:r w:rsidR="008654CE">
        <w:t xml:space="preserve"> </w:t>
      </w:r>
      <w:r w:rsidRPr="002607D9">
        <w:t>manquants.</w:t>
      </w:r>
      <w:r w:rsidR="008654CE">
        <w:t xml:space="preserve"> </w:t>
      </w:r>
      <w:r w:rsidRPr="002607D9">
        <w:t>Par</w:t>
      </w:r>
      <w:r w:rsidR="008654CE">
        <w:t xml:space="preserve"> </w:t>
      </w:r>
      <w:r w:rsidRPr="002607D9">
        <w:t>essais-erreurs,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IA</w:t>
      </w:r>
      <w:r w:rsidR="008654CE">
        <w:t xml:space="preserve"> </w:t>
      </w:r>
      <w:r w:rsidRPr="002607D9">
        <w:t>ont</w:t>
      </w:r>
      <w:r w:rsidR="008654CE">
        <w:t xml:space="preserve"> </w:t>
      </w:r>
      <w:r w:rsidRPr="002607D9">
        <w:t>acquis</w:t>
      </w:r>
      <w:r w:rsidR="008654CE">
        <w:t xml:space="preserve"> </w:t>
      </w:r>
      <w:r w:rsidRPr="002607D9">
        <w:t>un</w:t>
      </w:r>
      <w:r w:rsidR="008654CE">
        <w:t xml:space="preserve"> </w:t>
      </w:r>
      <w:r w:rsidRPr="002607D9">
        <w:t>sens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la</w:t>
      </w:r>
      <w:r w:rsidR="008654CE">
        <w:t xml:space="preserve"> </w:t>
      </w:r>
      <w:r w:rsidRPr="002607D9">
        <w:t>langue</w:t>
      </w:r>
      <w:r w:rsidR="008654CE">
        <w:t xml:space="preserve"> </w:t>
      </w:r>
      <w:r w:rsidRPr="002607D9">
        <w:t>poussé,</w:t>
      </w:r>
      <w:r w:rsidR="008654CE">
        <w:t xml:space="preserve"> </w:t>
      </w:r>
      <w:r w:rsidRPr="002607D9">
        <w:t>ce</w:t>
      </w:r>
      <w:r w:rsidR="008654CE">
        <w:t xml:space="preserve"> </w:t>
      </w:r>
      <w:r w:rsidRPr="002607D9">
        <w:t>qui</w:t>
      </w:r>
      <w:r w:rsidR="008654CE">
        <w:t xml:space="preserve"> </w:t>
      </w:r>
      <w:r w:rsidRPr="002607D9">
        <w:t>donne</w:t>
      </w:r>
      <w:r w:rsidR="008654CE">
        <w:t xml:space="preserve"> </w:t>
      </w:r>
      <w:r w:rsidRPr="002607D9">
        <w:t>l’illusion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la</w:t>
      </w:r>
      <w:r w:rsidR="008654CE">
        <w:t xml:space="preserve"> </w:t>
      </w:r>
      <w:r w:rsidRPr="002607D9">
        <w:t>machine</w:t>
      </w:r>
      <w:r w:rsidR="008654CE">
        <w:t xml:space="preserve"> </w:t>
      </w:r>
      <w:r w:rsidRPr="002607D9">
        <w:t>est</w:t>
      </w:r>
      <w:r w:rsidR="008654CE">
        <w:t xml:space="preserve"> </w:t>
      </w:r>
      <w:r w:rsidRPr="002607D9">
        <w:t>particulièrement</w:t>
      </w:r>
      <w:r w:rsidR="008654CE">
        <w:t xml:space="preserve"> </w:t>
      </w:r>
      <w:r w:rsidRPr="002607D9">
        <w:t>savante.</w:t>
      </w:r>
      <w:r w:rsidR="008654CE">
        <w:t xml:space="preserve"> </w:t>
      </w:r>
    </w:p>
    <w:p w14:paraId="0BD74703" w14:textId="378B359A" w:rsidR="002607D9" w:rsidRPr="002607D9" w:rsidRDefault="002607D9" w:rsidP="002607D9">
      <w:pPr>
        <w:pStyle w:val="ContenuNEWS"/>
        <w:numPr>
          <w:ilvl w:val="0"/>
          <w:numId w:val="10"/>
        </w:numPr>
      </w:pPr>
      <w:r w:rsidRPr="002607D9">
        <w:rPr>
          <w:rStyle w:val="Titre4Car"/>
        </w:rPr>
        <w:t>IA</w:t>
      </w:r>
      <w:r w:rsidR="008654CE">
        <w:rPr>
          <w:rStyle w:val="Titre4Car"/>
        </w:rPr>
        <w:t xml:space="preserve"> </w:t>
      </w:r>
      <w:r w:rsidRPr="002607D9">
        <w:rPr>
          <w:rStyle w:val="Titre4Car"/>
        </w:rPr>
        <w:t>GÉNÉRATIVES</w:t>
      </w:r>
      <w:r w:rsidR="008654CE">
        <w:rPr>
          <w:rStyle w:val="Titre4Car"/>
        </w:rPr>
        <w:t xml:space="preserve"> </w:t>
      </w:r>
      <w:r w:rsidRPr="002607D9">
        <w:rPr>
          <w:rStyle w:val="Titre4Car"/>
        </w:rPr>
        <w:t>(IAG)</w:t>
      </w:r>
      <w:r w:rsidR="008654CE">
        <w:t xml:space="preserve"> </w:t>
      </w:r>
      <w:r w:rsidRPr="002607D9">
        <w:t>: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la</w:t>
      </w:r>
      <w:r w:rsidR="008654CE">
        <w:t xml:space="preserve"> </w:t>
      </w:r>
      <w:r w:rsidRPr="002607D9">
        <w:t>même</w:t>
      </w:r>
      <w:r w:rsidR="008654CE">
        <w:t xml:space="preserve"> </w:t>
      </w:r>
      <w:r w:rsidRPr="002607D9">
        <w:t>manière</w:t>
      </w:r>
      <w:r w:rsidR="008654CE">
        <w:t xml:space="preserve"> </w:t>
      </w:r>
      <w:r w:rsidRPr="002607D9">
        <w:t>que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mots,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IAG</w:t>
      </w:r>
      <w:r w:rsidR="008654CE">
        <w:t xml:space="preserve"> </w:t>
      </w:r>
      <w:r w:rsidRPr="002607D9">
        <w:t>ont</w:t>
      </w:r>
      <w:r w:rsidR="008654CE">
        <w:t xml:space="preserve"> </w:t>
      </w:r>
      <w:r w:rsidRPr="002607D9">
        <w:t>été</w:t>
      </w:r>
      <w:r w:rsidR="008654CE">
        <w:t xml:space="preserve"> </w:t>
      </w:r>
      <w:r w:rsidRPr="002607D9">
        <w:t>nourries</w:t>
      </w:r>
      <w:r w:rsidR="008654CE">
        <w:t xml:space="preserve"> </w:t>
      </w:r>
      <w:r w:rsidRPr="002607D9">
        <w:t>avec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centaines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milliers</w:t>
      </w:r>
      <w:r w:rsidR="008654CE">
        <w:t xml:space="preserve"> </w:t>
      </w:r>
      <w:r w:rsidRPr="002607D9">
        <w:t>d’images</w:t>
      </w:r>
      <w:r w:rsidR="008654CE">
        <w:t xml:space="preserve"> </w:t>
      </w:r>
      <w:r w:rsidRPr="002607D9">
        <w:t>issues</w:t>
      </w:r>
      <w:r w:rsidR="008654CE">
        <w:t xml:space="preserve"> </w:t>
      </w:r>
      <w:r w:rsidRPr="002607D9">
        <w:t>d’Internet,</w:t>
      </w:r>
      <w:r w:rsidR="008654CE">
        <w:t xml:space="preserve"> </w:t>
      </w:r>
      <w:r w:rsidRPr="002607D9">
        <w:t>avec</w:t>
      </w:r>
      <w:r w:rsidR="008654CE">
        <w:t xml:space="preserve"> </w:t>
      </w:r>
      <w:r w:rsidRPr="002607D9">
        <w:t>comme</w:t>
      </w:r>
      <w:r w:rsidR="008654CE">
        <w:t xml:space="preserve"> </w:t>
      </w:r>
      <w:r w:rsidRPr="002607D9">
        <w:t>objectif</w:t>
      </w:r>
      <w:r w:rsidR="008654CE">
        <w:t xml:space="preserve"> </w:t>
      </w:r>
      <w:r w:rsidRPr="002607D9">
        <w:t>d’essayer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reconnaître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objets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question</w:t>
      </w:r>
      <w:r w:rsidR="008654CE">
        <w:t xml:space="preserve"> </w:t>
      </w:r>
      <w:r w:rsidRPr="002607D9">
        <w:t>avant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reproduire.</w:t>
      </w:r>
      <w:r w:rsidR="008654CE">
        <w:t xml:space="preserve"> </w:t>
      </w:r>
      <w:r w:rsidRPr="002607D9">
        <w:t>Aujourd’hui,</w:t>
      </w:r>
      <w:r w:rsidR="008654CE">
        <w:t xml:space="preserve"> </w:t>
      </w:r>
      <w:r w:rsidRPr="002607D9">
        <w:t>ces</w:t>
      </w:r>
      <w:r w:rsidR="008654CE">
        <w:t xml:space="preserve"> </w:t>
      </w:r>
      <w:r w:rsidRPr="002607D9">
        <w:t>IA</w:t>
      </w:r>
      <w:r w:rsidR="008654CE">
        <w:t xml:space="preserve"> </w:t>
      </w:r>
      <w:r w:rsidRPr="002607D9">
        <w:t>sont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plus</w:t>
      </w:r>
      <w:r w:rsidR="008654CE">
        <w:t xml:space="preserve"> </w:t>
      </w:r>
      <w:r w:rsidRPr="002607D9">
        <w:t>en</w:t>
      </w:r>
      <w:r w:rsidR="008654CE">
        <w:t xml:space="preserve"> </w:t>
      </w:r>
      <w:r w:rsidRPr="002607D9">
        <w:t>plus</w:t>
      </w:r>
      <w:r w:rsidR="008654CE">
        <w:t xml:space="preserve"> </w:t>
      </w:r>
      <w:r w:rsidRPr="002607D9">
        <w:t>multimodales,</w:t>
      </w:r>
      <w:r w:rsidR="008654CE">
        <w:t xml:space="preserve"> </w:t>
      </w:r>
      <w:r w:rsidRPr="002607D9">
        <w:t>c’est-à-dire</w:t>
      </w:r>
      <w:r w:rsidR="008654CE">
        <w:t xml:space="preserve"> </w:t>
      </w:r>
      <w:r w:rsidRPr="002607D9">
        <w:t>capable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générer</w:t>
      </w:r>
      <w:r w:rsidR="008654CE">
        <w:t xml:space="preserve"> </w:t>
      </w:r>
      <w:r w:rsidRPr="002607D9">
        <w:t>une</w:t>
      </w:r>
      <w:r w:rsidR="008654CE">
        <w:t xml:space="preserve"> </w:t>
      </w:r>
      <w:r w:rsidRPr="002607D9">
        <w:t>image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partir</w:t>
      </w:r>
      <w:r w:rsidR="008654CE">
        <w:t xml:space="preserve"> </w:t>
      </w:r>
      <w:r w:rsidRPr="002607D9">
        <w:t>d’un</w:t>
      </w:r>
      <w:r w:rsidR="008654CE">
        <w:t xml:space="preserve"> </w:t>
      </w:r>
      <w:r w:rsidRPr="002607D9">
        <w:t>texte,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inversement,</w:t>
      </w:r>
      <w:r w:rsidR="008654CE">
        <w:t xml:space="preserve"> </w:t>
      </w:r>
      <w:r w:rsidRPr="002607D9">
        <w:t>mais</w:t>
      </w:r>
      <w:r w:rsidR="008654CE">
        <w:t xml:space="preserve"> </w:t>
      </w:r>
      <w:r w:rsidRPr="002607D9">
        <w:t>aussi</w:t>
      </w:r>
      <w:r w:rsidR="008654CE">
        <w:t xml:space="preserve"> </w:t>
      </w:r>
      <w:r w:rsidRPr="002607D9">
        <w:t>de</w:t>
      </w:r>
      <w:r w:rsidR="008654CE">
        <w:t xml:space="preserve"> </w:t>
      </w:r>
      <w:r w:rsidRPr="002607D9">
        <w:t>comprendre</w:t>
      </w:r>
      <w:r w:rsidR="008654CE">
        <w:t xml:space="preserve"> </w:t>
      </w:r>
      <w:r w:rsidRPr="002607D9">
        <w:t>et</w:t>
      </w:r>
      <w:r w:rsidR="008654CE">
        <w:t xml:space="preserve"> </w:t>
      </w:r>
      <w:r w:rsidRPr="002607D9">
        <w:t>générer</w:t>
      </w:r>
      <w:r w:rsidR="008654CE">
        <w:t xml:space="preserve"> </w:t>
      </w:r>
      <w:r w:rsidRPr="002607D9">
        <w:t>du</w:t>
      </w:r>
      <w:r w:rsidR="008654CE">
        <w:t xml:space="preserve"> </w:t>
      </w:r>
      <w:r w:rsidRPr="002607D9">
        <w:t>son</w:t>
      </w:r>
      <w:r w:rsidR="008654CE">
        <w:t xml:space="preserve"> </w:t>
      </w:r>
      <w:r w:rsidRPr="002607D9">
        <w:t>ou</w:t>
      </w:r>
      <w:r w:rsidR="008654CE">
        <w:t xml:space="preserve"> </w:t>
      </w:r>
      <w:r w:rsidRPr="002607D9">
        <w:t>des</w:t>
      </w:r>
      <w:r w:rsidR="008654CE">
        <w:t xml:space="preserve"> </w:t>
      </w:r>
      <w:r w:rsidRPr="002607D9">
        <w:t>vidéos.</w:t>
      </w:r>
    </w:p>
    <w:p w14:paraId="12C70CE8" w14:textId="60FD1058" w:rsidR="002607D9" w:rsidRPr="002607D9" w:rsidRDefault="002607D9" w:rsidP="002607D9">
      <w:pPr>
        <w:pStyle w:val="Titre5"/>
      </w:pPr>
      <w:r w:rsidRPr="002607D9">
        <w:t>Thibault</w:t>
      </w:r>
      <w:r w:rsidR="008654CE">
        <w:t xml:space="preserve"> </w:t>
      </w:r>
      <w:r w:rsidRPr="002607D9">
        <w:t>GRANDJEAN</w:t>
      </w:r>
      <w:r>
        <w:br/>
      </w:r>
      <w:proofErr w:type="spellStart"/>
      <w:r w:rsidRPr="002607D9">
        <w:t>Athena</w:t>
      </w:r>
      <w:proofErr w:type="spellEnd"/>
      <w:r w:rsidR="008654CE">
        <w:t xml:space="preserve"> </w:t>
      </w:r>
      <w:proofErr w:type="spellStart"/>
      <w:r w:rsidRPr="002607D9">
        <w:t>Mag</w:t>
      </w:r>
      <w:proofErr w:type="spellEnd"/>
      <w:r w:rsidR="008654CE">
        <w:t xml:space="preserve"> </w:t>
      </w:r>
      <w:r w:rsidRPr="002607D9">
        <w:t>370</w:t>
      </w:r>
      <w:r w:rsidR="008654CE">
        <w:t xml:space="preserve"> </w:t>
      </w:r>
      <w:r w:rsidRPr="002607D9">
        <w:t>-</w:t>
      </w:r>
      <w:r w:rsidR="008654CE">
        <w:t xml:space="preserve"> </w:t>
      </w:r>
      <w:r w:rsidRPr="002607D9">
        <w:t>Janvier-Février</w:t>
      </w:r>
      <w:r w:rsidR="008654CE">
        <w:t xml:space="preserve"> </w:t>
      </w:r>
      <w:r w:rsidRPr="002607D9">
        <w:t>2025</w:t>
      </w:r>
    </w:p>
    <w:p w14:paraId="4212C8BA" w14:textId="77777777" w:rsidR="00D927A3" w:rsidRPr="002607D9" w:rsidRDefault="00D927A3" w:rsidP="002607D9">
      <w:pPr>
        <w:pStyle w:val="ContenuNEWS"/>
        <w:pBdr>
          <w:top w:val="single" w:sz="4" w:space="1" w:color="auto"/>
        </w:pBdr>
        <w:rPr>
          <w:lang w:val="fr-BE" w:eastAsia="fr-BE"/>
        </w:rPr>
      </w:pPr>
    </w:p>
    <w:p w14:paraId="13884779" w14:textId="77777777" w:rsidR="002607D9" w:rsidRDefault="002607D9" w:rsidP="002607D9">
      <w:pPr>
        <w:keepNext w:val="0"/>
        <w:spacing w:after="160" w:line="259" w:lineRule="auto"/>
        <w:rPr>
          <w:rFonts w:eastAsia="Aptos"/>
          <w:kern w:val="2"/>
          <w:sz w:val="22"/>
          <w:szCs w:val="22"/>
          <w14:ligatures w14:val="standardContextual"/>
        </w:rPr>
      </w:pPr>
    </w:p>
    <w:p w14:paraId="4CDAFA0C" w14:textId="4717628B" w:rsidR="002607D9" w:rsidRPr="002607D9" w:rsidRDefault="002607D9" w:rsidP="002607D9">
      <w:pPr>
        <w:pStyle w:val="Titre3"/>
      </w:pPr>
      <w:bookmarkStart w:id="20" w:name="_Toc202266636"/>
      <w:r>
        <w:lastRenderedPageBreak/>
        <w:t>D</w:t>
      </w:r>
      <w:r w:rsidRPr="002607D9">
        <w:t>es</w:t>
      </w:r>
      <w:r w:rsidR="008654CE">
        <w:t xml:space="preserve"> </w:t>
      </w:r>
      <w:r w:rsidRPr="002607D9">
        <w:t>applications</w:t>
      </w:r>
      <w:r w:rsidR="008654CE">
        <w:t xml:space="preserve"> </w:t>
      </w:r>
      <w:r w:rsidRPr="002607D9">
        <w:t>pour</w:t>
      </w:r>
      <w:r w:rsidR="008654CE">
        <w:t xml:space="preserve"> </w:t>
      </w:r>
      <w:r w:rsidRPr="002607D9">
        <w:t>votre</w:t>
      </w:r>
      <w:r w:rsidR="008654CE">
        <w:t xml:space="preserve"> </w:t>
      </w:r>
      <w:r w:rsidRPr="002607D9">
        <w:t>quotidien</w:t>
      </w:r>
      <w:bookmarkEnd w:id="20"/>
    </w:p>
    <w:p w14:paraId="07B78251" w14:textId="50E14235" w:rsidR="002607D9" w:rsidRDefault="002607D9" w:rsidP="002607D9">
      <w:pPr>
        <w:pStyle w:val="Paragraphedeliste"/>
        <w:keepNext w:val="0"/>
        <w:numPr>
          <w:ilvl w:val="0"/>
          <w:numId w:val="11"/>
        </w:numPr>
        <w:spacing w:after="160" w:line="259" w:lineRule="auto"/>
        <w:rPr>
          <w:rFonts w:eastAsia="Aptos"/>
          <w:kern w:val="2"/>
          <w:sz w:val="22"/>
          <w:szCs w:val="22"/>
          <w14:ligatures w14:val="standardContextual"/>
        </w:rPr>
      </w:pPr>
      <w:r w:rsidRPr="002607D9">
        <w:rPr>
          <w:rFonts w:eastAsia="Aptos"/>
          <w:b/>
          <w:bCs/>
          <w:kern w:val="2"/>
          <w:sz w:val="22"/>
          <w:szCs w:val="22"/>
          <w14:ligatures w14:val="standardContextual"/>
        </w:rPr>
        <w:t>ENVISION</w:t>
      </w:r>
      <w:r w:rsidR="008654CE">
        <w:rPr>
          <w:rFonts w:eastAsia="Aptos"/>
          <w:b/>
          <w:bCs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b/>
          <w:bCs/>
          <w:kern w:val="2"/>
          <w:sz w:val="22"/>
          <w:szCs w:val="22"/>
          <w14:ligatures w14:val="standardContextual"/>
        </w:rPr>
        <w:t>AI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>
        <w:rPr>
          <w:rFonts w:eastAsia="Aptos"/>
          <w:kern w:val="2"/>
          <w:sz w:val="22"/>
          <w:szCs w:val="22"/>
          <w14:ligatures w14:val="standardContextual"/>
        </w:rPr>
        <w:t>: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développée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pour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et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avec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personnes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déficientes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visuelles.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Utilisez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simplement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la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caméra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votre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téléphone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pour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numériser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du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texte,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votre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environnement,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objets,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personnes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ou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produits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et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tout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vous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sera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lu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avec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l'intelligence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artificielle.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L'application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est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un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mélange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Be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proofErr w:type="spellStart"/>
      <w:r w:rsidRPr="002607D9">
        <w:rPr>
          <w:rFonts w:eastAsia="Aptos"/>
          <w:kern w:val="2"/>
          <w:sz w:val="22"/>
          <w:szCs w:val="22"/>
          <w14:ligatures w14:val="standardContextual"/>
        </w:rPr>
        <w:t>My</w:t>
      </w:r>
      <w:proofErr w:type="spellEnd"/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proofErr w:type="spellStart"/>
      <w:r w:rsidRPr="002607D9">
        <w:rPr>
          <w:rFonts w:eastAsia="Aptos"/>
          <w:kern w:val="2"/>
          <w:sz w:val="22"/>
          <w:szCs w:val="22"/>
          <w14:ligatures w14:val="standardContextual"/>
        </w:rPr>
        <w:t>Eyes</w:t>
      </w:r>
      <w:proofErr w:type="spellEnd"/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et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proofErr w:type="spellStart"/>
      <w:r w:rsidRPr="002607D9">
        <w:rPr>
          <w:rFonts w:eastAsia="Aptos"/>
          <w:kern w:val="2"/>
          <w:sz w:val="22"/>
          <w:szCs w:val="22"/>
          <w14:ligatures w14:val="standardContextual"/>
        </w:rPr>
        <w:t>ChatGpt</w:t>
      </w:r>
      <w:proofErr w:type="spellEnd"/>
      <w:r w:rsidRPr="002607D9">
        <w:rPr>
          <w:rFonts w:eastAsia="Aptos"/>
          <w:kern w:val="2"/>
          <w:sz w:val="22"/>
          <w:szCs w:val="22"/>
          <w14:ligatures w14:val="standardContextual"/>
        </w:rPr>
        <w:t>.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On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la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pilote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à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la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voix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et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elle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décrit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quand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on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lui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pose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questions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pour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avoir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tel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ou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tel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détail.</w:t>
      </w:r>
    </w:p>
    <w:p w14:paraId="388954F6" w14:textId="77777777" w:rsidR="00ED636F" w:rsidRPr="002607D9" w:rsidRDefault="00ED636F" w:rsidP="00ED636F">
      <w:pPr>
        <w:pStyle w:val="Paragraphedeliste"/>
        <w:keepNext w:val="0"/>
        <w:spacing w:after="160" w:line="259" w:lineRule="auto"/>
        <w:rPr>
          <w:rFonts w:eastAsia="Aptos"/>
          <w:kern w:val="2"/>
          <w:sz w:val="22"/>
          <w:szCs w:val="22"/>
          <w14:ligatures w14:val="standardContextual"/>
        </w:rPr>
      </w:pPr>
    </w:p>
    <w:p w14:paraId="2A4F0D42" w14:textId="7E825776" w:rsidR="00ED636F" w:rsidRDefault="002607D9" w:rsidP="00ED636F">
      <w:pPr>
        <w:pStyle w:val="Paragraphedeliste"/>
        <w:keepNext w:val="0"/>
        <w:numPr>
          <w:ilvl w:val="0"/>
          <w:numId w:val="11"/>
        </w:numPr>
        <w:spacing w:after="0" w:line="259" w:lineRule="auto"/>
        <w:rPr>
          <w:rFonts w:eastAsia="Aptos"/>
          <w:kern w:val="2"/>
          <w:sz w:val="22"/>
          <w:szCs w:val="22"/>
          <w14:ligatures w14:val="standardContextual"/>
        </w:rPr>
      </w:pPr>
      <w:r w:rsidRPr="002607D9">
        <w:rPr>
          <w:rFonts w:eastAsia="Aptos"/>
          <w:b/>
          <w:bCs/>
          <w:kern w:val="2"/>
          <w:sz w:val="22"/>
          <w:szCs w:val="22"/>
          <w14:ligatures w14:val="standardContextual"/>
        </w:rPr>
        <w:t>AIRA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>
        <w:rPr>
          <w:rFonts w:eastAsia="Aptos"/>
          <w:kern w:val="2"/>
          <w:sz w:val="22"/>
          <w:szCs w:val="22"/>
          <w14:ligatures w14:val="standardContextual"/>
        </w:rPr>
        <w:t>: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assez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proche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fonctionnalités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la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précédente,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est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une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application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qui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fournit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une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interprétation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visuelle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à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la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demande.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Access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AI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disponible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dès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le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menu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l'écran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d'accueil,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vous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permet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prendre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une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photo,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télécharger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une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image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ou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une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situation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autour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vous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pour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qu'elle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vous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soit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décrite.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Envoyez-la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via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le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chat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et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une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description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générée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par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l'IA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sera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produite.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Posez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questions,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obtenez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réponses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affinées,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ou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pour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plus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confiance,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utilisez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Aira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proofErr w:type="spellStart"/>
      <w:r w:rsidRPr="002607D9">
        <w:rPr>
          <w:rFonts w:eastAsia="Aptos"/>
          <w:kern w:val="2"/>
          <w:sz w:val="22"/>
          <w:szCs w:val="22"/>
          <w14:ligatures w14:val="standardContextual"/>
        </w:rPr>
        <w:t>Verify</w:t>
      </w:r>
      <w:proofErr w:type="spellEnd"/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pour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confirmer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la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description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avec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un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interprète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visuel.</w:t>
      </w:r>
    </w:p>
    <w:p w14:paraId="15932C52" w14:textId="77777777" w:rsidR="00ED636F" w:rsidRPr="00ED636F" w:rsidRDefault="00ED636F" w:rsidP="00ED636F">
      <w:pPr>
        <w:keepNext w:val="0"/>
        <w:spacing w:after="0" w:line="259" w:lineRule="auto"/>
        <w:rPr>
          <w:rFonts w:eastAsia="Aptos"/>
          <w:kern w:val="2"/>
          <w:sz w:val="22"/>
          <w:szCs w:val="22"/>
          <w14:ligatures w14:val="standardContextual"/>
        </w:rPr>
      </w:pPr>
    </w:p>
    <w:p w14:paraId="5B760D44" w14:textId="3789FE92" w:rsidR="00ED636F" w:rsidRPr="00ED636F" w:rsidRDefault="002607D9" w:rsidP="00ED636F">
      <w:pPr>
        <w:pStyle w:val="Paragraphedeliste"/>
        <w:keepNext w:val="0"/>
        <w:numPr>
          <w:ilvl w:val="0"/>
          <w:numId w:val="11"/>
        </w:numPr>
        <w:spacing w:after="0" w:line="259" w:lineRule="auto"/>
        <w:rPr>
          <w:rFonts w:eastAsia="Aptos"/>
          <w:kern w:val="2"/>
          <w:sz w:val="22"/>
          <w:szCs w:val="22"/>
          <w14:ligatures w14:val="standardContextual"/>
        </w:rPr>
      </w:pPr>
      <w:r w:rsidRPr="002607D9">
        <w:rPr>
          <w:rFonts w:eastAsia="Aptos"/>
          <w:b/>
          <w:bCs/>
          <w:kern w:val="2"/>
          <w:sz w:val="22"/>
          <w:szCs w:val="22"/>
          <w14:ligatures w14:val="standardContextual"/>
        </w:rPr>
        <w:t>BONUS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: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proofErr w:type="spellStart"/>
      <w:r w:rsidRPr="002607D9">
        <w:rPr>
          <w:rFonts w:eastAsia="Aptos"/>
          <w:kern w:val="2"/>
          <w:sz w:val="22"/>
          <w:szCs w:val="22"/>
          <w14:ligatures w14:val="standardContextual"/>
        </w:rPr>
        <w:t>Warshovel</w:t>
      </w:r>
      <w:proofErr w:type="spellEnd"/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un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nouveau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jeu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accessible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où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vous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découvrirez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un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monde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fantastique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immersif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rempli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défis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palpitants,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lieux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à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couper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le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souffle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et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d'innombrables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opportunités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de</w:t>
      </w:r>
      <w:r w:rsidR="008654CE">
        <w:rPr>
          <w:rFonts w:eastAsia="Aptos"/>
          <w:kern w:val="2"/>
          <w:sz w:val="22"/>
          <w:szCs w:val="22"/>
          <w14:ligatures w14:val="standardContextual"/>
        </w:rPr>
        <w:t xml:space="preserve"> </w:t>
      </w:r>
      <w:r w:rsidRPr="002607D9">
        <w:rPr>
          <w:rFonts w:eastAsia="Aptos"/>
          <w:kern w:val="2"/>
          <w:sz w:val="22"/>
          <w:szCs w:val="22"/>
          <w14:ligatures w14:val="standardContextual"/>
        </w:rPr>
        <w:t>progresser.</w:t>
      </w:r>
    </w:p>
    <w:p w14:paraId="1B2A6E68" w14:textId="77777777" w:rsidR="00ED636F" w:rsidRDefault="00ED636F" w:rsidP="006B5CA4">
      <w:pPr>
        <w:pStyle w:val="Titre5"/>
        <w:spacing w:before="0" w:after="0"/>
      </w:pPr>
    </w:p>
    <w:p w14:paraId="70F93157" w14:textId="6B10AC66" w:rsidR="000B064E" w:rsidRPr="002607D9" w:rsidRDefault="002607D9" w:rsidP="006B5CA4">
      <w:pPr>
        <w:pStyle w:val="Titre5"/>
        <w:spacing w:before="0" w:after="0"/>
      </w:pPr>
      <w:r w:rsidRPr="002607D9">
        <w:t>Source</w:t>
      </w:r>
      <w:r w:rsidR="008654CE">
        <w:t xml:space="preserve"> </w:t>
      </w:r>
      <w:r w:rsidRPr="002607D9">
        <w:t>:</w:t>
      </w:r>
      <w:r w:rsidR="008654CE">
        <w:t xml:space="preserve"> </w:t>
      </w:r>
      <w:r w:rsidRPr="002607D9">
        <w:t>https://www.handicapzero.org/numero-149#article-appli-utiles</w:t>
      </w:r>
    </w:p>
    <w:p w14:paraId="79B76B0E" w14:textId="77777777" w:rsidR="002607D9" w:rsidRPr="00EA046B" w:rsidRDefault="002607D9" w:rsidP="006B5CA4">
      <w:pPr>
        <w:pStyle w:val="ContenuNEWS"/>
        <w:pBdr>
          <w:top w:val="single" w:sz="4" w:space="1" w:color="auto"/>
        </w:pBdr>
        <w:spacing w:after="0"/>
        <w:rPr>
          <w:lang w:val="fr-BE" w:eastAsia="fr-BE"/>
        </w:rPr>
      </w:pPr>
    </w:p>
    <w:p w14:paraId="7FB0FC52" w14:textId="12A7FFDF" w:rsidR="006B5CA4" w:rsidRDefault="002607D9" w:rsidP="006B5CA4">
      <w:pPr>
        <w:pStyle w:val="Titre1"/>
      </w:pPr>
      <w:bookmarkStart w:id="21" w:name="_Toc202266637"/>
      <w:r w:rsidRPr="002607D9">
        <w:t>INTERNET</w:t>
      </w:r>
      <w:bookmarkEnd w:id="21"/>
    </w:p>
    <w:p w14:paraId="0AE603EA" w14:textId="6FDD62BC" w:rsidR="002607D9" w:rsidRPr="002607D9" w:rsidRDefault="002607D9" w:rsidP="006B5CA4">
      <w:pPr>
        <w:pStyle w:val="Titre2"/>
      </w:pPr>
      <w:bookmarkStart w:id="22" w:name="_Toc202266638"/>
      <w:r w:rsidRPr="002607D9">
        <w:t>Le</w:t>
      </w:r>
      <w:r w:rsidR="008654CE">
        <w:t xml:space="preserve"> </w:t>
      </w:r>
      <w:r w:rsidRPr="002607D9">
        <w:t>Web</w:t>
      </w:r>
      <w:r w:rsidR="008654CE">
        <w:t xml:space="preserve"> </w:t>
      </w:r>
      <w:r w:rsidRPr="002607D9">
        <w:t>à</w:t>
      </w:r>
      <w:r w:rsidR="008654CE">
        <w:t xml:space="preserve"> </w:t>
      </w:r>
      <w:r w:rsidRPr="002607D9">
        <w:t>travers</w:t>
      </w:r>
      <w:r w:rsidR="008654CE">
        <w:t xml:space="preserve"> </w:t>
      </w:r>
      <w:r w:rsidRPr="002607D9">
        <w:t>les</w:t>
      </w:r>
      <w:r w:rsidR="008654CE">
        <w:t xml:space="preserve"> </w:t>
      </w:r>
      <w:r w:rsidRPr="002607D9">
        <w:t>générations</w:t>
      </w:r>
      <w:r w:rsidR="008654CE">
        <w:t xml:space="preserve"> </w:t>
      </w:r>
      <w:r w:rsidRPr="002607D9">
        <w:t>:</w:t>
      </w:r>
      <w:r w:rsidR="006B5CA4">
        <w:br/>
      </w:r>
      <w:r w:rsidRPr="002607D9">
        <w:t>un</w:t>
      </w:r>
      <w:r w:rsidR="008654CE">
        <w:t xml:space="preserve"> </w:t>
      </w:r>
      <w:r w:rsidRPr="002607D9">
        <w:t>sacré</w:t>
      </w:r>
      <w:r w:rsidR="008654CE">
        <w:t xml:space="preserve"> </w:t>
      </w:r>
      <w:r w:rsidRPr="002607D9">
        <w:t>choc</w:t>
      </w:r>
      <w:r w:rsidR="008654CE">
        <w:t xml:space="preserve"> </w:t>
      </w:r>
      <w:r w:rsidRPr="002607D9">
        <w:t>culturel</w:t>
      </w:r>
      <w:r w:rsidR="008654CE">
        <w:t xml:space="preserve"> </w:t>
      </w:r>
      <w:r w:rsidRPr="002607D9">
        <w:t>!</w:t>
      </w:r>
      <w:bookmarkEnd w:id="22"/>
      <w:r w:rsidR="008654CE">
        <w:t xml:space="preserve"> </w:t>
      </w:r>
    </w:p>
    <w:p w14:paraId="306C1E2F" w14:textId="4B416ED9" w:rsidR="002607D9" w:rsidRPr="002607D9" w:rsidRDefault="002607D9" w:rsidP="006B5CA4">
      <w:pPr>
        <w:pStyle w:val="ContenuNEWS"/>
        <w:rPr>
          <w:lang w:eastAsia="fr-BE"/>
        </w:rPr>
      </w:pPr>
      <w:r w:rsidRPr="002607D9">
        <w:rPr>
          <w:lang w:eastAsia="fr-BE"/>
        </w:rPr>
        <w:t>Il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y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quelques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jours,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j’ai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assisté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scène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digne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d’une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série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humoristique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Netflix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Baby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Boomer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panique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devant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l’écran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ordinateur,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lequel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message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maintenance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lui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demandait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redémarrer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machine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«Mais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je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redémarre,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je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perds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toutes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données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trouvent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l’ordinateur,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?!».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côté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lui,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ado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Z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scrollait</w:t>
      </w:r>
      <w:r w:rsidR="008654CE">
        <w:rPr>
          <w:lang w:eastAsia="fr-BE"/>
        </w:rPr>
        <w:t xml:space="preserve"> </w:t>
      </w:r>
      <w:proofErr w:type="spellStart"/>
      <w:r w:rsidRPr="002607D9">
        <w:rPr>
          <w:lang w:eastAsia="fr-BE"/>
        </w:rPr>
        <w:t>TikTok</w:t>
      </w:r>
      <w:proofErr w:type="spellEnd"/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vitesse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défiant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presque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celle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lumière.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Entre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2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mondes,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Millennial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tentait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d’envoyer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proofErr w:type="gramStart"/>
      <w:r w:rsidRPr="002607D9">
        <w:rPr>
          <w:lang w:eastAsia="fr-BE"/>
        </w:rPr>
        <w:t>e-mail</w:t>
      </w:r>
      <w:proofErr w:type="gramEnd"/>
      <w:r w:rsidRPr="002607D9">
        <w:rPr>
          <w:lang w:eastAsia="fr-BE"/>
        </w:rPr>
        <w:t>…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mais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peinait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comprendre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pourquoi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pouvait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tout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simplement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copier-coller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«pièce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jointe»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message.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vous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n’avez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compris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seul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paragraphe,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article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potentiellement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vous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intéresser.</w:t>
      </w:r>
      <w:r w:rsidR="008654CE">
        <w:rPr>
          <w:lang w:eastAsia="fr-BE"/>
        </w:rPr>
        <w:t xml:space="preserve"> </w:t>
      </w:r>
    </w:p>
    <w:p w14:paraId="1B0F69EE" w14:textId="0F9B1A72" w:rsidR="002607D9" w:rsidRPr="002607D9" w:rsidRDefault="002607D9" w:rsidP="006B5CA4">
      <w:pPr>
        <w:pStyle w:val="ContenuNEWS"/>
        <w:rPr>
          <w:lang w:eastAsia="fr-BE"/>
        </w:rPr>
      </w:pP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effet,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selon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laquelle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nous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appartenons,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notre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rapport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technologie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général,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varie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tout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tout.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où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proofErr w:type="spellStart"/>
      <w:r w:rsidRPr="002607D9">
        <w:rPr>
          <w:lang w:eastAsia="fr-BE"/>
        </w:rPr>
        <w:t>Baby,Boomers</w:t>
      </w:r>
      <w:proofErr w:type="spellEnd"/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appris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l’informatique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premiers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ordinateurs,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disquettes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CD-ROM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(et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maîtrisent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toujours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mieux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Excel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petits-enfants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!),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Millennials,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eux,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experts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réseaux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sociaux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mais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paniquent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moindre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évocation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d’un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tableur.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Z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Alpha,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dextérité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smartphone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défie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toute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entendement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peuvent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tenir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conversation,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répondre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10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messages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monter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vidéo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sur</w:t>
      </w:r>
      <w:r w:rsidR="008654CE">
        <w:rPr>
          <w:lang w:eastAsia="fr-BE"/>
        </w:rPr>
        <w:t xml:space="preserve"> </w:t>
      </w:r>
      <w:proofErr w:type="spellStart"/>
      <w:r w:rsidRPr="002607D9">
        <w:rPr>
          <w:lang w:eastAsia="fr-BE"/>
        </w:rPr>
        <w:t>CapCut</w:t>
      </w:r>
      <w:proofErr w:type="spellEnd"/>
      <w:r w:rsidRPr="002607D9">
        <w:rPr>
          <w:lang w:eastAsia="fr-BE"/>
        </w:rPr>
        <w:t>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tout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regardant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série…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Mais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demander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compresser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fichier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mettre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document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Word,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c’est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compliqué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!</w:t>
      </w:r>
      <w:r w:rsidR="008654CE">
        <w:rPr>
          <w:lang w:eastAsia="fr-BE"/>
        </w:rPr>
        <w:t xml:space="preserve"> </w:t>
      </w:r>
    </w:p>
    <w:p w14:paraId="1FC1C7C7" w14:textId="3BFACCC7" w:rsidR="002607D9" w:rsidRPr="002607D9" w:rsidRDefault="002607D9" w:rsidP="006B5CA4">
      <w:pPr>
        <w:pStyle w:val="ContenuNEWS"/>
        <w:rPr>
          <w:lang w:eastAsia="fr-BE"/>
        </w:rPr>
      </w:pPr>
      <w:r w:rsidRPr="002607D9">
        <w:rPr>
          <w:lang w:eastAsia="fr-BE"/>
        </w:rPr>
        <w:lastRenderedPageBreak/>
        <w:t>Dans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article,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nous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allons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explorer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différences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d’usage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Web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travers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générations.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Pourquoi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parents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maîtrisent-ils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mieux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Word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Google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Drive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?</w:t>
      </w:r>
      <w:r w:rsidR="003B551E">
        <w:rPr>
          <w:lang w:eastAsia="fr-BE"/>
        </w:rPr>
        <w:t xml:space="preserve"> </w:t>
      </w:r>
      <w:r w:rsidRPr="002607D9">
        <w:rPr>
          <w:lang w:eastAsia="fr-BE"/>
        </w:rPr>
        <w:t>Pourquoi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Millennials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passent-ils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heures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Instagram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mais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capables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d'utiliser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simple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tableur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?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encourager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Z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explorer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Internet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au-delà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quelques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applications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qu'ils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utilisent,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autant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perdre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scroll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infini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?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comprenant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écarts,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devient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possible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d’adapter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l’apprentissage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proposer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solutions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concrètes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chacun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puisse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mieux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maîtriser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l’outil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informatique.</w:t>
      </w:r>
    </w:p>
    <w:p w14:paraId="41D26295" w14:textId="22B2ABD8" w:rsidR="002607D9" w:rsidRPr="006B5CA4" w:rsidRDefault="006B5CA4" w:rsidP="006B5CA4">
      <w:pPr>
        <w:pStyle w:val="ContenuNEWS"/>
        <w:rPr>
          <w:b/>
          <w:bCs w:val="0"/>
          <w:lang w:eastAsia="fr-BE"/>
        </w:rPr>
      </w:pPr>
      <w:r w:rsidRPr="006B5CA4">
        <w:rPr>
          <w:b/>
          <w:bCs w:val="0"/>
          <w:lang w:eastAsia="fr-BE"/>
        </w:rPr>
        <w:t>LES</w:t>
      </w:r>
      <w:r w:rsidR="008654CE">
        <w:rPr>
          <w:b/>
          <w:bCs w:val="0"/>
          <w:lang w:eastAsia="fr-BE"/>
        </w:rPr>
        <w:t xml:space="preserve"> </w:t>
      </w:r>
      <w:r w:rsidRPr="006B5CA4">
        <w:rPr>
          <w:b/>
          <w:bCs w:val="0"/>
          <w:lang w:eastAsia="fr-BE"/>
        </w:rPr>
        <w:t>DIFFERENTES</w:t>
      </w:r>
      <w:r w:rsidR="008654CE">
        <w:rPr>
          <w:b/>
          <w:bCs w:val="0"/>
          <w:lang w:eastAsia="fr-BE"/>
        </w:rPr>
        <w:t xml:space="preserve"> </w:t>
      </w:r>
      <w:r w:rsidRPr="006B5CA4">
        <w:rPr>
          <w:b/>
          <w:bCs w:val="0"/>
          <w:lang w:eastAsia="fr-BE"/>
        </w:rPr>
        <w:t>GENERATIONS</w:t>
      </w:r>
      <w:r w:rsidR="008654CE">
        <w:rPr>
          <w:b/>
          <w:bCs w:val="0"/>
          <w:lang w:eastAsia="fr-BE"/>
        </w:rPr>
        <w:t xml:space="preserve"> </w:t>
      </w:r>
      <w:r w:rsidRPr="006B5CA4">
        <w:rPr>
          <w:b/>
          <w:bCs w:val="0"/>
          <w:lang w:eastAsia="fr-BE"/>
        </w:rPr>
        <w:t>ET</w:t>
      </w:r>
      <w:r w:rsidR="008654CE">
        <w:rPr>
          <w:b/>
          <w:bCs w:val="0"/>
          <w:lang w:eastAsia="fr-BE"/>
        </w:rPr>
        <w:t xml:space="preserve"> </w:t>
      </w:r>
      <w:r w:rsidRPr="006B5CA4">
        <w:rPr>
          <w:b/>
          <w:bCs w:val="0"/>
          <w:lang w:eastAsia="fr-BE"/>
        </w:rPr>
        <w:t>LEUR</w:t>
      </w:r>
      <w:r w:rsidR="008654CE">
        <w:rPr>
          <w:b/>
          <w:bCs w:val="0"/>
          <w:lang w:eastAsia="fr-BE"/>
        </w:rPr>
        <w:t xml:space="preserve"> </w:t>
      </w:r>
      <w:r w:rsidRPr="006B5CA4">
        <w:rPr>
          <w:b/>
          <w:bCs w:val="0"/>
          <w:lang w:eastAsia="fr-BE"/>
        </w:rPr>
        <w:t>RELATION</w:t>
      </w:r>
      <w:r w:rsidR="008654CE">
        <w:rPr>
          <w:b/>
          <w:bCs w:val="0"/>
          <w:lang w:eastAsia="fr-BE"/>
        </w:rPr>
        <w:t xml:space="preserve"> </w:t>
      </w:r>
      <w:r w:rsidRPr="006B5CA4">
        <w:rPr>
          <w:b/>
          <w:bCs w:val="0"/>
          <w:lang w:eastAsia="fr-BE"/>
        </w:rPr>
        <w:t>AU</w:t>
      </w:r>
      <w:r w:rsidR="008654CE">
        <w:rPr>
          <w:b/>
          <w:bCs w:val="0"/>
          <w:lang w:eastAsia="fr-BE"/>
        </w:rPr>
        <w:t xml:space="preserve"> </w:t>
      </w:r>
      <w:r w:rsidRPr="006B5CA4">
        <w:rPr>
          <w:b/>
          <w:bCs w:val="0"/>
          <w:lang w:eastAsia="fr-BE"/>
        </w:rPr>
        <w:t>WEB</w:t>
      </w:r>
      <w:r w:rsidR="008654CE">
        <w:rPr>
          <w:b/>
          <w:bCs w:val="0"/>
          <w:lang w:eastAsia="fr-BE"/>
        </w:rPr>
        <w:t xml:space="preserve"> </w:t>
      </w:r>
      <w:r>
        <w:rPr>
          <w:b/>
          <w:bCs w:val="0"/>
          <w:lang w:eastAsia="fr-BE"/>
        </w:rPr>
        <w:t>:</w:t>
      </w:r>
    </w:p>
    <w:p w14:paraId="4EE27EBF" w14:textId="73468878" w:rsidR="002607D9" w:rsidRPr="002607D9" w:rsidRDefault="002607D9" w:rsidP="006B5CA4">
      <w:pPr>
        <w:pStyle w:val="ContenuNEWS"/>
        <w:numPr>
          <w:ilvl w:val="0"/>
          <w:numId w:val="25"/>
        </w:numPr>
        <w:ind w:left="284" w:hanging="284"/>
        <w:rPr>
          <w:lang w:eastAsia="fr-BE"/>
        </w:rPr>
      </w:pPr>
      <w:r w:rsidRPr="002607D9">
        <w:rPr>
          <w:b/>
          <w:lang w:eastAsia="fr-BE"/>
        </w:rPr>
        <w:t>Les</w:t>
      </w:r>
      <w:r w:rsidR="008654CE">
        <w:rPr>
          <w:b/>
          <w:lang w:eastAsia="fr-BE"/>
        </w:rPr>
        <w:t xml:space="preserve"> </w:t>
      </w:r>
      <w:proofErr w:type="spellStart"/>
      <w:r w:rsidRPr="002607D9">
        <w:rPr>
          <w:b/>
          <w:lang w:eastAsia="fr-BE"/>
        </w:rPr>
        <w:t>Baby</w:t>
      </w:r>
      <w:r w:rsidR="008654CE">
        <w:rPr>
          <w:b/>
          <w:lang w:eastAsia="fr-BE"/>
        </w:rPr>
        <w:t xml:space="preserve"> </w:t>
      </w:r>
      <w:r w:rsidRPr="002607D9">
        <w:rPr>
          <w:b/>
          <w:lang w:eastAsia="fr-BE"/>
        </w:rPr>
        <w:t>Boomers</w:t>
      </w:r>
      <w:proofErr w:type="spellEnd"/>
      <w:r w:rsidR="008654CE">
        <w:rPr>
          <w:b/>
          <w:lang w:eastAsia="fr-BE"/>
        </w:rPr>
        <w:t xml:space="preserve"> </w:t>
      </w:r>
      <w:r w:rsidRPr="002607D9">
        <w:rPr>
          <w:b/>
          <w:lang w:eastAsia="fr-BE"/>
        </w:rPr>
        <w:t>(1946-1964)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pragmatiques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</w:t>
      </w:r>
    </w:p>
    <w:p w14:paraId="4BDA5004" w14:textId="4289BE91" w:rsidR="002607D9" w:rsidRPr="002607D9" w:rsidRDefault="002607D9" w:rsidP="006B5CA4">
      <w:pPr>
        <w:pStyle w:val="ContenuNEWS"/>
        <w:rPr>
          <w:lang w:eastAsia="fr-BE"/>
        </w:rPr>
      </w:pP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proofErr w:type="spellStart"/>
      <w:r w:rsidRPr="002607D9">
        <w:rPr>
          <w:lang w:eastAsia="fr-BE"/>
        </w:rPr>
        <w:t>Baby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Boomers</w:t>
      </w:r>
      <w:proofErr w:type="spellEnd"/>
      <w:r w:rsidRPr="002607D9">
        <w:rPr>
          <w:lang w:eastAsia="fr-BE"/>
        </w:rPr>
        <w:t>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donc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nés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monde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Internet,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dû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intégrer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l’âge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adulte,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souvent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nécessité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intérêt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spontané.</w:t>
      </w:r>
      <w:r w:rsidR="003B551E">
        <w:rPr>
          <w:lang w:eastAsia="fr-BE"/>
        </w:rPr>
        <w:t xml:space="preserve"> </w:t>
      </w:r>
      <w:r w:rsidRPr="002607D9">
        <w:rPr>
          <w:lang w:eastAsia="fr-BE"/>
        </w:rPr>
        <w:t>Contrairement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suivantes,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grandi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technologies,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apprentissage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progressif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souvent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réactif,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fonction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besoins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quotidien.</w:t>
      </w:r>
      <w:r w:rsidR="008654CE">
        <w:rPr>
          <w:lang w:eastAsia="fr-BE"/>
        </w:rPr>
        <w:t xml:space="preserve"> </w:t>
      </w:r>
    </w:p>
    <w:p w14:paraId="592F69CC" w14:textId="54386362" w:rsidR="002607D9" w:rsidRPr="002E73DA" w:rsidRDefault="006B5CA4" w:rsidP="006B5CA4">
      <w:pPr>
        <w:pStyle w:val="ContenuNEWS"/>
        <w:rPr>
          <w:lang w:eastAsia="fr-BE"/>
        </w:rPr>
      </w:pPr>
      <w:r w:rsidRPr="002E73DA">
        <w:rPr>
          <w:lang w:eastAsia="fr-BE"/>
        </w:rPr>
        <w:t>Leurs</w:t>
      </w:r>
      <w:r w:rsidR="008654CE" w:rsidRPr="002E73DA">
        <w:rPr>
          <w:lang w:eastAsia="fr-BE"/>
        </w:rPr>
        <w:t xml:space="preserve"> </w:t>
      </w:r>
      <w:r w:rsidRPr="002E73DA">
        <w:rPr>
          <w:lang w:eastAsia="fr-BE"/>
        </w:rPr>
        <w:t>usages</w:t>
      </w:r>
      <w:r w:rsidR="008654CE" w:rsidRPr="002E73DA">
        <w:rPr>
          <w:lang w:eastAsia="fr-BE"/>
        </w:rPr>
        <w:t xml:space="preserve"> </w:t>
      </w:r>
      <w:r w:rsidRPr="002E73DA">
        <w:rPr>
          <w:lang w:eastAsia="fr-BE"/>
        </w:rPr>
        <w:t>:</w:t>
      </w:r>
      <w:r w:rsidR="008654CE" w:rsidRPr="002E73DA">
        <w:rPr>
          <w:lang w:eastAsia="fr-BE"/>
        </w:rPr>
        <w:t xml:space="preserve"> </w:t>
      </w:r>
    </w:p>
    <w:p w14:paraId="0AFA990B" w14:textId="42690591" w:rsidR="002607D9" w:rsidRPr="002607D9" w:rsidRDefault="002607D9" w:rsidP="006B5CA4">
      <w:pPr>
        <w:pStyle w:val="ContenuNEWS"/>
        <w:numPr>
          <w:ilvl w:val="0"/>
          <w:numId w:val="23"/>
        </w:numPr>
        <w:rPr>
          <w:lang w:eastAsia="fr-BE"/>
        </w:rPr>
      </w:pP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communication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proofErr w:type="gramStart"/>
      <w:r w:rsidRPr="002607D9">
        <w:rPr>
          <w:lang w:eastAsia="fr-BE"/>
        </w:rPr>
        <w:t>emails</w:t>
      </w:r>
      <w:proofErr w:type="gramEnd"/>
      <w:r w:rsidRPr="002607D9">
        <w:rPr>
          <w:lang w:eastAsia="fr-BE"/>
        </w:rPr>
        <w:t>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SMS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messageries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WhatsApp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Messenger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devenus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outils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courants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garder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contact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proches.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Facebook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reste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réseau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social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privilégié,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permettant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suivre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l’actualité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entourage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participer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groupes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d’intérêt.</w:t>
      </w:r>
      <w:r w:rsidR="008654CE">
        <w:rPr>
          <w:lang w:eastAsia="fr-BE"/>
        </w:rPr>
        <w:t xml:space="preserve"> </w:t>
      </w:r>
    </w:p>
    <w:p w14:paraId="4ACDFDFB" w14:textId="5F4BE2DA" w:rsidR="002607D9" w:rsidRPr="002607D9" w:rsidRDefault="002607D9" w:rsidP="006B5CA4">
      <w:pPr>
        <w:pStyle w:val="ContenuNEWS"/>
        <w:numPr>
          <w:ilvl w:val="0"/>
          <w:numId w:val="23"/>
        </w:numPr>
        <w:rPr>
          <w:lang w:eastAsia="fr-BE"/>
        </w:rPr>
      </w:pP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achats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ligne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initialement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réticents,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progressivement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adopté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e-commerce,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notamment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achats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pratiques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(voyages,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électroménager,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produits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quotidien).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plateformes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Amazon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grandes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enseignes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rassurer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systèmes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paiement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sécurisés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service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après-vente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accessible.</w:t>
      </w:r>
      <w:r w:rsidR="008654CE">
        <w:rPr>
          <w:lang w:eastAsia="fr-BE"/>
        </w:rPr>
        <w:t xml:space="preserve"> </w:t>
      </w:r>
    </w:p>
    <w:p w14:paraId="0ECABE40" w14:textId="06248D7D" w:rsidR="002607D9" w:rsidRPr="002607D9" w:rsidRDefault="002607D9" w:rsidP="006B5CA4">
      <w:pPr>
        <w:pStyle w:val="ContenuNEWS"/>
        <w:numPr>
          <w:ilvl w:val="0"/>
          <w:numId w:val="23"/>
        </w:numPr>
        <w:rPr>
          <w:lang w:eastAsia="fr-BE"/>
        </w:rPr>
      </w:pPr>
      <w:r w:rsidRPr="002607D9">
        <w:rPr>
          <w:lang w:eastAsia="fr-BE"/>
        </w:rPr>
        <w:t>L’information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divertissement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toujours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attachés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médias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traditionnels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(journaux,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télévision),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tournent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désormais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vers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Web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s’informer,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via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sites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d’actualité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YouTube.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Certains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explorent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également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blogs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forums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spécialisés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approfondir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centres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d’intérêt.</w:t>
      </w:r>
      <w:r w:rsidR="008654CE">
        <w:rPr>
          <w:lang w:eastAsia="fr-BE"/>
        </w:rPr>
        <w:t xml:space="preserve"> </w:t>
      </w:r>
    </w:p>
    <w:p w14:paraId="12F145F0" w14:textId="1C2928C0" w:rsidR="002607D9" w:rsidRPr="002607D9" w:rsidRDefault="006B5CA4" w:rsidP="006B5CA4">
      <w:pPr>
        <w:pStyle w:val="ContenuNEWS"/>
        <w:rPr>
          <w:lang w:eastAsia="fr-BE"/>
        </w:rPr>
      </w:pPr>
      <w:r w:rsidRPr="002607D9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défis</w:t>
      </w:r>
      <w:r w:rsidR="008654CE">
        <w:rPr>
          <w:lang w:eastAsia="fr-BE"/>
        </w:rPr>
        <w:t xml:space="preserve"> </w:t>
      </w:r>
      <w:r>
        <w:rPr>
          <w:lang w:eastAsia="fr-BE"/>
        </w:rPr>
        <w:t>:</w:t>
      </w:r>
    </w:p>
    <w:p w14:paraId="4D14D3DD" w14:textId="201FC8DC" w:rsidR="002607D9" w:rsidRPr="002607D9" w:rsidRDefault="002607D9" w:rsidP="006B5CA4">
      <w:pPr>
        <w:pStyle w:val="ContenuNEWS"/>
        <w:numPr>
          <w:ilvl w:val="0"/>
          <w:numId w:val="24"/>
        </w:numPr>
        <w:rPr>
          <w:lang w:eastAsia="fr-BE"/>
        </w:rPr>
      </w:pP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cybersécurité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méfiance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ligne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moins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sensibilisés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risques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Web,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vulnérables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arnaques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(phishing,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faux</w:t>
      </w:r>
      <w:r w:rsidR="008654CE">
        <w:rPr>
          <w:lang w:eastAsia="fr-BE"/>
        </w:rPr>
        <w:t xml:space="preserve"> </w:t>
      </w:r>
      <w:proofErr w:type="gramStart"/>
      <w:r w:rsidRPr="002607D9">
        <w:rPr>
          <w:lang w:eastAsia="fr-BE"/>
        </w:rPr>
        <w:t>emails</w:t>
      </w:r>
      <w:proofErr w:type="gramEnd"/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banques...).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prudence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vis-à-vis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paiements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ligne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nouvelles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plateformes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peut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limiter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adoption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certains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services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numériques.</w:t>
      </w:r>
      <w:r w:rsidR="008654CE">
        <w:rPr>
          <w:lang w:eastAsia="fr-BE"/>
        </w:rPr>
        <w:t xml:space="preserve"> </w:t>
      </w:r>
    </w:p>
    <w:p w14:paraId="3310B0A9" w14:textId="404EE043" w:rsidR="002607D9" w:rsidRPr="002607D9" w:rsidRDefault="002607D9" w:rsidP="006B5CA4">
      <w:pPr>
        <w:pStyle w:val="ContenuNEWS"/>
        <w:numPr>
          <w:ilvl w:val="0"/>
          <w:numId w:val="24"/>
        </w:numPr>
        <w:rPr>
          <w:lang w:eastAsia="fr-BE"/>
        </w:rPr>
      </w:pPr>
      <w:r w:rsidRPr="002607D9">
        <w:rPr>
          <w:lang w:eastAsia="fr-BE"/>
        </w:rPr>
        <w:t>L’adaptation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nouvelles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interfaces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évolutions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constantes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applications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systèmes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peuvent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être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déconcertantes.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Entre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mises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jour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fréquentes,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interfaces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intuitives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démultiplication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plateformes,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l’usage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paraît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parfois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complexe.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dématérialisation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démarches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administratives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est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source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stress,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proofErr w:type="gramStart"/>
      <w:r w:rsidRPr="002607D9">
        <w:rPr>
          <w:lang w:eastAsia="fr-BE"/>
        </w:rPr>
        <w:t>faire</w:t>
      </w:r>
      <w:proofErr w:type="gramEnd"/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erreur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irréversible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bloquer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dossier.</w:t>
      </w:r>
      <w:r w:rsidR="008654CE">
        <w:rPr>
          <w:lang w:eastAsia="fr-BE"/>
        </w:rPr>
        <w:t xml:space="preserve"> </w:t>
      </w:r>
    </w:p>
    <w:p w14:paraId="3624D40E" w14:textId="6CC23575" w:rsidR="00ED636F" w:rsidRDefault="002607D9" w:rsidP="00ED636F">
      <w:pPr>
        <w:pStyle w:val="ContenuNEWS"/>
        <w:numPr>
          <w:ilvl w:val="0"/>
          <w:numId w:val="24"/>
        </w:numPr>
        <w:rPr>
          <w:lang w:eastAsia="fr-BE"/>
        </w:rPr>
      </w:pPr>
      <w:r w:rsidRPr="002607D9">
        <w:rPr>
          <w:lang w:eastAsia="fr-BE"/>
        </w:rPr>
        <w:t>L’intégration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outils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collaboratifs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cloud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bien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certains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utilisent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Word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Excel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depuis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longtemps,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transition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vers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stockage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ligne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(Google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Drive,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Dropbox,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Microsoft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Teams)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reste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laborieuse,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outils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semblant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abstraits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éloignés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habitudes.</w:t>
      </w:r>
    </w:p>
    <w:p w14:paraId="7CF698EB" w14:textId="77777777" w:rsidR="006E2AE7" w:rsidRDefault="006E2AE7" w:rsidP="006E2AE7">
      <w:pPr>
        <w:pStyle w:val="ContenuNEWS"/>
        <w:rPr>
          <w:lang w:eastAsia="fr-BE"/>
        </w:rPr>
      </w:pPr>
    </w:p>
    <w:p w14:paraId="384CE4A6" w14:textId="77777777" w:rsidR="006E2AE7" w:rsidRPr="002607D9" w:rsidRDefault="006E2AE7" w:rsidP="006E2AE7">
      <w:pPr>
        <w:pStyle w:val="ContenuNEWS"/>
        <w:rPr>
          <w:lang w:eastAsia="fr-BE"/>
        </w:rPr>
      </w:pPr>
    </w:p>
    <w:p w14:paraId="03F0F42C" w14:textId="4C6D5098" w:rsidR="002607D9" w:rsidRPr="002607D9" w:rsidRDefault="002607D9" w:rsidP="006B5CA4">
      <w:pPr>
        <w:pStyle w:val="ContenuNEWS"/>
        <w:numPr>
          <w:ilvl w:val="0"/>
          <w:numId w:val="25"/>
        </w:numPr>
        <w:ind w:left="284" w:hanging="284"/>
        <w:rPr>
          <w:lang w:eastAsia="fr-BE"/>
        </w:rPr>
      </w:pPr>
      <w:r w:rsidRPr="002607D9">
        <w:rPr>
          <w:b/>
          <w:lang w:eastAsia="fr-BE"/>
        </w:rPr>
        <w:lastRenderedPageBreak/>
        <w:t>La</w:t>
      </w:r>
      <w:r w:rsidR="008654CE">
        <w:rPr>
          <w:b/>
          <w:lang w:eastAsia="fr-BE"/>
        </w:rPr>
        <w:t xml:space="preserve"> </w:t>
      </w:r>
      <w:r w:rsidRPr="002607D9">
        <w:rPr>
          <w:b/>
          <w:lang w:eastAsia="fr-BE"/>
        </w:rPr>
        <w:t>Génération</w:t>
      </w:r>
      <w:r w:rsidR="008654CE">
        <w:rPr>
          <w:b/>
          <w:lang w:eastAsia="fr-BE"/>
        </w:rPr>
        <w:t xml:space="preserve"> </w:t>
      </w:r>
      <w:r w:rsidRPr="002607D9">
        <w:rPr>
          <w:b/>
          <w:lang w:eastAsia="fr-BE"/>
        </w:rPr>
        <w:t>X</w:t>
      </w:r>
      <w:r w:rsidR="008654CE">
        <w:rPr>
          <w:b/>
          <w:lang w:eastAsia="fr-BE"/>
        </w:rPr>
        <w:t xml:space="preserve"> </w:t>
      </w:r>
      <w:r w:rsidRPr="002607D9">
        <w:rPr>
          <w:b/>
          <w:lang w:eastAsia="fr-BE"/>
        </w:rPr>
        <w:t>(1965-1980)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3B551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bâtisseurs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</w:t>
      </w:r>
    </w:p>
    <w:p w14:paraId="56571662" w14:textId="50B5F345" w:rsidR="002607D9" w:rsidRPr="002607D9" w:rsidRDefault="002607D9" w:rsidP="006B5CA4">
      <w:pPr>
        <w:pStyle w:val="ContenuNEWS"/>
        <w:rPr>
          <w:lang w:eastAsia="fr-BE"/>
        </w:rPr>
      </w:pP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grandi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mais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assisté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essor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intégré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progressivement,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notamment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cadre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professionnel.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Cette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dû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s’adapter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3B551E">
        <w:rPr>
          <w:lang w:eastAsia="fr-BE"/>
        </w:rPr>
        <w:t xml:space="preserve"> </w:t>
      </w:r>
      <w:r w:rsidRPr="002607D9">
        <w:rPr>
          <w:lang w:eastAsia="fr-BE"/>
        </w:rPr>
        <w:t>l’arrivée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ordinateurs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personnels,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d’Internet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digital,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sans</w:t>
      </w:r>
      <w:r w:rsidR="003B551E">
        <w:rPr>
          <w:lang w:eastAsia="fr-BE"/>
        </w:rPr>
        <w:t xml:space="preserve"> </w:t>
      </w:r>
      <w:r w:rsidRPr="002607D9">
        <w:rPr>
          <w:lang w:eastAsia="fr-BE"/>
        </w:rPr>
        <w:t>l’aisance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intuitive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suivantes,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mais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certaine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maîtrise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acquise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fil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temps.</w:t>
      </w:r>
      <w:r w:rsidR="008654CE">
        <w:rPr>
          <w:lang w:eastAsia="fr-BE"/>
        </w:rPr>
        <w:t xml:space="preserve"> </w:t>
      </w:r>
    </w:p>
    <w:p w14:paraId="0C183473" w14:textId="09F3D168" w:rsidR="002607D9" w:rsidRPr="002607D9" w:rsidRDefault="006B5CA4" w:rsidP="006B5CA4">
      <w:pPr>
        <w:pStyle w:val="ContenuNEWS"/>
        <w:rPr>
          <w:lang w:eastAsia="fr-BE"/>
        </w:rPr>
      </w:pPr>
      <w:r w:rsidRPr="002607D9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usages</w:t>
      </w:r>
      <w:r w:rsidR="008654CE">
        <w:rPr>
          <w:lang w:eastAsia="fr-BE"/>
        </w:rPr>
        <w:t xml:space="preserve"> </w:t>
      </w:r>
      <w:r>
        <w:rPr>
          <w:lang w:eastAsia="fr-BE"/>
        </w:rPr>
        <w:t>:</w:t>
      </w:r>
    </w:p>
    <w:p w14:paraId="17A0C5EB" w14:textId="0C57C32B" w:rsidR="002607D9" w:rsidRPr="002607D9" w:rsidRDefault="002607D9" w:rsidP="006B5CA4">
      <w:pPr>
        <w:pStyle w:val="ContenuNEWS"/>
        <w:numPr>
          <w:ilvl w:val="0"/>
          <w:numId w:val="26"/>
        </w:numPr>
        <w:rPr>
          <w:lang w:eastAsia="fr-BE"/>
        </w:rPr>
      </w:pP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outils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bureautiques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formée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logiciels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Word,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Excel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PowerPoint,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cette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s’est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largement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approprié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outils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bureautiques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classiques.</w:t>
      </w:r>
      <w:r w:rsidR="003B551E">
        <w:rPr>
          <w:lang w:eastAsia="fr-BE"/>
        </w:rPr>
        <w:t xml:space="preserve"> </w:t>
      </w:r>
      <w:r w:rsidRPr="002607D9">
        <w:rPr>
          <w:lang w:eastAsia="fr-BE"/>
        </w:rPr>
        <w:t>Cependant,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bien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qu’ayant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adopté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progressivement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solutions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collaboratives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Google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Drive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Microsoft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OneDrive,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passage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cloud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est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moins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naturel.</w:t>
      </w:r>
      <w:r w:rsidR="008654CE">
        <w:rPr>
          <w:lang w:eastAsia="fr-BE"/>
        </w:rPr>
        <w:t xml:space="preserve"> </w:t>
      </w:r>
    </w:p>
    <w:p w14:paraId="0DD58D4F" w14:textId="724BA39A" w:rsidR="002607D9" w:rsidRPr="002607D9" w:rsidRDefault="002607D9" w:rsidP="006B5CA4">
      <w:pPr>
        <w:pStyle w:val="ContenuNEWS"/>
        <w:numPr>
          <w:ilvl w:val="0"/>
          <w:numId w:val="26"/>
        </w:numPr>
        <w:rPr>
          <w:lang w:eastAsia="fr-BE"/>
        </w:rPr>
      </w:pPr>
      <w:r w:rsidRPr="002607D9">
        <w:rPr>
          <w:lang w:eastAsia="fr-BE"/>
        </w:rPr>
        <w:t>L’Internet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professionnel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premiers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utilisateurs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Web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entreprise,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rapidement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intégré</w:t>
      </w:r>
      <w:r w:rsidR="008654CE">
        <w:rPr>
          <w:lang w:eastAsia="fr-BE"/>
        </w:rPr>
        <w:t xml:space="preserve"> </w:t>
      </w:r>
      <w:proofErr w:type="gramStart"/>
      <w:r w:rsidRPr="002607D9">
        <w:rPr>
          <w:lang w:eastAsia="fr-BE"/>
        </w:rPr>
        <w:t>l’email</w:t>
      </w:r>
      <w:proofErr w:type="gramEnd"/>
      <w:r w:rsidRPr="002607D9">
        <w:rPr>
          <w:lang w:eastAsia="fr-BE"/>
        </w:rPr>
        <w:t>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moteurs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recherche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plateformes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métiers.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Aujourd’hui,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maîtrise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l’informatique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milieu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professionnel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est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solide,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même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multiplication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outils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nouvelles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pratiques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peut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parfois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dépasser.</w:t>
      </w:r>
      <w:r w:rsidR="008654CE">
        <w:rPr>
          <w:lang w:eastAsia="fr-BE"/>
        </w:rPr>
        <w:t xml:space="preserve"> </w:t>
      </w:r>
    </w:p>
    <w:p w14:paraId="50DF5FC7" w14:textId="3F26167D" w:rsidR="002607D9" w:rsidRPr="002607D9" w:rsidRDefault="002607D9" w:rsidP="006B5CA4">
      <w:pPr>
        <w:pStyle w:val="ContenuNEWS"/>
        <w:numPr>
          <w:ilvl w:val="0"/>
          <w:numId w:val="26"/>
        </w:numPr>
        <w:rPr>
          <w:lang w:eastAsia="fr-BE"/>
        </w:rPr>
      </w:pP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premiers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réseaux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sociaux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ayant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connu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débuts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espaces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communautaires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ligne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(</w:t>
      </w:r>
      <w:proofErr w:type="spellStart"/>
      <w:r w:rsidRPr="002607D9">
        <w:rPr>
          <w:lang w:eastAsia="fr-BE"/>
        </w:rPr>
        <w:t>MySpace</w:t>
      </w:r>
      <w:proofErr w:type="spellEnd"/>
      <w:r w:rsidRPr="002607D9">
        <w:rPr>
          <w:lang w:eastAsia="fr-BE"/>
        </w:rPr>
        <w:t>,</w:t>
      </w:r>
      <w:r w:rsidR="008654CE">
        <w:rPr>
          <w:lang w:eastAsia="fr-BE"/>
        </w:rPr>
        <w:t xml:space="preserve"> </w:t>
      </w:r>
      <w:proofErr w:type="spellStart"/>
      <w:r w:rsidRPr="002607D9">
        <w:rPr>
          <w:lang w:eastAsia="fr-BE"/>
        </w:rPr>
        <w:t>Skyblog</w:t>
      </w:r>
      <w:proofErr w:type="spellEnd"/>
      <w:r w:rsidRPr="002607D9">
        <w:rPr>
          <w:lang w:eastAsia="fr-BE"/>
        </w:rPr>
        <w:t>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MSN,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Caramail,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forums,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blogs),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progressivement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migré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vers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Facebook,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LinkedIn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Instagram.</w:t>
      </w:r>
      <w:r w:rsidR="003B551E">
        <w:rPr>
          <w:lang w:eastAsia="fr-BE"/>
        </w:rPr>
        <w:t xml:space="preserve"> </w:t>
      </w:r>
      <w:r w:rsidRPr="002607D9">
        <w:rPr>
          <w:lang w:eastAsia="fr-BE"/>
        </w:rPr>
        <w:t>Certains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s’adaptent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nouveaux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formats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proofErr w:type="spellStart"/>
      <w:r w:rsidRPr="002607D9">
        <w:rPr>
          <w:lang w:eastAsia="fr-BE"/>
        </w:rPr>
        <w:t>TikTok</w:t>
      </w:r>
      <w:proofErr w:type="spellEnd"/>
      <w:r w:rsidRPr="002607D9">
        <w:rPr>
          <w:lang w:eastAsia="fr-BE"/>
        </w:rPr>
        <w:t>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mais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restent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l’aise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plateformes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privilégiant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l’écrit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échanges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professionnels.</w:t>
      </w:r>
      <w:r w:rsidR="008654CE">
        <w:rPr>
          <w:lang w:eastAsia="fr-BE"/>
        </w:rPr>
        <w:t xml:space="preserve"> </w:t>
      </w:r>
    </w:p>
    <w:p w14:paraId="1876BED6" w14:textId="0B61A239" w:rsidR="002607D9" w:rsidRPr="002607D9" w:rsidRDefault="006B5CA4" w:rsidP="006B5CA4">
      <w:pPr>
        <w:pStyle w:val="ContenuNEWS"/>
        <w:rPr>
          <w:lang w:eastAsia="fr-BE"/>
        </w:rPr>
      </w:pPr>
      <w:r w:rsidRPr="002607D9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défis</w:t>
      </w:r>
      <w:r w:rsidR="008654CE">
        <w:rPr>
          <w:lang w:eastAsia="fr-BE"/>
        </w:rPr>
        <w:t xml:space="preserve"> </w:t>
      </w:r>
      <w:r>
        <w:rPr>
          <w:lang w:eastAsia="fr-BE"/>
        </w:rPr>
        <w:t>:</w:t>
      </w:r>
    </w:p>
    <w:p w14:paraId="1E83DE1A" w14:textId="0052EAD7" w:rsidR="002607D9" w:rsidRPr="002607D9" w:rsidRDefault="002607D9" w:rsidP="006B5CA4">
      <w:pPr>
        <w:pStyle w:val="ContenuNEWS"/>
        <w:numPr>
          <w:ilvl w:val="0"/>
          <w:numId w:val="27"/>
        </w:numPr>
        <w:rPr>
          <w:lang w:eastAsia="fr-BE"/>
        </w:rPr>
      </w:pPr>
      <w:r w:rsidRPr="002607D9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évolution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technologique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rapide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3B551E">
        <w:rPr>
          <w:lang w:eastAsia="fr-BE"/>
        </w:rPr>
        <w:t xml:space="preserve"> </w:t>
      </w:r>
      <w:r w:rsidRPr="002607D9">
        <w:rPr>
          <w:lang w:eastAsia="fr-BE"/>
        </w:rPr>
        <w:t>l’accélération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développement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cloud,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l’intelligence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artificielle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l’automatisation,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impose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apprentissage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constant.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Beaucoup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doivent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s’adapter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environnement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professionnel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mutation,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où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méthodes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travail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évoluent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cesse.</w:t>
      </w:r>
      <w:r w:rsidR="008654CE">
        <w:rPr>
          <w:lang w:eastAsia="fr-BE"/>
        </w:rPr>
        <w:t xml:space="preserve"> </w:t>
      </w:r>
    </w:p>
    <w:p w14:paraId="43EC546D" w14:textId="5480228B" w:rsidR="002607D9" w:rsidRPr="002607D9" w:rsidRDefault="002607D9" w:rsidP="006B5CA4">
      <w:pPr>
        <w:pStyle w:val="ContenuNEWS"/>
        <w:numPr>
          <w:ilvl w:val="0"/>
          <w:numId w:val="27"/>
        </w:numPr>
        <w:rPr>
          <w:lang w:eastAsia="fr-BE"/>
        </w:rPr>
      </w:pP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nouveaux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communication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apprivoiser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proofErr w:type="gramStart"/>
      <w:r w:rsidRPr="002607D9">
        <w:rPr>
          <w:lang w:eastAsia="fr-BE"/>
        </w:rPr>
        <w:t>emails</w:t>
      </w:r>
      <w:proofErr w:type="gramEnd"/>
      <w:r w:rsidR="008654CE">
        <w:rPr>
          <w:lang w:eastAsia="fr-BE"/>
        </w:rPr>
        <w:t xml:space="preserve"> </w:t>
      </w:r>
      <w:r w:rsidRPr="002607D9">
        <w:rPr>
          <w:lang w:eastAsia="fr-BE"/>
        </w:rPr>
        <w:t>restent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standard,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doivent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composer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l’essor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messageries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instantanées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professionnelles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(Slack,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Microsoft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Teams)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proofErr w:type="spellStart"/>
      <w:r w:rsidRPr="002607D9">
        <w:rPr>
          <w:lang w:eastAsia="fr-BE"/>
        </w:rPr>
        <w:t>visio</w:t>
      </w:r>
      <w:proofErr w:type="spellEnd"/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conférences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(Zoom,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Google</w:t>
      </w:r>
      <w:r w:rsidR="008654CE">
        <w:rPr>
          <w:lang w:eastAsia="fr-BE"/>
        </w:rPr>
        <w:t xml:space="preserve"> </w:t>
      </w:r>
      <w:proofErr w:type="spellStart"/>
      <w:r w:rsidRPr="002607D9">
        <w:rPr>
          <w:lang w:eastAsia="fr-BE"/>
        </w:rPr>
        <w:t>Meet</w:t>
      </w:r>
      <w:proofErr w:type="spellEnd"/>
      <w:r w:rsidRPr="002607D9">
        <w:rPr>
          <w:lang w:eastAsia="fr-BE"/>
        </w:rPr>
        <w:t>),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modifient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interactions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travail.</w:t>
      </w:r>
      <w:r w:rsidR="008654CE">
        <w:rPr>
          <w:lang w:eastAsia="fr-BE"/>
        </w:rPr>
        <w:t xml:space="preserve"> </w:t>
      </w:r>
    </w:p>
    <w:p w14:paraId="03561447" w14:textId="1B40D683" w:rsidR="002607D9" w:rsidRPr="002607D9" w:rsidRDefault="002607D9" w:rsidP="006B5CA4">
      <w:pPr>
        <w:pStyle w:val="ContenuNEWS"/>
        <w:numPr>
          <w:ilvl w:val="0"/>
          <w:numId w:val="27"/>
        </w:numPr>
        <w:rPr>
          <w:lang w:eastAsia="fr-BE"/>
        </w:rPr>
      </w:pP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gestion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sein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famille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nombreux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qui,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parents,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doivent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gérer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propre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adaptation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digital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tout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accompagnant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enfants,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l’aise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outils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mais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parfois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conscients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enjeux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(sécurité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ligne,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addiction,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désinformation).</w:t>
      </w:r>
    </w:p>
    <w:p w14:paraId="7DE4599E" w14:textId="5F4A4887" w:rsidR="002607D9" w:rsidRPr="002607D9" w:rsidRDefault="002607D9" w:rsidP="006B5CA4">
      <w:pPr>
        <w:pStyle w:val="ContenuNEWS"/>
        <w:numPr>
          <w:ilvl w:val="0"/>
          <w:numId w:val="25"/>
        </w:numPr>
        <w:ind w:left="284" w:hanging="284"/>
        <w:rPr>
          <w:lang w:eastAsia="fr-BE"/>
        </w:rPr>
      </w:pPr>
      <w:r w:rsidRPr="002607D9">
        <w:rPr>
          <w:b/>
          <w:lang w:eastAsia="fr-BE"/>
        </w:rPr>
        <w:t>Les</w:t>
      </w:r>
      <w:r w:rsidR="008654CE">
        <w:rPr>
          <w:b/>
          <w:lang w:eastAsia="fr-BE"/>
        </w:rPr>
        <w:t xml:space="preserve"> </w:t>
      </w:r>
      <w:r w:rsidRPr="002607D9">
        <w:rPr>
          <w:b/>
          <w:lang w:eastAsia="fr-BE"/>
        </w:rPr>
        <w:t>Millennials/Génération</w:t>
      </w:r>
      <w:r w:rsidR="008654CE">
        <w:rPr>
          <w:b/>
          <w:lang w:eastAsia="fr-BE"/>
        </w:rPr>
        <w:t xml:space="preserve"> </w:t>
      </w:r>
      <w:r w:rsidRPr="002607D9">
        <w:rPr>
          <w:b/>
          <w:lang w:eastAsia="fr-BE"/>
        </w:rPr>
        <w:t>Y</w:t>
      </w:r>
      <w:r w:rsidR="008654CE">
        <w:rPr>
          <w:b/>
          <w:lang w:eastAsia="fr-BE"/>
        </w:rPr>
        <w:t xml:space="preserve"> </w:t>
      </w:r>
      <w:r w:rsidRPr="002607D9">
        <w:rPr>
          <w:b/>
          <w:lang w:eastAsia="fr-BE"/>
        </w:rPr>
        <w:t>(1981-1996)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consommateurs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Web</w:t>
      </w:r>
    </w:p>
    <w:p w14:paraId="3EE716E6" w14:textId="4DCE3CE7" w:rsidR="002607D9" w:rsidRPr="002607D9" w:rsidRDefault="002607D9" w:rsidP="006B5CA4">
      <w:pPr>
        <w:pStyle w:val="ContenuNEWS"/>
        <w:rPr>
          <w:lang w:eastAsia="fr-BE"/>
        </w:rPr>
      </w:pP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Millennials,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nés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entre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1981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1996,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vécu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pleine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explosion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devenant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témoins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transition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société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vers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l’ère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digitale.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Évoluant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Internet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révolution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mobile,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premiers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intégrer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technologies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quotidien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personnel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professionnel.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Contrairement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précédentes,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dû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s’adapter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l’arrivée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Z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adopté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manière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naturelle.</w:t>
      </w:r>
    </w:p>
    <w:p w14:paraId="693A5049" w14:textId="7C4CC433" w:rsidR="002607D9" w:rsidRPr="002607D9" w:rsidRDefault="006B5CA4" w:rsidP="006B5CA4">
      <w:pPr>
        <w:pStyle w:val="ContenuNEWS"/>
        <w:rPr>
          <w:lang w:eastAsia="fr-BE"/>
        </w:rPr>
      </w:pPr>
      <w:r w:rsidRPr="002607D9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usages</w:t>
      </w:r>
      <w:r w:rsidR="008654CE">
        <w:rPr>
          <w:lang w:eastAsia="fr-BE"/>
        </w:rPr>
        <w:t xml:space="preserve"> </w:t>
      </w:r>
      <w:r>
        <w:rPr>
          <w:lang w:eastAsia="fr-BE"/>
        </w:rPr>
        <w:t>:</w:t>
      </w:r>
      <w:r w:rsidR="008654CE">
        <w:rPr>
          <w:lang w:eastAsia="fr-BE"/>
        </w:rPr>
        <w:t xml:space="preserve"> </w:t>
      </w:r>
    </w:p>
    <w:p w14:paraId="7D26E9B7" w14:textId="1AE39025" w:rsidR="002607D9" w:rsidRPr="002607D9" w:rsidRDefault="002607D9" w:rsidP="006B5CA4">
      <w:pPr>
        <w:pStyle w:val="ContenuNEWS"/>
        <w:numPr>
          <w:ilvl w:val="0"/>
          <w:numId w:val="28"/>
        </w:numPr>
        <w:rPr>
          <w:lang w:eastAsia="fr-BE"/>
        </w:rPr>
      </w:pP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réseaux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sociaux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Millennials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pionniers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plateformes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Facebook,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Twitter,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Instagram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récemment,</w:t>
      </w:r>
      <w:r w:rsidR="008654CE">
        <w:rPr>
          <w:lang w:eastAsia="fr-BE"/>
        </w:rPr>
        <w:t xml:space="preserve"> </w:t>
      </w:r>
      <w:proofErr w:type="spellStart"/>
      <w:r w:rsidRPr="002607D9">
        <w:rPr>
          <w:lang w:eastAsia="fr-BE"/>
        </w:rPr>
        <w:t>TikTok</w:t>
      </w:r>
      <w:proofErr w:type="spellEnd"/>
      <w:r w:rsidRPr="002607D9">
        <w:rPr>
          <w:lang w:eastAsia="fr-BE"/>
        </w:rPr>
        <w:t>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réseaux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devenus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espaces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essentiels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d’expression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personnelle,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communication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création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lastRenderedPageBreak/>
        <w:t>d’image.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aussi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acteurs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majeurs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l'essor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marketing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d’influence,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influençant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comportements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d’achat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consommateurs.</w:t>
      </w:r>
      <w:r w:rsidR="008654CE">
        <w:rPr>
          <w:lang w:eastAsia="fr-BE"/>
        </w:rPr>
        <w:t xml:space="preserve"> </w:t>
      </w:r>
    </w:p>
    <w:p w14:paraId="58E11295" w14:textId="1486FFDD" w:rsidR="002607D9" w:rsidRPr="002607D9" w:rsidRDefault="002607D9" w:rsidP="006B5CA4">
      <w:pPr>
        <w:pStyle w:val="ContenuNEWS"/>
        <w:numPr>
          <w:ilvl w:val="0"/>
          <w:numId w:val="28"/>
        </w:numPr>
        <w:rPr>
          <w:lang w:eastAsia="fr-BE"/>
        </w:rPr>
      </w:pPr>
      <w:r w:rsidRPr="002607D9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streaming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plateformes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Netflix,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YouTube,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Spotify,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cette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transformé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consommation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films,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séries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musique,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favorisant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modèle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dématérialisé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personnalisé.</w:t>
      </w:r>
      <w:r w:rsidR="008654CE">
        <w:rPr>
          <w:lang w:eastAsia="fr-BE"/>
        </w:rPr>
        <w:t xml:space="preserve"> </w:t>
      </w:r>
    </w:p>
    <w:p w14:paraId="107A78D7" w14:textId="7FDE3836" w:rsidR="002607D9" w:rsidRPr="002607D9" w:rsidRDefault="002607D9" w:rsidP="006B5CA4">
      <w:pPr>
        <w:pStyle w:val="ContenuNEWS"/>
        <w:numPr>
          <w:ilvl w:val="0"/>
          <w:numId w:val="28"/>
        </w:numPr>
        <w:rPr>
          <w:lang w:eastAsia="fr-BE"/>
        </w:rPr>
      </w:pPr>
      <w:r w:rsidRPr="002607D9">
        <w:rPr>
          <w:lang w:eastAsia="fr-BE"/>
        </w:rPr>
        <w:t>L’influence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digitale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grand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nombre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membres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devenir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créateurs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contenu,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blogueurs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</w:t>
      </w:r>
      <w:r w:rsidR="008654CE">
        <w:rPr>
          <w:lang w:eastAsia="fr-BE"/>
        </w:rPr>
        <w:t xml:space="preserve"> </w:t>
      </w:r>
      <w:proofErr w:type="spellStart"/>
      <w:r w:rsidRPr="002607D9">
        <w:rPr>
          <w:lang w:eastAsia="fr-BE"/>
        </w:rPr>
        <w:t>vloggers</w:t>
      </w:r>
      <w:proofErr w:type="spellEnd"/>
      <w:r w:rsidRPr="002607D9">
        <w:rPr>
          <w:lang w:eastAsia="fr-BE"/>
        </w:rPr>
        <w:t>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influenceurs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appris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bâtir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communautés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utiliser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notoriété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revenus,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transformant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réseaux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sociaux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véritables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outils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marketing.</w:t>
      </w:r>
      <w:r w:rsidR="008654CE">
        <w:rPr>
          <w:lang w:eastAsia="fr-BE"/>
        </w:rPr>
        <w:t xml:space="preserve"> </w:t>
      </w:r>
    </w:p>
    <w:p w14:paraId="06679034" w14:textId="1D35050A" w:rsidR="002607D9" w:rsidRPr="002607D9" w:rsidRDefault="006B5CA4" w:rsidP="006B5CA4">
      <w:pPr>
        <w:pStyle w:val="ContenuNEWS"/>
        <w:rPr>
          <w:lang w:eastAsia="fr-BE"/>
        </w:rPr>
      </w:pPr>
      <w:r w:rsidRPr="002607D9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défis</w:t>
      </w:r>
      <w:r w:rsidR="008654CE">
        <w:rPr>
          <w:lang w:eastAsia="fr-BE"/>
        </w:rPr>
        <w:t xml:space="preserve"> </w:t>
      </w:r>
      <w:r>
        <w:rPr>
          <w:lang w:eastAsia="fr-BE"/>
        </w:rPr>
        <w:t>:</w:t>
      </w:r>
    </w:p>
    <w:p w14:paraId="4E13D243" w14:textId="1FDAF9F0" w:rsidR="002607D9" w:rsidRPr="002607D9" w:rsidRDefault="002607D9" w:rsidP="006B5CA4">
      <w:pPr>
        <w:pStyle w:val="ContenuNEWS"/>
        <w:numPr>
          <w:ilvl w:val="0"/>
          <w:numId w:val="29"/>
        </w:numPr>
        <w:rPr>
          <w:lang w:eastAsia="fr-BE"/>
        </w:rPr>
      </w:pPr>
      <w:r w:rsidRPr="002607D9">
        <w:rPr>
          <w:lang w:eastAsia="fr-BE"/>
        </w:rPr>
        <w:t>Connaissances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base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informatique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bien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Millennials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aient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grandi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l'informatique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digitalisation,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expertise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limite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souvent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utilisation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base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outils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principalement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orientée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vers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consommation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(réseaux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sociaux,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streaming,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etc.)</w:t>
      </w:r>
      <w:r w:rsidR="008654CE">
        <w:rPr>
          <w:lang w:eastAsia="fr-BE"/>
        </w:rPr>
        <w:t xml:space="preserve"> </w:t>
      </w:r>
    </w:p>
    <w:p w14:paraId="69763718" w14:textId="4E440739" w:rsidR="002607D9" w:rsidRPr="002607D9" w:rsidRDefault="002607D9" w:rsidP="006B5CA4">
      <w:pPr>
        <w:pStyle w:val="ContenuNEWS"/>
        <w:numPr>
          <w:ilvl w:val="0"/>
          <w:numId w:val="29"/>
        </w:numPr>
        <w:rPr>
          <w:lang w:eastAsia="fr-BE"/>
        </w:rPr>
      </w:pPr>
      <w:r w:rsidRPr="002607D9">
        <w:rPr>
          <w:lang w:eastAsia="fr-BE"/>
        </w:rPr>
        <w:t>Cybersécurité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prise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conscience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enjeux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liés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cybersécurité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(protection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données,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gestion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passe,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sécurité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ligne)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reste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souvent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insuffisante.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Beaucoup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d'entre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maîtrisent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bonnes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pratiques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sécurité,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expose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potentiellement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risques.</w:t>
      </w:r>
      <w:r w:rsidR="008654CE">
        <w:rPr>
          <w:lang w:eastAsia="fr-BE"/>
        </w:rPr>
        <w:t xml:space="preserve"> </w:t>
      </w:r>
    </w:p>
    <w:p w14:paraId="772C7CFD" w14:textId="519114D0" w:rsidR="002607D9" w:rsidRPr="002607D9" w:rsidRDefault="002607D9" w:rsidP="006B5CA4">
      <w:pPr>
        <w:pStyle w:val="ContenuNEWS"/>
        <w:numPr>
          <w:ilvl w:val="0"/>
          <w:numId w:val="29"/>
        </w:numPr>
        <w:rPr>
          <w:lang w:eastAsia="fr-BE"/>
        </w:rPr>
      </w:pPr>
      <w:r w:rsidRPr="002607D9">
        <w:rPr>
          <w:lang w:eastAsia="fr-BE"/>
        </w:rPr>
        <w:t>Programmation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bien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certains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Millennials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aient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formation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technique,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majorité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d'entre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n'ont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développé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compétences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approfondies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programmation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développement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logiciel.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utilisent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technologies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comprendre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profondeur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fonctionnement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sous-jacent.</w:t>
      </w:r>
      <w:r w:rsidR="008654CE">
        <w:rPr>
          <w:lang w:eastAsia="fr-BE"/>
        </w:rPr>
        <w:t xml:space="preserve"> </w:t>
      </w:r>
    </w:p>
    <w:p w14:paraId="00C3FDFC" w14:textId="5BCBCDC3" w:rsidR="002607D9" w:rsidRPr="002607D9" w:rsidRDefault="002607D9" w:rsidP="006B5CA4">
      <w:pPr>
        <w:pStyle w:val="ContenuNEWS"/>
        <w:numPr>
          <w:ilvl w:val="0"/>
          <w:numId w:val="29"/>
        </w:numPr>
        <w:rPr>
          <w:lang w:eastAsia="fr-BE"/>
        </w:rPr>
      </w:pPr>
      <w:r w:rsidRPr="002607D9">
        <w:rPr>
          <w:lang w:eastAsia="fr-BE"/>
        </w:rPr>
        <w:t>Approche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intuitive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expertise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technique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usage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technologies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reste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largement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intuitif,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axé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l’utilisation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d’applications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services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prêts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l’emploi,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connaissance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approfondie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processus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techniques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soutiennent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(comme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algorithmes,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l'architecture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systèmes,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codage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derrière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interfaces).</w:t>
      </w:r>
    </w:p>
    <w:p w14:paraId="027BA300" w14:textId="0807F407" w:rsidR="002607D9" w:rsidRPr="002607D9" w:rsidRDefault="002607D9" w:rsidP="006B5CA4">
      <w:pPr>
        <w:pStyle w:val="ContenuNEWS"/>
        <w:numPr>
          <w:ilvl w:val="0"/>
          <w:numId w:val="29"/>
        </w:numPr>
        <w:rPr>
          <w:lang w:eastAsia="fr-BE"/>
        </w:rPr>
      </w:pPr>
      <w:r w:rsidRPr="002607D9">
        <w:rPr>
          <w:lang w:eastAsia="fr-BE"/>
        </w:rPr>
        <w:t>Difficulté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suivre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évolutions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technologiques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face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vitesse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laquelle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technologie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évolue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(cloud</w:t>
      </w:r>
      <w:r w:rsidR="008654CE">
        <w:rPr>
          <w:lang w:eastAsia="fr-BE"/>
        </w:rPr>
        <w:t xml:space="preserve"> </w:t>
      </w:r>
      <w:proofErr w:type="spellStart"/>
      <w:r w:rsidRPr="002607D9">
        <w:rPr>
          <w:lang w:eastAsia="fr-BE"/>
        </w:rPr>
        <w:t>computing</w:t>
      </w:r>
      <w:proofErr w:type="spellEnd"/>
      <w:r w:rsidRPr="002607D9">
        <w:rPr>
          <w:lang w:eastAsia="fr-BE"/>
        </w:rPr>
        <w:t>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intelligence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artificielle,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automatisation),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nombreux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Millennials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retrouvent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dépassés,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engendre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fossé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capacité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s'adapter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nouveaux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outils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comprendre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implications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techniques.</w:t>
      </w:r>
    </w:p>
    <w:p w14:paraId="28873E32" w14:textId="17D5B1C5" w:rsidR="002607D9" w:rsidRPr="002607D9" w:rsidRDefault="002607D9" w:rsidP="006B5CA4">
      <w:pPr>
        <w:pStyle w:val="ContenuNEWS"/>
        <w:numPr>
          <w:ilvl w:val="0"/>
          <w:numId w:val="25"/>
        </w:numPr>
        <w:ind w:left="284" w:hanging="284"/>
        <w:rPr>
          <w:lang w:eastAsia="fr-BE"/>
        </w:rPr>
      </w:pPr>
      <w:r w:rsidRPr="002607D9">
        <w:rPr>
          <w:b/>
          <w:lang w:eastAsia="fr-BE"/>
        </w:rPr>
        <w:t>La</w:t>
      </w:r>
      <w:r w:rsidR="008654CE">
        <w:rPr>
          <w:b/>
          <w:lang w:eastAsia="fr-BE"/>
        </w:rPr>
        <w:t xml:space="preserve"> </w:t>
      </w:r>
      <w:r w:rsidRPr="002607D9">
        <w:rPr>
          <w:b/>
          <w:lang w:eastAsia="fr-BE"/>
        </w:rPr>
        <w:t>Génération</w:t>
      </w:r>
      <w:r w:rsidR="008654CE">
        <w:rPr>
          <w:b/>
          <w:lang w:eastAsia="fr-BE"/>
        </w:rPr>
        <w:t xml:space="preserve"> </w:t>
      </w:r>
      <w:r w:rsidRPr="002607D9">
        <w:rPr>
          <w:b/>
          <w:lang w:eastAsia="fr-BE"/>
        </w:rPr>
        <w:t>Z</w:t>
      </w:r>
      <w:r w:rsidR="008654CE">
        <w:rPr>
          <w:b/>
          <w:lang w:eastAsia="fr-BE"/>
        </w:rPr>
        <w:t xml:space="preserve"> </w:t>
      </w:r>
      <w:r w:rsidRPr="002607D9">
        <w:rPr>
          <w:b/>
          <w:lang w:eastAsia="fr-BE"/>
        </w:rPr>
        <w:t>(1997-2012)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3B551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digital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natives</w:t>
      </w:r>
      <w:r w:rsidR="008654CE">
        <w:rPr>
          <w:lang w:eastAsia="fr-BE"/>
        </w:rPr>
        <w:t xml:space="preserve"> </w:t>
      </w:r>
    </w:p>
    <w:p w14:paraId="601844D5" w14:textId="5CD72934" w:rsidR="002607D9" w:rsidRPr="002607D9" w:rsidRDefault="002607D9" w:rsidP="006B5CA4">
      <w:pPr>
        <w:pStyle w:val="ContenuNEWS"/>
        <w:rPr>
          <w:lang w:eastAsia="fr-BE"/>
        </w:rPr>
      </w:pP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Z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est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première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avoir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grandi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environnement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totalement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Souvent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qualifiés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Digital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Natives,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constamment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connectés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utilisent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technologies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presque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instinctivement,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grande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aisance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plateformes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sociales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applications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création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contenu.</w:t>
      </w:r>
      <w:r w:rsidR="008654CE">
        <w:rPr>
          <w:lang w:eastAsia="fr-BE"/>
        </w:rPr>
        <w:t xml:space="preserve"> </w:t>
      </w:r>
    </w:p>
    <w:p w14:paraId="3A145CCA" w14:textId="6A35D965" w:rsidR="002607D9" w:rsidRPr="002607D9" w:rsidRDefault="006B5CA4" w:rsidP="006B5CA4">
      <w:pPr>
        <w:pStyle w:val="ContenuNEWS"/>
        <w:rPr>
          <w:lang w:eastAsia="fr-BE"/>
        </w:rPr>
      </w:pPr>
      <w:r w:rsidRPr="002607D9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usages</w:t>
      </w:r>
      <w:r w:rsidR="008654CE">
        <w:rPr>
          <w:lang w:eastAsia="fr-BE"/>
        </w:rPr>
        <w:t xml:space="preserve"> </w:t>
      </w:r>
      <w:r>
        <w:rPr>
          <w:lang w:eastAsia="fr-BE"/>
        </w:rPr>
        <w:t>:</w:t>
      </w:r>
    </w:p>
    <w:p w14:paraId="3A3891D1" w14:textId="6E76E57D" w:rsidR="002607D9" w:rsidRPr="002607D9" w:rsidRDefault="002607D9" w:rsidP="006B5CA4">
      <w:pPr>
        <w:pStyle w:val="ContenuNEWS"/>
        <w:numPr>
          <w:ilvl w:val="0"/>
          <w:numId w:val="30"/>
        </w:numPr>
        <w:rPr>
          <w:lang w:eastAsia="fr-BE"/>
        </w:rPr>
      </w:pPr>
      <w:r w:rsidRPr="002607D9">
        <w:rPr>
          <w:lang w:eastAsia="fr-BE"/>
        </w:rPr>
        <w:t>Création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contenu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interaction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sociale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ligne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plateformes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proofErr w:type="spellStart"/>
      <w:r w:rsidRPr="002607D9">
        <w:rPr>
          <w:lang w:eastAsia="fr-BE"/>
        </w:rPr>
        <w:t>TikTok</w:t>
      </w:r>
      <w:proofErr w:type="spellEnd"/>
      <w:r w:rsidRPr="002607D9">
        <w:rPr>
          <w:lang w:eastAsia="fr-BE"/>
        </w:rPr>
        <w:t>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Instagram,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YouTube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Snapchat,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Z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est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très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active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création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partage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contenu,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cherchant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exprimer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identité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interagir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communautés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ligne.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espaces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devenus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lieux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validation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sociale.</w:t>
      </w:r>
      <w:r w:rsidR="008654CE">
        <w:rPr>
          <w:lang w:eastAsia="fr-BE"/>
        </w:rPr>
        <w:t xml:space="preserve"> </w:t>
      </w:r>
    </w:p>
    <w:p w14:paraId="2FBE5802" w14:textId="032FECB1" w:rsidR="002607D9" w:rsidRPr="002607D9" w:rsidRDefault="002607D9" w:rsidP="006B5CA4">
      <w:pPr>
        <w:pStyle w:val="ContenuNEWS"/>
        <w:numPr>
          <w:ilvl w:val="0"/>
          <w:numId w:val="30"/>
        </w:numPr>
        <w:rPr>
          <w:lang w:eastAsia="fr-BE"/>
        </w:rPr>
      </w:pPr>
      <w:r w:rsidRPr="002607D9">
        <w:rPr>
          <w:lang w:eastAsia="fr-BE"/>
        </w:rPr>
        <w:t>Multitâche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adaptabilité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capables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gérer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simultanément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plusieurs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tâches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-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conversations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instantanées,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vidéos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streaming,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interactions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sociales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lastRenderedPageBreak/>
        <w:t>sur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différents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réseaux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-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grande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fluidité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adaptabilité,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reflète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usage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intensif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technologies.</w:t>
      </w:r>
    </w:p>
    <w:p w14:paraId="0B6BEFB5" w14:textId="61236209" w:rsidR="002607D9" w:rsidRPr="002607D9" w:rsidRDefault="006B5CA4" w:rsidP="006B5CA4">
      <w:pPr>
        <w:pStyle w:val="ContenuNEWS"/>
        <w:rPr>
          <w:lang w:eastAsia="fr-BE"/>
        </w:rPr>
      </w:pPr>
      <w:r w:rsidRPr="002607D9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défis</w:t>
      </w:r>
      <w:r w:rsidR="008654CE">
        <w:rPr>
          <w:lang w:eastAsia="fr-BE"/>
        </w:rPr>
        <w:t xml:space="preserve"> </w:t>
      </w:r>
      <w:r>
        <w:rPr>
          <w:lang w:eastAsia="fr-BE"/>
        </w:rPr>
        <w:t>:</w:t>
      </w:r>
    </w:p>
    <w:p w14:paraId="46D7B48A" w14:textId="2E20D557" w:rsidR="002607D9" w:rsidRPr="002607D9" w:rsidRDefault="002607D9" w:rsidP="006B5CA4">
      <w:pPr>
        <w:pStyle w:val="ContenuNEWS"/>
        <w:numPr>
          <w:ilvl w:val="0"/>
          <w:numId w:val="31"/>
        </w:numPr>
        <w:rPr>
          <w:lang w:eastAsia="fr-BE"/>
        </w:rPr>
      </w:pPr>
      <w:r w:rsidRPr="002607D9">
        <w:rPr>
          <w:lang w:eastAsia="fr-BE"/>
        </w:rPr>
        <w:t>Sécurité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données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malgré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activité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Z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souvent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moins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conscients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risques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liés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sécurité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données.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partage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constant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d’informations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personnelles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réseaux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sociaux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rend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vulnérables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violations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vie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privée,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cybercriminalité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l’exploitation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données.</w:t>
      </w:r>
      <w:r w:rsidR="008654CE">
        <w:rPr>
          <w:lang w:eastAsia="fr-BE"/>
        </w:rPr>
        <w:t xml:space="preserve"> </w:t>
      </w:r>
    </w:p>
    <w:p w14:paraId="1E6DA151" w14:textId="54434276" w:rsidR="002607D9" w:rsidRPr="002607D9" w:rsidRDefault="002607D9" w:rsidP="006B5CA4">
      <w:pPr>
        <w:pStyle w:val="ContenuNEWS"/>
        <w:numPr>
          <w:ilvl w:val="0"/>
          <w:numId w:val="31"/>
        </w:numPr>
        <w:rPr>
          <w:lang w:eastAsia="fr-BE"/>
        </w:rPr>
      </w:pPr>
      <w:r w:rsidRPr="002607D9">
        <w:rPr>
          <w:lang w:eastAsia="fr-BE"/>
        </w:rPr>
        <w:t>Dépendance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écrans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utilisation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excessive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appareils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peut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entraîner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dépendance,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conséquences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négatives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bien-être,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telles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l’anxiété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liée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l’image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soi,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troubles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sommeil,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encore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difficultés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déconnecter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monde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numérique.</w:t>
      </w:r>
    </w:p>
    <w:p w14:paraId="19257159" w14:textId="427113A4" w:rsidR="002607D9" w:rsidRPr="002607D9" w:rsidRDefault="002607D9" w:rsidP="006B5CA4">
      <w:pPr>
        <w:pStyle w:val="ContenuNEWS"/>
        <w:numPr>
          <w:ilvl w:val="0"/>
          <w:numId w:val="25"/>
        </w:numPr>
        <w:ind w:left="284" w:hanging="284"/>
        <w:rPr>
          <w:lang w:eastAsia="fr-BE"/>
        </w:rPr>
      </w:pPr>
      <w:r w:rsidRPr="002607D9">
        <w:rPr>
          <w:b/>
          <w:lang w:eastAsia="fr-BE"/>
        </w:rPr>
        <w:t>La</w:t>
      </w:r>
      <w:r w:rsidR="008654CE">
        <w:rPr>
          <w:b/>
          <w:lang w:eastAsia="fr-BE"/>
        </w:rPr>
        <w:t xml:space="preserve"> </w:t>
      </w:r>
      <w:r w:rsidRPr="002607D9">
        <w:rPr>
          <w:b/>
          <w:lang w:eastAsia="fr-BE"/>
        </w:rPr>
        <w:t>Génération</w:t>
      </w:r>
      <w:r w:rsidR="008654CE">
        <w:rPr>
          <w:b/>
          <w:lang w:eastAsia="fr-BE"/>
        </w:rPr>
        <w:t xml:space="preserve"> </w:t>
      </w:r>
      <w:r w:rsidRPr="002607D9">
        <w:rPr>
          <w:b/>
          <w:lang w:eastAsia="fr-BE"/>
        </w:rPr>
        <w:t>Alpha</w:t>
      </w:r>
      <w:r w:rsidR="008654CE">
        <w:rPr>
          <w:b/>
          <w:lang w:eastAsia="fr-BE"/>
        </w:rPr>
        <w:t xml:space="preserve"> </w:t>
      </w:r>
      <w:r w:rsidRPr="002607D9">
        <w:rPr>
          <w:b/>
          <w:lang w:eastAsia="fr-BE"/>
        </w:rPr>
        <w:t>(2013</w:t>
      </w:r>
      <w:r w:rsidR="008654CE">
        <w:rPr>
          <w:b/>
          <w:lang w:eastAsia="fr-BE"/>
        </w:rPr>
        <w:t xml:space="preserve"> </w:t>
      </w:r>
      <w:r w:rsidRPr="002607D9">
        <w:rPr>
          <w:b/>
          <w:lang w:eastAsia="fr-BE"/>
        </w:rPr>
        <w:t>et</w:t>
      </w:r>
      <w:r w:rsidR="008654CE">
        <w:rPr>
          <w:b/>
          <w:lang w:eastAsia="fr-BE"/>
        </w:rPr>
        <w:t xml:space="preserve"> </w:t>
      </w:r>
      <w:r w:rsidRPr="002607D9">
        <w:rPr>
          <w:b/>
          <w:lang w:eastAsia="fr-BE"/>
        </w:rPr>
        <w:t>+)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ultra-connectés</w:t>
      </w:r>
      <w:r w:rsidR="008654CE">
        <w:rPr>
          <w:lang w:eastAsia="fr-BE"/>
        </w:rPr>
        <w:t xml:space="preserve"> </w:t>
      </w:r>
    </w:p>
    <w:p w14:paraId="031A5141" w14:textId="4B57A9AE" w:rsidR="002607D9" w:rsidRPr="002607D9" w:rsidRDefault="002607D9" w:rsidP="006B5CA4">
      <w:pPr>
        <w:pStyle w:val="ContenuNEWS"/>
        <w:rPr>
          <w:lang w:eastAsia="fr-BE"/>
        </w:rPr>
      </w:pP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Alpha,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née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après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2013,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représente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nouvelle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ère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où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enfants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grandissent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totalement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immergés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technologies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numériques.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Dès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jeune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âge,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exposés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appareils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sophistiqués,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assistants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vocaux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intelligents,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écrans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tactiles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applications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éducatives.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précoce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technologie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façonne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d'apprentissage,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interactions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sociales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rapport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monde.</w:t>
      </w:r>
      <w:r w:rsidR="008654CE">
        <w:rPr>
          <w:lang w:eastAsia="fr-BE"/>
        </w:rPr>
        <w:t xml:space="preserve"> </w:t>
      </w:r>
    </w:p>
    <w:p w14:paraId="13572B53" w14:textId="6451F882" w:rsidR="002607D9" w:rsidRPr="002607D9" w:rsidRDefault="006B5CA4" w:rsidP="006B5CA4">
      <w:pPr>
        <w:pStyle w:val="ContenuNEWS"/>
        <w:rPr>
          <w:lang w:eastAsia="fr-BE"/>
        </w:rPr>
      </w:pPr>
      <w:r w:rsidRPr="002607D9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usages</w:t>
      </w:r>
      <w:r w:rsidR="008654CE">
        <w:rPr>
          <w:lang w:eastAsia="fr-BE"/>
        </w:rPr>
        <w:t xml:space="preserve"> </w:t>
      </w:r>
      <w:r>
        <w:rPr>
          <w:lang w:eastAsia="fr-BE"/>
        </w:rPr>
        <w:t>:</w:t>
      </w:r>
    </w:p>
    <w:p w14:paraId="1225DC08" w14:textId="2E4349BF" w:rsidR="002607D9" w:rsidRPr="002607D9" w:rsidRDefault="002607D9" w:rsidP="006B5CA4">
      <w:pPr>
        <w:pStyle w:val="ContenuNEWS"/>
        <w:numPr>
          <w:ilvl w:val="0"/>
          <w:numId w:val="32"/>
        </w:numPr>
        <w:rPr>
          <w:lang w:eastAsia="fr-BE"/>
        </w:rPr>
      </w:pPr>
      <w:r w:rsidRPr="002607D9">
        <w:rPr>
          <w:lang w:eastAsia="fr-BE"/>
        </w:rPr>
        <w:t>L’apprentissage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précoce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outils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enfants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Alpha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premiers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monde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dès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jeune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âge.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maîtrisent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rapidement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outils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applications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éducatives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jeux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interactifs,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souvent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d’entrer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l’école.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intime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technologie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stimule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curiosité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aide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développement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cognitif.</w:t>
      </w:r>
      <w:r w:rsidR="008654CE">
        <w:rPr>
          <w:lang w:eastAsia="fr-BE"/>
        </w:rPr>
        <w:t xml:space="preserve"> </w:t>
      </w:r>
    </w:p>
    <w:p w14:paraId="58887338" w14:textId="0E40C63D" w:rsidR="002607D9" w:rsidRPr="002607D9" w:rsidRDefault="002607D9" w:rsidP="006B5CA4">
      <w:pPr>
        <w:pStyle w:val="ContenuNEWS"/>
        <w:numPr>
          <w:ilvl w:val="0"/>
          <w:numId w:val="32"/>
        </w:numPr>
        <w:rPr>
          <w:lang w:eastAsia="fr-BE"/>
        </w:rPr>
      </w:pPr>
      <w:r w:rsidRPr="002607D9">
        <w:rPr>
          <w:lang w:eastAsia="fr-BE"/>
        </w:rPr>
        <w:t>L’intelligence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artificielle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l’automatisation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Alpha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grandit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technologies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avancées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l’intelligence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artificielle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assistants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vocaux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(Siri,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Alexa).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outils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seulement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utilisés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l’éducation,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mais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aussi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gérer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tâches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quotidiennes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maison.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conséquence,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enfants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bénéficient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d’une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exposition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accrue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l'IA,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permet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d’acquérir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compétences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précieuses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dès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jeune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âge.</w:t>
      </w:r>
      <w:r w:rsidR="008654CE">
        <w:rPr>
          <w:lang w:eastAsia="fr-BE"/>
        </w:rPr>
        <w:t xml:space="preserve"> </w:t>
      </w:r>
    </w:p>
    <w:p w14:paraId="26142D3B" w14:textId="4663D79A" w:rsidR="002607D9" w:rsidRPr="002607D9" w:rsidRDefault="006B5CA4" w:rsidP="006B5CA4">
      <w:pPr>
        <w:pStyle w:val="ContenuNEWS"/>
        <w:rPr>
          <w:lang w:eastAsia="fr-BE"/>
        </w:rPr>
      </w:pPr>
      <w:r w:rsidRPr="002607D9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défis</w:t>
      </w:r>
      <w:r w:rsidR="008654CE">
        <w:rPr>
          <w:lang w:eastAsia="fr-BE"/>
        </w:rPr>
        <w:t xml:space="preserve"> </w:t>
      </w:r>
      <w:r>
        <w:rPr>
          <w:lang w:eastAsia="fr-BE"/>
        </w:rPr>
        <w:t>:</w:t>
      </w:r>
    </w:p>
    <w:p w14:paraId="6F17F956" w14:textId="42E5E31A" w:rsidR="002607D9" w:rsidRPr="002607D9" w:rsidRDefault="002607D9" w:rsidP="006B5CA4">
      <w:pPr>
        <w:pStyle w:val="ContenuNEWS"/>
        <w:numPr>
          <w:ilvl w:val="0"/>
          <w:numId w:val="33"/>
        </w:numPr>
        <w:rPr>
          <w:lang w:eastAsia="fr-BE"/>
        </w:rPr>
      </w:pPr>
      <w:r w:rsidRPr="002607D9">
        <w:rPr>
          <w:lang w:eastAsia="fr-BE"/>
        </w:rPr>
        <w:t>Manque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recul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critique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technologies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cette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grandit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environnement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où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technologie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est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omniprésente,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peut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limiter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capacité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prendre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recul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évaluer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implications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utilisation.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souvent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moins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conscients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risques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sociaux,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éthiques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psychologiques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associés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l’usage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outils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numériques.</w:t>
      </w:r>
      <w:r w:rsidR="008654CE">
        <w:rPr>
          <w:lang w:eastAsia="fr-BE"/>
        </w:rPr>
        <w:t xml:space="preserve"> </w:t>
      </w:r>
    </w:p>
    <w:p w14:paraId="05C54E55" w14:textId="57FC595B" w:rsidR="002607D9" w:rsidRPr="002607D9" w:rsidRDefault="002607D9" w:rsidP="006B5CA4">
      <w:pPr>
        <w:pStyle w:val="ContenuNEWS"/>
        <w:numPr>
          <w:ilvl w:val="0"/>
          <w:numId w:val="33"/>
        </w:numPr>
        <w:rPr>
          <w:lang w:eastAsia="fr-BE"/>
        </w:rPr>
      </w:pPr>
      <w:r w:rsidRPr="002607D9">
        <w:rPr>
          <w:lang w:eastAsia="fr-BE"/>
        </w:rPr>
        <w:t>Dépendance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accrue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technologie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exposition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précoce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appareils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l’intelligence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artificielle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rend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fortement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dépendants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outils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peut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nuire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capacité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développer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compétences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autonomes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critiques.</w:t>
      </w:r>
      <w:r w:rsidR="008654CE">
        <w:rPr>
          <w:lang w:eastAsia="fr-BE"/>
        </w:rPr>
        <w:t xml:space="preserve"> </w:t>
      </w:r>
    </w:p>
    <w:p w14:paraId="1FFF5125" w14:textId="1CF3700C" w:rsidR="002607D9" w:rsidRPr="002607D9" w:rsidRDefault="002607D9" w:rsidP="006B5CA4">
      <w:pPr>
        <w:pStyle w:val="ContenuNEWS"/>
        <w:numPr>
          <w:ilvl w:val="0"/>
          <w:numId w:val="33"/>
        </w:numPr>
        <w:rPr>
          <w:lang w:eastAsia="fr-BE"/>
        </w:rPr>
      </w:pPr>
      <w:r w:rsidRPr="002607D9">
        <w:rPr>
          <w:lang w:eastAsia="fr-BE"/>
        </w:rPr>
        <w:t>Compréhension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limitée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enjeux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raison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jeune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âge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forte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immersion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Alpha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peut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manquer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maturité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nécessaire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comprendre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conséquences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long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terme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usage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technologies,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gestion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vie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privée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données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personnelles.</w:t>
      </w:r>
      <w:r w:rsidR="008654CE">
        <w:rPr>
          <w:lang w:eastAsia="fr-BE"/>
        </w:rPr>
        <w:t xml:space="preserve"> </w:t>
      </w:r>
    </w:p>
    <w:p w14:paraId="7DD696EE" w14:textId="6DF589E3" w:rsidR="002607D9" w:rsidRPr="002607D9" w:rsidRDefault="002607D9" w:rsidP="002607D9">
      <w:pPr>
        <w:pStyle w:val="ContenuNEWS"/>
        <w:rPr>
          <w:lang w:eastAsia="fr-BE"/>
        </w:rPr>
      </w:pPr>
      <w:r w:rsidRPr="002607D9">
        <w:rPr>
          <w:lang w:eastAsia="fr-BE"/>
        </w:rPr>
        <w:lastRenderedPageBreak/>
        <w:t>Chaque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aborde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manière,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soit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nécessité,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intuition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exploration.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Il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est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aussi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important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noter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tout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monde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retrouve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entièrement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catégories.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seconde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partie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article,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nous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explorerons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comment,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au-delà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différences,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chaque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génération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peut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mieux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maîtriser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outils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numériques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travers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prises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conscience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solutions</w:t>
      </w:r>
      <w:r w:rsidR="008654CE">
        <w:rPr>
          <w:lang w:eastAsia="fr-BE"/>
        </w:rPr>
        <w:t xml:space="preserve"> </w:t>
      </w:r>
      <w:r w:rsidRPr="002607D9">
        <w:rPr>
          <w:lang w:eastAsia="fr-BE"/>
        </w:rPr>
        <w:t>adaptées.</w:t>
      </w:r>
      <w:r w:rsidR="008654CE">
        <w:rPr>
          <w:lang w:eastAsia="fr-BE"/>
        </w:rPr>
        <w:t xml:space="preserve"> </w:t>
      </w:r>
    </w:p>
    <w:p w14:paraId="5738EB4D" w14:textId="1F8DBA25" w:rsidR="002607D9" w:rsidRDefault="002607D9" w:rsidP="006B5CA4">
      <w:pPr>
        <w:pStyle w:val="Titre5"/>
      </w:pPr>
      <w:r w:rsidRPr="002607D9">
        <w:t>Julie</w:t>
      </w:r>
      <w:r w:rsidR="008654CE">
        <w:t xml:space="preserve"> </w:t>
      </w:r>
      <w:r w:rsidRPr="002607D9">
        <w:t>FIARD</w:t>
      </w:r>
      <w:r w:rsidR="006B5CA4">
        <w:br/>
      </w:r>
      <w:proofErr w:type="spellStart"/>
      <w:r w:rsidRPr="002607D9">
        <w:t>Athena</w:t>
      </w:r>
      <w:proofErr w:type="spellEnd"/>
      <w:r w:rsidR="008654CE">
        <w:t xml:space="preserve"> </w:t>
      </w:r>
      <w:proofErr w:type="spellStart"/>
      <w:r w:rsidRPr="002607D9">
        <w:t>Mag</w:t>
      </w:r>
      <w:proofErr w:type="spellEnd"/>
      <w:r w:rsidR="008654CE">
        <w:t xml:space="preserve"> </w:t>
      </w:r>
      <w:r w:rsidRPr="002607D9">
        <w:t>370</w:t>
      </w:r>
      <w:r w:rsidR="008654CE">
        <w:t xml:space="preserve"> </w:t>
      </w:r>
      <w:r w:rsidRPr="002607D9">
        <w:t>-</w:t>
      </w:r>
      <w:r w:rsidR="008654CE">
        <w:t xml:space="preserve"> </w:t>
      </w:r>
      <w:r w:rsidRPr="002607D9">
        <w:t>Janvier-Février</w:t>
      </w:r>
      <w:r w:rsidR="008654CE">
        <w:t xml:space="preserve"> </w:t>
      </w:r>
      <w:r w:rsidRPr="002607D9">
        <w:t>2025</w:t>
      </w:r>
    </w:p>
    <w:p w14:paraId="3DF74517" w14:textId="1FAB5470" w:rsidR="00565348" w:rsidRPr="00565348" w:rsidRDefault="00565348" w:rsidP="00565348">
      <w:pPr>
        <w:pStyle w:val="Titre3"/>
      </w:pPr>
      <w:bookmarkStart w:id="23" w:name="_Toc202266639"/>
      <w:r w:rsidRPr="00565348">
        <w:t>L'évolution</w:t>
      </w:r>
      <w:r w:rsidR="008654CE">
        <w:t xml:space="preserve"> </w:t>
      </w:r>
      <w:r w:rsidRPr="00565348">
        <w:t>des</w:t>
      </w:r>
      <w:r w:rsidR="008654CE">
        <w:t xml:space="preserve"> </w:t>
      </w:r>
      <w:r w:rsidRPr="00565348">
        <w:t>Réseaux</w:t>
      </w:r>
      <w:r w:rsidR="008654CE">
        <w:t xml:space="preserve"> </w:t>
      </w:r>
      <w:r w:rsidRPr="00565348">
        <w:t>Sociaux</w:t>
      </w:r>
      <w:r w:rsidR="008654CE">
        <w:t xml:space="preserve"> </w:t>
      </w:r>
      <w:r w:rsidRPr="00565348">
        <w:t>:</w:t>
      </w:r>
      <w:r>
        <w:br/>
      </w:r>
      <w:r w:rsidRPr="00565348">
        <w:t>de</w:t>
      </w:r>
      <w:r w:rsidR="008654CE">
        <w:t xml:space="preserve"> </w:t>
      </w:r>
      <w:r w:rsidRPr="00565348">
        <w:t>leur</w:t>
      </w:r>
      <w:r w:rsidR="008654CE">
        <w:t xml:space="preserve"> </w:t>
      </w:r>
      <w:r w:rsidRPr="00565348">
        <w:t>naissance</w:t>
      </w:r>
      <w:r w:rsidR="008654CE">
        <w:t xml:space="preserve"> </w:t>
      </w:r>
      <w:r w:rsidRPr="00565348">
        <w:t>à</w:t>
      </w:r>
      <w:r w:rsidR="008654CE">
        <w:t xml:space="preserve"> </w:t>
      </w:r>
      <w:r w:rsidRPr="00565348">
        <w:t>aujourd'hui</w:t>
      </w:r>
      <w:bookmarkEnd w:id="23"/>
      <w:r w:rsidR="008654CE">
        <w:t xml:space="preserve"> </w:t>
      </w:r>
    </w:p>
    <w:p w14:paraId="0BA5F59B" w14:textId="0AE7215F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sociaux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profondément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transformé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notre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manière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communiquer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d'interagir.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commencé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simples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connexion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entre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individus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s'est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rapidement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imposé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élément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clé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nos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interactions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personnelles,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professionnelles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culturelles.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L’aventure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sociaux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débuté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1997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Six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Degrees</w:t>
      </w:r>
      <w:proofErr w:type="spellEnd"/>
      <w:r w:rsidR="008654CE">
        <w:rPr>
          <w:lang w:eastAsia="fr-BE"/>
        </w:rPr>
        <w:t xml:space="preserve"> </w:t>
      </w:r>
      <w:r w:rsidRPr="00565348">
        <w:rPr>
          <w:lang w:eastAsia="fr-BE"/>
        </w:rPr>
        <w:t>(</w:t>
      </w:r>
      <w:r w:rsidRPr="00565348">
        <w:rPr>
          <w:i/>
          <w:u w:val="single"/>
          <w:lang w:eastAsia="fr-BE"/>
        </w:rPr>
        <w:t>https://fr.wikipedia.org/wiki/Sixdegrees.com</w:t>
      </w:r>
      <w:r w:rsidRPr="00565348">
        <w:rPr>
          <w:lang w:eastAsia="fr-BE"/>
        </w:rPr>
        <w:t>),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considéré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premier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réseau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social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moderne,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permettant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créer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profils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connecter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amis.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Bien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qu'innovant,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il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n'a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réussi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fidéliser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suffisamment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d’utilisateurs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rapidement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disparu.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n’a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empêché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Friendster</w:t>
      </w:r>
      <w:proofErr w:type="spellEnd"/>
      <w:r w:rsidR="008654CE">
        <w:rPr>
          <w:lang w:eastAsia="fr-BE"/>
        </w:rPr>
        <w:t xml:space="preserve"> </w:t>
      </w:r>
      <w:r w:rsidRPr="00565348">
        <w:rPr>
          <w:lang w:eastAsia="fr-BE"/>
        </w:rPr>
        <w:t>(</w:t>
      </w:r>
      <w:r w:rsidRPr="00565348">
        <w:rPr>
          <w:i/>
          <w:u w:val="single"/>
          <w:lang w:eastAsia="fr-BE"/>
        </w:rPr>
        <w:t>https://en.wikipedia.org/wiki/Friendster-2002</w:t>
      </w:r>
      <w:r w:rsidRPr="00565348">
        <w:rPr>
          <w:lang w:eastAsia="fr-BE"/>
        </w:rPr>
        <w:t>)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MySpace</w:t>
      </w:r>
      <w:proofErr w:type="spellEnd"/>
      <w:r w:rsidR="008654CE">
        <w:rPr>
          <w:lang w:eastAsia="fr-BE"/>
        </w:rPr>
        <w:t xml:space="preserve"> </w:t>
      </w:r>
      <w:r w:rsidRPr="00565348">
        <w:rPr>
          <w:lang w:eastAsia="fr-BE"/>
        </w:rPr>
        <w:t>(</w:t>
      </w:r>
      <w:r w:rsidRPr="00565348">
        <w:rPr>
          <w:i/>
          <w:u w:val="single"/>
          <w:lang w:eastAsia="fr-BE"/>
        </w:rPr>
        <w:t>https://fr.wikipedia.org/wiki/</w:t>
      </w:r>
      <w:r w:rsidR="008654CE">
        <w:rPr>
          <w:i/>
          <w:u w:val="single"/>
          <w:lang w:eastAsia="fr-BE"/>
        </w:rPr>
        <w:t xml:space="preserve"> </w:t>
      </w:r>
      <w:r w:rsidRPr="00565348">
        <w:rPr>
          <w:i/>
          <w:u w:val="single"/>
          <w:lang w:eastAsia="fr-BE"/>
        </w:rPr>
        <w:t>Myspace-2003</w:t>
      </w:r>
      <w:r w:rsidRPr="00565348">
        <w:rPr>
          <w:lang w:eastAsia="fr-BE"/>
        </w:rPr>
        <w:t>)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prendre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relève.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Friendster</w:t>
      </w:r>
      <w:proofErr w:type="spellEnd"/>
      <w:r w:rsidR="008654CE">
        <w:rPr>
          <w:lang w:eastAsia="fr-BE"/>
        </w:rPr>
        <w:t xml:space="preserve"> </w:t>
      </w:r>
      <w:r w:rsidRPr="00565348">
        <w:rPr>
          <w:lang w:eastAsia="fr-BE"/>
        </w:rPr>
        <w:t>s'est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distingué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groupes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d’intérêts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communs,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mais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problèmes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techniques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freiné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succès.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MySpace</w:t>
      </w:r>
      <w:proofErr w:type="spellEnd"/>
      <w:r w:rsidRPr="00565348">
        <w:rPr>
          <w:lang w:eastAsia="fr-BE"/>
        </w:rPr>
        <w:t>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lui,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rapidement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conquis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public,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notamment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parmi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artistes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jeunes,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offrant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espace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personnalisation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promotion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musicale.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Cependant,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premiers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cédé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performantes,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Facebook,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mieux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répondre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attentes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croissantes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offrant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fonctionnalités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adaptées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expérience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sans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cesse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améliorée.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premières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expériences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jeté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bases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l'architecture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sociale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numérique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nous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connaissons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aujourd'hui.</w:t>
      </w:r>
      <w:r w:rsidR="008654CE">
        <w:rPr>
          <w:lang w:eastAsia="fr-BE"/>
        </w:rPr>
        <w:t xml:space="preserve"> </w:t>
      </w:r>
    </w:p>
    <w:p w14:paraId="4451F2A5" w14:textId="49FF26C2" w:rsidR="00565348" w:rsidRPr="00565348" w:rsidRDefault="00565348" w:rsidP="00565348">
      <w:pPr>
        <w:pStyle w:val="Titre4"/>
        <w:rPr>
          <w:lang w:eastAsia="fr-BE"/>
        </w:rPr>
      </w:pPr>
      <w:r w:rsidRPr="00565348">
        <w:rPr>
          <w:lang w:eastAsia="fr-BE"/>
        </w:rPr>
        <w:t>L'émergence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géants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:</w:t>
      </w:r>
      <w:r w:rsidR="003B551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domination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Facebook,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Twitter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LinkedIn</w:t>
      </w:r>
      <w:r w:rsidR="008654CE">
        <w:rPr>
          <w:lang w:eastAsia="fr-BE"/>
        </w:rPr>
        <w:t xml:space="preserve"> </w:t>
      </w:r>
    </w:p>
    <w:p w14:paraId="3F985CD3" w14:textId="06903227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Au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milieu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années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2000,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plusieurs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sociaux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jour,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mais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3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rapidement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imposées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leaders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incontestés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Facebook,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Twitter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LinkedIn.</w:t>
      </w:r>
      <w:r w:rsidR="003B551E">
        <w:rPr>
          <w:lang w:eastAsia="fr-BE"/>
        </w:rPr>
        <w:t xml:space="preserve"> </w:t>
      </w:r>
      <w:r w:rsidRPr="00565348">
        <w:rPr>
          <w:lang w:eastAsia="fr-BE"/>
        </w:rPr>
        <w:t>Chacune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joué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rôle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crucial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définition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interactions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ligne,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offrant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services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uniques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répondaient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besoins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spécifiques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utilisateurs.</w:t>
      </w:r>
      <w:r w:rsidR="008654CE">
        <w:rPr>
          <w:lang w:eastAsia="fr-BE"/>
        </w:rPr>
        <w:t xml:space="preserve"> </w:t>
      </w:r>
    </w:p>
    <w:p w14:paraId="245873CA" w14:textId="7E0EA0CD" w:rsidR="00565348" w:rsidRPr="00565348" w:rsidRDefault="00565348" w:rsidP="00565348">
      <w:pPr>
        <w:pStyle w:val="ContenuNEWS"/>
        <w:numPr>
          <w:ilvl w:val="0"/>
          <w:numId w:val="25"/>
        </w:numPr>
        <w:rPr>
          <w:lang w:eastAsia="fr-BE"/>
        </w:rPr>
      </w:pPr>
      <w:r w:rsidRPr="00565348">
        <w:rPr>
          <w:b/>
          <w:bCs w:val="0"/>
          <w:lang w:eastAsia="fr-BE"/>
        </w:rPr>
        <w:t>FACEBOOK</w:t>
      </w:r>
      <w:r w:rsidR="008654CE">
        <w:rPr>
          <w:b/>
          <w:bCs w:val="0"/>
          <w:lang w:eastAsia="fr-BE"/>
        </w:rPr>
        <w:t xml:space="preserve"> </w:t>
      </w:r>
    </w:p>
    <w:p w14:paraId="01BEC0E3" w14:textId="607C4A24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Lancé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2004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Mark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Zuckerberg,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Facebook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d'abord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été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conçu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réseau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social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étudiants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Harvard,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avant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s'étendre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progressivement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d'autres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universités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puis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grand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public.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succès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repose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évolution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constante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fonctionnalités,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adaptées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attentes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croissantes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utilisateurs.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Au-delà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simple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connexion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entre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amis,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Facebook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introduit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Pages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entreprises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personnalités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publiques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groupes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créer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communautés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autour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centres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d'intérêt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communs.</w:t>
      </w:r>
      <w:r w:rsidR="008654CE">
        <w:rPr>
          <w:lang w:eastAsia="fr-BE"/>
        </w:rPr>
        <w:t xml:space="preserve"> </w:t>
      </w:r>
    </w:p>
    <w:p w14:paraId="5B00BF6F" w14:textId="559DDEA9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C’est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sans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conteste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fameux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bouton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J'aime,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repris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dorénavant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toutes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sociales,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révolutionné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manière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dont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annonceurs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interagissent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entre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eux,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fonction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contenu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qu’ils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partagent.</w:t>
      </w:r>
      <w:r w:rsidR="008654CE">
        <w:rPr>
          <w:lang w:eastAsia="fr-BE"/>
        </w:rPr>
        <w:t xml:space="preserve"> </w:t>
      </w:r>
    </w:p>
    <w:p w14:paraId="57F7F259" w14:textId="12D97914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lastRenderedPageBreak/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intégrant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également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marketplace,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Facebook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s’est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transformé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véritable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multi-usage,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devenant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ainsi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écosystème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numérique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où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partage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personnel,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affaires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publicité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coexistent.</w:t>
      </w:r>
      <w:r w:rsidR="008654CE">
        <w:rPr>
          <w:lang w:eastAsia="fr-BE"/>
        </w:rPr>
        <w:t xml:space="preserve"> </w:t>
      </w:r>
    </w:p>
    <w:p w14:paraId="08214CB7" w14:textId="1954B134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Aujourd'hui,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2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milliards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d'utilisateurs,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Facebook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reste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acteur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dominant,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influençant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profondément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communication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ligne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stratégies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marketing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numérique.</w:t>
      </w:r>
      <w:r w:rsidR="008654CE">
        <w:rPr>
          <w:lang w:eastAsia="fr-BE"/>
        </w:rPr>
        <w:t xml:space="preserve"> </w:t>
      </w:r>
    </w:p>
    <w:p w14:paraId="1896D811" w14:textId="7147AD8A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Belgique,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début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2024,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l’audience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publicitaire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potentielle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Facebook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était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6,3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millions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personnes,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soit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53,8%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population.</w:t>
      </w:r>
    </w:p>
    <w:p w14:paraId="08BA6A48" w14:textId="645AC94C" w:rsidR="00565348" w:rsidRPr="00565348" w:rsidRDefault="00565348" w:rsidP="00565348">
      <w:pPr>
        <w:pStyle w:val="ContenuNEWS"/>
        <w:numPr>
          <w:ilvl w:val="0"/>
          <w:numId w:val="25"/>
        </w:numPr>
        <w:rPr>
          <w:b/>
          <w:bCs w:val="0"/>
          <w:lang w:eastAsia="fr-BE"/>
        </w:rPr>
      </w:pPr>
      <w:r w:rsidRPr="00565348">
        <w:rPr>
          <w:b/>
          <w:bCs w:val="0"/>
          <w:lang w:eastAsia="fr-BE"/>
        </w:rPr>
        <w:t>TWITTER</w:t>
      </w:r>
      <w:r w:rsidR="008654CE">
        <w:rPr>
          <w:b/>
          <w:bCs w:val="0"/>
          <w:lang w:eastAsia="fr-BE"/>
        </w:rPr>
        <w:t xml:space="preserve"> </w:t>
      </w:r>
    </w:p>
    <w:p w14:paraId="0189E821" w14:textId="6710A3AB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Créé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2006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Jack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Dorsey,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Twitter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introduit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concept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radicalement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différent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format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microblogging,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permettant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publier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messages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courts,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limités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140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caractères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l'époque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(280,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l’heure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actuelle).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Cette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approche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minimaliste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favorisé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diffusion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rapide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d'informations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fait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privilégiée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discussions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temps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réel,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notamment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lors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d'événements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majeurs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tels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crises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politiques,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catastrophes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naturelles,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mouvements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sociaux.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L'impact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Twitter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été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particulièrement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visible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lors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Printemps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arabe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mouvement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#MeToo,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où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proofErr w:type="gramStart"/>
      <w:r w:rsidRPr="00565348">
        <w:rPr>
          <w:lang w:eastAsia="fr-BE"/>
        </w:rPr>
        <w:t>hashtags</w:t>
      </w:r>
      <w:proofErr w:type="gramEnd"/>
      <w:r w:rsidR="008654CE">
        <w:rPr>
          <w:lang w:eastAsia="fr-BE"/>
        </w:rPr>
        <w:t xml:space="preserve"> </w:t>
      </w:r>
      <w:r w:rsidRPr="00565348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permis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centraliser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discussions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mobiliser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communautés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travers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monde.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plus,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Twitter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est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devenu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l'outil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préféré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journalistes,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personnalités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politiques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entreprises,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permettant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communication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directe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audiences,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sans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passer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canaux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médiatiques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traditionnels.</w:t>
      </w:r>
      <w:r w:rsidR="008654CE">
        <w:rPr>
          <w:lang w:eastAsia="fr-BE"/>
        </w:rPr>
        <w:t xml:space="preserve"> </w:t>
      </w:r>
    </w:p>
    <w:p w14:paraId="2BDCC82F" w14:textId="048CF6F5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2023,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Twitter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amorcé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tournant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majeur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rachat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Elon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Musk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transformation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X,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nouvelle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identité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visant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redéfinir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changement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marque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volonté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d'élargir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fonctionnalités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Twitter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au-delà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microblogging,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ambitions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devenir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«super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application»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intégrant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services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paiement,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messagerie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bien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encore,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inspirée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modèles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WeChat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Chine.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virage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reflète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évolution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vers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polyvalente,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bien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cette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transition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ait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suscité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réactions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mitigées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parmi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utilisateurs.</w:t>
      </w:r>
      <w:r w:rsidR="008654CE">
        <w:rPr>
          <w:lang w:eastAsia="fr-BE"/>
        </w:rPr>
        <w:t xml:space="preserve"> </w:t>
      </w:r>
    </w:p>
    <w:p w14:paraId="08730619" w14:textId="00CC2057" w:rsidR="00565348" w:rsidRPr="00565348" w:rsidRDefault="00565348" w:rsidP="00565348">
      <w:pPr>
        <w:pStyle w:val="ContenuNEWS"/>
        <w:numPr>
          <w:ilvl w:val="0"/>
          <w:numId w:val="25"/>
        </w:numPr>
        <w:rPr>
          <w:b/>
          <w:bCs w:val="0"/>
          <w:lang w:eastAsia="fr-BE"/>
        </w:rPr>
      </w:pPr>
      <w:r w:rsidRPr="00565348">
        <w:rPr>
          <w:b/>
          <w:bCs w:val="0"/>
          <w:lang w:eastAsia="fr-BE"/>
        </w:rPr>
        <w:t>LINKEDIN</w:t>
      </w:r>
      <w:r w:rsidR="008654CE">
        <w:rPr>
          <w:b/>
          <w:bCs w:val="0"/>
          <w:lang w:eastAsia="fr-BE"/>
        </w:rPr>
        <w:t xml:space="preserve"> </w:t>
      </w:r>
    </w:p>
    <w:p w14:paraId="6BBF1D59" w14:textId="3142E108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Fondé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2003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Reid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Hoffman,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Linkedin</w:t>
      </w:r>
      <w:proofErr w:type="spellEnd"/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pris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orientation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résolument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professionnelle.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Contrairement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Facebook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Twitter,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réseau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s'est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concentré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exclusivement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monde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professionnel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réseautage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lié,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devenant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rapidement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outil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incontournable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recruteurs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chercheurs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d’emploi.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Il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permet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seulement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créer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connexions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collègues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partenaires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commerciaux,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mais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aussi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rechercher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opportunités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d'emploi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suivre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entreprises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industries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spécifiques.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fil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temps,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LinkedIn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élargi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fonctionnalités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inclure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publications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d’articles,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groupes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discussion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professionnels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même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formations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ligne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LinkedIn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Learning,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fait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réseau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social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réseautage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mais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aussi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développement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professionnel.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Aujourd’hui,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800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millions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membres,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LinkedIn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joue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rôle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clé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l'évolution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pratiques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recrutement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gestion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carrière.</w:t>
      </w:r>
      <w:r w:rsidR="008654CE">
        <w:rPr>
          <w:lang w:eastAsia="fr-BE"/>
        </w:rPr>
        <w:t xml:space="preserve"> </w:t>
      </w:r>
    </w:p>
    <w:p w14:paraId="2E2D1C47" w14:textId="2063980D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Ces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3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(Facebook,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Twitter,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LinkedIn)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chacune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défini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aspect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particulier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interactions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ligne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Facebook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révolutionné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socialisation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numérique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grande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échelle,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Twitter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inventé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nouvelle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dynamique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communication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instantanée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publique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LinkedIn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numérisé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relations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professionnelles.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capacité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évoluer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répondre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besoins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spécifiques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permis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s’imposer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géants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incontournables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monde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numérique.</w:t>
      </w:r>
      <w:r w:rsidR="008654CE">
        <w:rPr>
          <w:lang w:eastAsia="fr-BE"/>
        </w:rPr>
        <w:t xml:space="preserve"> </w:t>
      </w:r>
    </w:p>
    <w:p w14:paraId="606CB361" w14:textId="347AA27D" w:rsidR="00565348" w:rsidRPr="00565348" w:rsidRDefault="00565348" w:rsidP="00565348">
      <w:pPr>
        <w:pStyle w:val="Titre4"/>
        <w:rPr>
          <w:lang w:eastAsia="fr-BE"/>
        </w:rPr>
      </w:pPr>
      <w:r w:rsidRPr="00565348">
        <w:rPr>
          <w:lang w:eastAsia="fr-BE"/>
        </w:rPr>
        <w:lastRenderedPageBreak/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révolution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mobile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partage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visuel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Instagram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Snapchat</w:t>
      </w:r>
      <w:r w:rsidR="008654CE">
        <w:rPr>
          <w:lang w:eastAsia="fr-BE"/>
        </w:rPr>
        <w:t xml:space="preserve"> </w:t>
      </w:r>
    </w:p>
    <w:p w14:paraId="08062980" w14:textId="3BBE1FD1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l'avènement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smartphones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l'essor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connectivité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mobile,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sociaux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dû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s'adapter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nouvel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environnement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numérique,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menant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popularité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axées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partage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visuel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l'éphémère.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applications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particulièrement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démarquées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cette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nouvelle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ère.</w:t>
      </w:r>
      <w:r w:rsidR="008654CE">
        <w:rPr>
          <w:lang w:eastAsia="fr-BE"/>
        </w:rPr>
        <w:t xml:space="preserve"> </w:t>
      </w:r>
    </w:p>
    <w:p w14:paraId="221FCCCB" w14:textId="704AF528" w:rsidR="00565348" w:rsidRPr="00565348" w:rsidRDefault="00565348" w:rsidP="00565348">
      <w:pPr>
        <w:pStyle w:val="ContenuNEWS"/>
        <w:numPr>
          <w:ilvl w:val="0"/>
          <w:numId w:val="25"/>
        </w:numPr>
        <w:rPr>
          <w:b/>
          <w:bCs w:val="0"/>
          <w:lang w:eastAsia="fr-BE"/>
        </w:rPr>
      </w:pPr>
      <w:r w:rsidRPr="00565348">
        <w:rPr>
          <w:b/>
          <w:bCs w:val="0"/>
          <w:lang w:eastAsia="fr-BE"/>
        </w:rPr>
        <w:t>INSTAGRAM</w:t>
      </w:r>
      <w:r w:rsidR="008654CE">
        <w:rPr>
          <w:b/>
          <w:bCs w:val="0"/>
          <w:lang w:eastAsia="fr-BE"/>
        </w:rPr>
        <w:t xml:space="preserve"> </w:t>
      </w:r>
    </w:p>
    <w:p w14:paraId="5E4ACD8F" w14:textId="1943E808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Lancé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2010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Kevin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Systrom</w:t>
      </w:r>
      <w:proofErr w:type="spellEnd"/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Mike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Krieger,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Instagram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révolutionné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manière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dont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partagent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moments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mettant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l'accent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photo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vidéo.</w:t>
      </w:r>
      <w:r w:rsidR="003B551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débuts,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il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offrait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cadre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simple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publier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photos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filtres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artistiques,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rapidement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séduit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cherchant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donner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touche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esthétique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contenu.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2012,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Facebook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rachète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Instagram,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permettant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d’évoluer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rapidement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nouvelles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fonctionnalités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telles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Stories,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inspirées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format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Snapchat,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possibilité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partager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vidéos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jusqu'à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60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secondes.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format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particulièrement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attiré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marques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influenceurs,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transformant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réseau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puissant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outil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marketing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promotion.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Aujourd'hui,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Instagram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continue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diversifier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fonctionnalités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telles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IGTV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contenu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vidéo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long,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shopping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intégré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Reels</w:t>
      </w:r>
      <w:proofErr w:type="spellEnd"/>
      <w:r w:rsidRPr="00565348">
        <w:rPr>
          <w:lang w:eastAsia="fr-BE"/>
        </w:rPr>
        <w:t>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réponse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directe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montée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TikTok</w:t>
      </w:r>
      <w:proofErr w:type="spellEnd"/>
      <w:r w:rsidRPr="00565348">
        <w:rPr>
          <w:lang w:eastAsia="fr-BE"/>
        </w:rPr>
        <w:t>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Cette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seulement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modifié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habitudes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consommation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contenu,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mais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également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redéfini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manière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dont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marques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interagissent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public,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mettant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l'accent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narration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visuelle.</w:t>
      </w:r>
      <w:r w:rsidR="008654CE">
        <w:rPr>
          <w:lang w:eastAsia="fr-BE"/>
        </w:rPr>
        <w:t xml:space="preserve"> </w:t>
      </w:r>
    </w:p>
    <w:p w14:paraId="45EBACA3" w14:textId="72752340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2023,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concurrencer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X,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Instagram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développe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Threads,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microblogging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capitalise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communautés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existantes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d'Instagram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offrir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espace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textuel.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Threads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positionne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alternative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centrée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conversations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interactions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temps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réel,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format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épuré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simple.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développement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montre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l'ambition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Meta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(maison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mère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d'Instagram)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d'étendre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influence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différents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types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contenus,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d'attirer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audience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déçue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changements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opérés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Twitter/X.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Cette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incarne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capacité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d'Instagram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innover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s'adapter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nouvelles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tendances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tout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misant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narration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visuelle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communication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instantanée.</w:t>
      </w:r>
      <w:r w:rsidR="008654CE">
        <w:rPr>
          <w:lang w:eastAsia="fr-BE"/>
        </w:rPr>
        <w:t xml:space="preserve"> </w:t>
      </w:r>
    </w:p>
    <w:p w14:paraId="36C551CC" w14:textId="3E289C61" w:rsidR="00565348" w:rsidRPr="00565348" w:rsidRDefault="00565348" w:rsidP="00565348">
      <w:pPr>
        <w:pStyle w:val="ContenuNEWS"/>
        <w:numPr>
          <w:ilvl w:val="0"/>
          <w:numId w:val="25"/>
        </w:numPr>
        <w:rPr>
          <w:b/>
          <w:bCs w:val="0"/>
          <w:lang w:eastAsia="fr-BE"/>
        </w:rPr>
      </w:pPr>
      <w:r w:rsidRPr="00565348">
        <w:rPr>
          <w:b/>
          <w:bCs w:val="0"/>
          <w:lang w:eastAsia="fr-BE"/>
        </w:rPr>
        <w:t>SNAPCHAT</w:t>
      </w:r>
      <w:r w:rsidR="008654CE">
        <w:rPr>
          <w:b/>
          <w:bCs w:val="0"/>
          <w:lang w:eastAsia="fr-BE"/>
        </w:rPr>
        <w:t xml:space="preserve"> </w:t>
      </w:r>
    </w:p>
    <w:p w14:paraId="049EE17A" w14:textId="144644D7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Lancé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2011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Evan</w:t>
      </w:r>
      <w:proofErr w:type="spellEnd"/>
      <w:r w:rsidR="008654CE">
        <w:rPr>
          <w:lang w:eastAsia="fr-BE"/>
        </w:rPr>
        <w:t xml:space="preserve"> </w:t>
      </w:r>
      <w:r w:rsidRPr="00565348">
        <w:rPr>
          <w:lang w:eastAsia="fr-BE"/>
        </w:rPr>
        <w:t>Spiegel,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Bobby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Murphy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Reggie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Brown,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Snapchat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introduit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ligne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approche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totalement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différente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concept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messages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éphémères.</w:t>
      </w:r>
      <w:r w:rsidR="003B551E">
        <w:rPr>
          <w:lang w:eastAsia="fr-BE"/>
        </w:rPr>
        <w:t xml:space="preserve"> </w:t>
      </w:r>
      <w:r w:rsidRPr="00565348">
        <w:rPr>
          <w:lang w:eastAsia="fr-BE"/>
        </w:rPr>
        <w:t>Contrairement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d'autres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elle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permettait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d'envoyer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photos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vidéos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disparaissant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après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quelques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secondes,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encourageant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ainsi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communication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encore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spontanée.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format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particulièrement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résonné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auprès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jeunes,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permettant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ainsi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partager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moments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sans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créer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d’archives.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L’invention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Stories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2013,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permet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créer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récits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visuels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journées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rapidement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inspiré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autres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Instagram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Facebook,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témoignant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l'influence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grandissante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Snapchat.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plus,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Snapchat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intègre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fonctionnalités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ludiques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réalité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augmentée,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permettant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d'ajouter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filtres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effets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amusants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photos,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renforçant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ainsi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l'engagement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utilisateurs.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Bien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Snapchat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ait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connu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défis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maintenir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base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d'utilisateurs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face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concurrence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croissante,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il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reste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acteur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clé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l'innovation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sociale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partage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visuel.</w:t>
      </w:r>
      <w:r w:rsidR="008654CE">
        <w:rPr>
          <w:lang w:eastAsia="fr-BE"/>
        </w:rPr>
        <w:t xml:space="preserve"> </w:t>
      </w:r>
    </w:p>
    <w:p w14:paraId="596508F9" w14:textId="666C3768" w:rsidR="00565348" w:rsidRPr="00565348" w:rsidRDefault="00565348" w:rsidP="00565348">
      <w:pPr>
        <w:pStyle w:val="Titre4"/>
        <w:rPr>
          <w:lang w:eastAsia="fr-BE"/>
        </w:rPr>
      </w:pPr>
      <w:r w:rsidRPr="00565348">
        <w:rPr>
          <w:lang w:eastAsia="fr-BE"/>
        </w:rPr>
        <w:t>L'explosion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vidéos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courtes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: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TikTok</w:t>
      </w:r>
      <w:proofErr w:type="spellEnd"/>
      <w:r w:rsidR="008654CE">
        <w:rPr>
          <w:lang w:eastAsia="fr-BE"/>
        </w:rPr>
        <w:t xml:space="preserve"> </w:t>
      </w:r>
    </w:p>
    <w:p w14:paraId="2D7842E7" w14:textId="255F5326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L'émergence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TikTok</w:t>
      </w:r>
      <w:proofErr w:type="spellEnd"/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2016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marqué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tournant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radical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consommation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contenu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numérique,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donnant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coup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d'envoi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nouvelle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ère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dominée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vidéos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courtes.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Conçue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l'origine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partager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courtes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vidéos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musicales,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TikTok</w:t>
      </w:r>
      <w:proofErr w:type="spellEnd"/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rapidement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évolué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offrir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espace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où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peuvent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créer,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partager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découvrir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vidéos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15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secondes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3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minutes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multitude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sujets,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allant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danses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tutoriels,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passant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comédies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défis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viraux.</w:t>
      </w:r>
      <w:r w:rsidR="008654CE">
        <w:rPr>
          <w:lang w:eastAsia="fr-BE"/>
        </w:rPr>
        <w:t xml:space="preserve"> </w:t>
      </w:r>
    </w:p>
    <w:p w14:paraId="41323168" w14:textId="707F930C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lastRenderedPageBreak/>
        <w:t>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distingue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TikTok</w:t>
      </w:r>
      <w:proofErr w:type="spellEnd"/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autres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sociaux,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c'est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algorithme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puissant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personnalise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contenu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affiché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page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«Pour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Toi».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Grâce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analyse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sophistiquée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comportements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utilisateurs,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TikTok</w:t>
      </w:r>
      <w:proofErr w:type="spellEnd"/>
      <w:r w:rsidR="008654CE">
        <w:rPr>
          <w:lang w:eastAsia="fr-BE"/>
        </w:rPr>
        <w:t xml:space="preserve"> </w:t>
      </w:r>
      <w:r w:rsidRPr="00565348">
        <w:rPr>
          <w:lang w:eastAsia="fr-BE"/>
        </w:rPr>
        <w:t>est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capable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proposer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vidéos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correspondent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intérêts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spécifiques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chaque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individu,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maximise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l'engagement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temps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passé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l'application.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Cette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approche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lui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permis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captiver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public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diversifié,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particulier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jeunes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générations,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apprécient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format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dynamique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créativité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illimitée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qu'offre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plateforme.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TikTok</w:t>
      </w:r>
      <w:proofErr w:type="spellEnd"/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également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encouragé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viralité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rendant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facile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création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contenus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amusants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engageants,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conduit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tendances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mondiales,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danses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virales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défis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qui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souvent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transcendé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frontières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culturelles.</w:t>
      </w:r>
      <w:r w:rsidR="008654CE">
        <w:rPr>
          <w:lang w:eastAsia="fr-BE"/>
        </w:rPr>
        <w:t xml:space="preserve"> </w:t>
      </w:r>
    </w:p>
    <w:p w14:paraId="7BB363FB" w14:textId="65302710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L'impact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TikTok</w:t>
      </w:r>
      <w:proofErr w:type="spellEnd"/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imposé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autres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géants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sociaux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d'adopter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formats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similaires.</w:t>
      </w:r>
    </w:p>
    <w:p w14:paraId="6BAE37DE" w14:textId="7BE1498E" w:rsidR="00565348" w:rsidRPr="00565348" w:rsidRDefault="00565348" w:rsidP="00565348">
      <w:pPr>
        <w:pStyle w:val="Titre4"/>
        <w:rPr>
          <w:lang w:eastAsia="fr-BE"/>
        </w:rPr>
      </w:pP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Sociaux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niche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émergents</w:t>
      </w:r>
      <w:r w:rsidR="008654CE">
        <w:rPr>
          <w:lang w:eastAsia="fr-BE"/>
        </w:rPr>
        <w:t xml:space="preserve"> </w:t>
      </w:r>
    </w:p>
    <w:p w14:paraId="0842705E" w14:textId="70D535E2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Ces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sociaux,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Reddit</w:t>
      </w:r>
      <w:proofErr w:type="spellEnd"/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Discord,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concentrent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communautés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spécifiques.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Reddit</w:t>
      </w:r>
      <w:proofErr w:type="spellEnd"/>
      <w:r w:rsidR="008654CE">
        <w:rPr>
          <w:lang w:eastAsia="fr-BE"/>
        </w:rPr>
        <w:t xml:space="preserve"> </w:t>
      </w:r>
      <w:r w:rsidRPr="00565348">
        <w:rPr>
          <w:lang w:eastAsia="fr-BE"/>
        </w:rPr>
        <w:t>offre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discussions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autour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sujets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variés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ses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subreddits</w:t>
      </w:r>
      <w:proofErr w:type="spellEnd"/>
      <w:r w:rsidRPr="00565348">
        <w:rPr>
          <w:lang w:eastAsia="fr-BE"/>
        </w:rPr>
        <w:t>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tandis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Discord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est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devenu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interactive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divers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groupes,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au-delà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gaming,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échanges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temps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réel.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Pinterest,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part,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spécialise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l'inspiration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visuelle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est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outil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essentiel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créateurs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marques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cherchant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découvrir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organiser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idées,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planifier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projets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trouver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inspirations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créatives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domaines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tels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mode,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décoration,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loisirs,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cuisine.</w:t>
      </w:r>
      <w:r w:rsidR="008654CE">
        <w:rPr>
          <w:lang w:eastAsia="fr-BE"/>
        </w:rPr>
        <w:t xml:space="preserve"> </w:t>
      </w:r>
    </w:p>
    <w:p w14:paraId="081F4ED3" w14:textId="183C8DD4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récentes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telles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que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BeReal</w:t>
      </w:r>
      <w:proofErr w:type="spellEnd"/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prônent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l'authenticité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proposant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proofErr w:type="spellStart"/>
      <w:r w:rsidRPr="00565348">
        <w:rPr>
          <w:lang w:eastAsia="fr-BE"/>
        </w:rPr>
        <w:t>posts</w:t>
      </w:r>
      <w:proofErr w:type="spellEnd"/>
      <w:r w:rsidR="008654CE">
        <w:rPr>
          <w:lang w:eastAsia="fr-BE"/>
        </w:rPr>
        <w:t xml:space="preserve"> </w:t>
      </w:r>
      <w:r w:rsidRPr="00565348">
        <w:rPr>
          <w:lang w:eastAsia="fr-BE"/>
        </w:rPr>
        <w:t>spontanés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sans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retouche,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tandis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Mastodon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offre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alternative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décentralisée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Twitter,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permettant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rejoindre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serveurs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adaptés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intérêts.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Clubhouse,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malgré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succès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initial,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montré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l'intérêt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discussions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audio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direct.</w:t>
      </w:r>
      <w:r w:rsidR="008654CE">
        <w:rPr>
          <w:lang w:eastAsia="fr-BE"/>
        </w:rPr>
        <w:t xml:space="preserve"> </w:t>
      </w:r>
    </w:p>
    <w:p w14:paraId="3DD807C8" w14:textId="0D8C6241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Ces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témoignent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d'une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diversification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usages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expériences,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créant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nouveaux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espaces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l'écosystème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sociaux.</w:t>
      </w:r>
      <w:r w:rsidR="008654CE">
        <w:rPr>
          <w:lang w:eastAsia="fr-BE"/>
        </w:rPr>
        <w:t xml:space="preserve"> </w:t>
      </w:r>
    </w:p>
    <w:p w14:paraId="1849B255" w14:textId="1C13376F" w:rsidR="00565348" w:rsidRPr="00565348" w:rsidRDefault="00565348" w:rsidP="00565348">
      <w:pPr>
        <w:pStyle w:val="Titre4"/>
        <w:rPr>
          <w:lang w:eastAsia="fr-BE"/>
        </w:rPr>
      </w:pPr>
      <w:r w:rsidRPr="00565348">
        <w:rPr>
          <w:lang w:eastAsia="fr-BE"/>
        </w:rPr>
        <w:t>Que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nous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réserve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2025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?</w:t>
      </w:r>
      <w:r w:rsidR="008654CE">
        <w:rPr>
          <w:lang w:eastAsia="fr-BE"/>
        </w:rPr>
        <w:t xml:space="preserve"> </w:t>
      </w:r>
    </w:p>
    <w:p w14:paraId="018CAEC1" w14:textId="02367594" w:rsidR="00565348" w:rsidRPr="00565348" w:rsidRDefault="00565348" w:rsidP="00565348">
      <w:pPr>
        <w:pStyle w:val="ContenuNEWS"/>
        <w:rPr>
          <w:lang w:eastAsia="fr-BE"/>
        </w:rPr>
      </w:pP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réseaux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sociaux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continueront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réinventer,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misant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expériences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encore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immersives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l'intégration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réalité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augmentée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contenus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créés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l'intelligence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artificielle.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La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tendance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vers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communautés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intimes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spécialisées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tend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renforcer,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avec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plateformes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Discord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Mastodon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plein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essor,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permettant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aux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partager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intérêts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communs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dans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espaces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dédiés.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vidéos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courtes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contenu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éphémère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resteront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dominants,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mais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utilisateurs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rechercheront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également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interactions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authentiques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espaces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moins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saturés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publicité,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favorisant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un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retour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à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expériences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consommation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significatives.</w:t>
      </w:r>
      <w:r w:rsidR="008654CE">
        <w:rPr>
          <w:lang w:eastAsia="fr-BE"/>
        </w:rPr>
        <w:t xml:space="preserve"> </w:t>
      </w:r>
    </w:p>
    <w:p w14:paraId="103031D5" w14:textId="10F85DD6" w:rsidR="00565348" w:rsidRDefault="00565348" w:rsidP="00A015EA">
      <w:pPr>
        <w:pStyle w:val="Titre5"/>
        <w:spacing w:before="0" w:after="0"/>
      </w:pPr>
      <w:r w:rsidRPr="00565348">
        <w:t>Julie</w:t>
      </w:r>
      <w:r w:rsidR="008654CE">
        <w:t xml:space="preserve"> </w:t>
      </w:r>
      <w:r w:rsidRPr="00565348">
        <w:t>FIARD</w:t>
      </w:r>
      <w:r>
        <w:br/>
      </w:r>
      <w:proofErr w:type="spellStart"/>
      <w:r w:rsidRPr="00565348">
        <w:t>Athena</w:t>
      </w:r>
      <w:proofErr w:type="spellEnd"/>
      <w:r w:rsidR="008654CE">
        <w:t xml:space="preserve"> </w:t>
      </w:r>
      <w:proofErr w:type="spellStart"/>
      <w:r w:rsidRPr="00565348">
        <w:t>Mag</w:t>
      </w:r>
      <w:proofErr w:type="spellEnd"/>
      <w:r w:rsidR="008654CE">
        <w:t xml:space="preserve"> </w:t>
      </w:r>
      <w:r w:rsidRPr="00565348">
        <w:t>368</w:t>
      </w:r>
      <w:r w:rsidR="008654CE">
        <w:t xml:space="preserve"> </w:t>
      </w:r>
      <w:r w:rsidRPr="00565348">
        <w:t>-</w:t>
      </w:r>
      <w:r w:rsidR="008654CE">
        <w:t xml:space="preserve"> </w:t>
      </w:r>
      <w:r w:rsidRPr="00565348">
        <w:t>Septembre-Octobre</w:t>
      </w:r>
      <w:r w:rsidR="008654CE">
        <w:t xml:space="preserve"> </w:t>
      </w:r>
      <w:r w:rsidRPr="00565348">
        <w:t>2024</w:t>
      </w:r>
    </w:p>
    <w:p w14:paraId="2F39661C" w14:textId="77777777" w:rsidR="00A015EA" w:rsidRDefault="00A015EA" w:rsidP="00A015EA">
      <w:pPr>
        <w:pStyle w:val="ContenuNEWS"/>
        <w:pBdr>
          <w:bottom w:val="single" w:sz="4" w:space="1" w:color="auto"/>
        </w:pBdr>
        <w:spacing w:before="0" w:after="0"/>
        <w:rPr>
          <w:lang w:eastAsia="fr-BE"/>
        </w:rPr>
      </w:pPr>
    </w:p>
    <w:p w14:paraId="022447C8" w14:textId="77777777" w:rsidR="00A015EA" w:rsidRDefault="00A015EA" w:rsidP="00A015EA">
      <w:pPr>
        <w:pStyle w:val="ContenuNEWS"/>
        <w:spacing w:before="0" w:after="0"/>
        <w:rPr>
          <w:lang w:eastAsia="fr-BE"/>
        </w:rPr>
      </w:pPr>
    </w:p>
    <w:p w14:paraId="3D4958D0" w14:textId="77777777" w:rsidR="00A015EA" w:rsidRDefault="00A015EA" w:rsidP="00A015EA">
      <w:pPr>
        <w:pStyle w:val="ContenuNEWS"/>
        <w:spacing w:before="0" w:after="0"/>
        <w:rPr>
          <w:lang w:eastAsia="fr-BE"/>
        </w:rPr>
      </w:pPr>
    </w:p>
    <w:p w14:paraId="6F88A889" w14:textId="77777777" w:rsidR="00A015EA" w:rsidRDefault="00A015EA" w:rsidP="00A015EA">
      <w:pPr>
        <w:pStyle w:val="ContenuNEWS"/>
        <w:spacing w:before="0" w:after="0"/>
        <w:rPr>
          <w:lang w:eastAsia="fr-BE"/>
        </w:rPr>
      </w:pPr>
    </w:p>
    <w:p w14:paraId="160619B0" w14:textId="77777777" w:rsidR="00A015EA" w:rsidRDefault="00A015EA" w:rsidP="00A015EA">
      <w:pPr>
        <w:pStyle w:val="ContenuNEWS"/>
        <w:spacing w:before="0" w:after="0"/>
        <w:rPr>
          <w:lang w:eastAsia="fr-BE"/>
        </w:rPr>
      </w:pPr>
    </w:p>
    <w:p w14:paraId="3AB4F5C5" w14:textId="77777777" w:rsidR="00A015EA" w:rsidRDefault="00A015EA" w:rsidP="00A015EA">
      <w:pPr>
        <w:pStyle w:val="ContenuNEWS"/>
        <w:spacing w:before="0" w:after="0"/>
        <w:rPr>
          <w:lang w:eastAsia="fr-BE"/>
        </w:rPr>
      </w:pPr>
    </w:p>
    <w:p w14:paraId="400BF8E5" w14:textId="77777777" w:rsidR="00A015EA" w:rsidRDefault="00A015EA" w:rsidP="00A015EA">
      <w:pPr>
        <w:pStyle w:val="ContenuNEWS"/>
        <w:spacing w:before="0" w:after="0"/>
        <w:rPr>
          <w:lang w:eastAsia="fr-BE"/>
        </w:rPr>
      </w:pPr>
    </w:p>
    <w:p w14:paraId="23D3D2C9" w14:textId="77777777" w:rsidR="00A015EA" w:rsidRDefault="00A015EA" w:rsidP="00A015EA">
      <w:pPr>
        <w:pStyle w:val="ContenuNEWS"/>
        <w:spacing w:before="0" w:after="0"/>
        <w:rPr>
          <w:lang w:eastAsia="fr-BE"/>
        </w:rPr>
      </w:pPr>
    </w:p>
    <w:p w14:paraId="6501623B" w14:textId="77777777" w:rsidR="00A015EA" w:rsidRPr="00565348" w:rsidRDefault="00A015EA" w:rsidP="00A015EA">
      <w:pPr>
        <w:pStyle w:val="ContenuNEWS"/>
        <w:spacing w:before="0" w:after="0"/>
        <w:rPr>
          <w:lang w:eastAsia="fr-BE"/>
        </w:rPr>
      </w:pPr>
    </w:p>
    <w:p w14:paraId="59408885" w14:textId="34F58CD9" w:rsidR="00565348" w:rsidRPr="00565348" w:rsidRDefault="00565348" w:rsidP="00565348">
      <w:pPr>
        <w:pStyle w:val="Titre3"/>
      </w:pPr>
      <w:bookmarkStart w:id="24" w:name="_Toc202266640"/>
      <w:r w:rsidRPr="00565348">
        <w:lastRenderedPageBreak/>
        <w:t>Sécurité</w:t>
      </w:r>
      <w:r w:rsidR="008654CE">
        <w:t xml:space="preserve"> </w:t>
      </w:r>
      <w:r w:rsidRPr="00565348">
        <w:t>renforcée</w:t>
      </w:r>
      <w:bookmarkEnd w:id="24"/>
    </w:p>
    <w:p w14:paraId="045C5918" w14:textId="1065CB3F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avez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certainement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vécu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vous-même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déjà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entendu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parler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d’histoires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d’arnaques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ligne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soit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lors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achat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faux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site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Internet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exemple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via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lien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reçu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mail.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mésaventures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mettent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lumière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réalité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inquiétante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enjeu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essentiel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époque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sécurité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Web.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soyez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utilisateur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lambda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entreprise,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protéger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données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gérer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accès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devenu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indispensable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dans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monde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où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cybermenaces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multiplient.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Dans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article,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explorerons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risques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liés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gestion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accès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Web,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outils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disponibles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renforcer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sécurité,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ainsi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bonnes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pratiques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adopter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naviguer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toute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sérénité.</w:t>
      </w:r>
      <w:r w:rsidR="008654CE">
        <w:rPr>
          <w:lang w:val="fr-BE" w:eastAsia="fr-BE"/>
        </w:rPr>
        <w:t xml:space="preserve"> </w:t>
      </w:r>
    </w:p>
    <w:p w14:paraId="5CF4A788" w14:textId="36EA2A0D" w:rsidR="00565348" w:rsidRPr="00565348" w:rsidRDefault="00565348" w:rsidP="00565348">
      <w:pPr>
        <w:pStyle w:val="Titre4"/>
        <w:rPr>
          <w:lang w:eastAsia="fr-BE"/>
        </w:rPr>
      </w:pPr>
      <w:r w:rsidRPr="00565348">
        <w:rPr>
          <w:lang w:eastAsia="fr-BE"/>
        </w:rPr>
        <w:t>Comprendre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cybermenaces</w:t>
      </w:r>
      <w:r w:rsidR="008654CE">
        <w:rPr>
          <w:lang w:eastAsia="fr-BE"/>
        </w:rPr>
        <w:t xml:space="preserve"> </w:t>
      </w:r>
    </w:p>
    <w:p w14:paraId="1CA849E5" w14:textId="257CB763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t>Nous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sommes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toutes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exposés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menaces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ciblent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chaque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jour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millions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d’utilisateurs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ligne.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Comprendre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dangers,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évolution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fil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l’évolution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technologies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ligne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leurs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conséquences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devenu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vital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protéger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efficacement,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d’autant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arnaques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ligne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connaissent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croissance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fulgurante.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Selon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rapport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publié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2023,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dommages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financiers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liés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aux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cyberattaques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dépassé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7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milliards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d’euros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l’échelle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mondiale.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Belgique,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police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fédérale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recensé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près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11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000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plaintes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fraude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ligne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rien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qu’en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2022,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avec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coût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estimé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plus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70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millions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d’euros.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Parmi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cas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plus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fréquents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escroqueries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sentimentales,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faux</w:t>
      </w:r>
      <w:r w:rsidR="008654CE">
        <w:rPr>
          <w:lang w:val="fr-BE" w:eastAsia="fr-BE"/>
        </w:rPr>
        <w:t xml:space="preserve"> </w:t>
      </w:r>
      <w:proofErr w:type="gramStart"/>
      <w:r w:rsidRPr="00565348">
        <w:rPr>
          <w:lang w:val="fr-BE" w:eastAsia="fr-BE"/>
        </w:rPr>
        <w:t>e-mails</w:t>
      </w:r>
      <w:proofErr w:type="gramEnd"/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d’organismes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officiels,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achats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ligne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frauduleux.</w:t>
      </w:r>
      <w:r w:rsidR="008654CE">
        <w:rPr>
          <w:lang w:val="fr-BE" w:eastAsia="fr-BE"/>
        </w:rPr>
        <w:t xml:space="preserve"> </w:t>
      </w:r>
    </w:p>
    <w:p w14:paraId="2A189F76" w14:textId="2D3FE298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exemple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marquant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il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y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quelques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mois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Belgique,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campagne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phishing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imitant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SPF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Finances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envoyé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milliers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courriels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demandant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aux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destinataires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«vérifier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leurs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informations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bancaires».</w:t>
      </w:r>
      <w:r w:rsidR="003B551E">
        <w:rPr>
          <w:lang w:val="fr-BE" w:eastAsia="fr-BE"/>
        </w:rPr>
        <w:t xml:space="preserve"> </w:t>
      </w:r>
      <w:r w:rsidRPr="00565348">
        <w:rPr>
          <w:lang w:val="fr-BE" w:eastAsia="fr-BE"/>
        </w:rPr>
        <w:t>Résultat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centaines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victimes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leurs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vidés.</w:t>
      </w:r>
      <w:r w:rsidR="008654CE">
        <w:rPr>
          <w:lang w:val="fr-BE" w:eastAsia="fr-BE"/>
        </w:rPr>
        <w:t xml:space="preserve"> </w:t>
      </w:r>
    </w:p>
    <w:p w14:paraId="547B6639" w14:textId="0EF1CB3F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escrocs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envoient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tentatives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phishing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3B551E">
        <w:rPr>
          <w:lang w:val="fr-BE" w:eastAsia="fr-BE"/>
        </w:rPr>
        <w:t xml:space="preserve"> </w:t>
      </w:r>
      <w:r w:rsidRPr="00565348">
        <w:rPr>
          <w:i/>
          <w:u w:val="single"/>
          <w:lang w:val="fr-BE" w:eastAsia="fr-BE"/>
        </w:rPr>
        <w:t>https://www.police.be/5998/fr/actualites/</w:t>
      </w:r>
      <w:r w:rsidR="008654CE">
        <w:rPr>
          <w:i/>
          <w:u w:val="single"/>
          <w:lang w:val="fr-BE" w:eastAsia="fr-BE"/>
        </w:rPr>
        <w:t xml:space="preserve"> </w:t>
      </w:r>
      <w:r w:rsidRPr="00565348">
        <w:rPr>
          <w:i/>
          <w:u w:val="single"/>
          <w:lang w:val="fr-BE" w:eastAsia="fr-BE"/>
        </w:rPr>
        <w:t>attention-des-escrocs-usurpent-le-nom-de-nos-dirigeants</w:t>
      </w:r>
      <w:r w:rsidR="008654CE">
        <w:rPr>
          <w:lang w:val="fr-BE" w:eastAsia="fr-BE"/>
        </w:rPr>
        <w:t xml:space="preserve"> </w:t>
      </w:r>
    </w:p>
    <w:p w14:paraId="2BD2C9C9" w14:textId="49CF77A2" w:rsidR="00565348" w:rsidRPr="00565348" w:rsidRDefault="00565348" w:rsidP="00A015EA">
      <w:pPr>
        <w:pStyle w:val="Titre4"/>
        <w:numPr>
          <w:ilvl w:val="0"/>
          <w:numId w:val="25"/>
        </w:numPr>
        <w:ind w:left="284" w:hanging="284"/>
        <w:rPr>
          <w:lang w:eastAsia="fr-BE"/>
        </w:rPr>
      </w:pPr>
      <w:r w:rsidRPr="00565348">
        <w:rPr>
          <w:lang w:eastAsia="fr-BE"/>
        </w:rPr>
        <w:t>Évolution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des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cyberattaques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: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phishing,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ransomware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et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plus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encore</w:t>
      </w:r>
      <w:r w:rsidR="008654CE">
        <w:rPr>
          <w:lang w:eastAsia="fr-BE"/>
        </w:rPr>
        <w:t xml:space="preserve"> </w:t>
      </w:r>
    </w:p>
    <w:p w14:paraId="57763E7E" w14:textId="474283FF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techniques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cybercriminels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cessent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sophistiquer.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Parmi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attaques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plus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courantes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</w:p>
    <w:p w14:paraId="26C82084" w14:textId="77777777" w:rsidR="006979B2" w:rsidRDefault="00565348" w:rsidP="006979B2">
      <w:pPr>
        <w:pStyle w:val="ContenuNEWS"/>
        <w:numPr>
          <w:ilvl w:val="0"/>
          <w:numId w:val="34"/>
        </w:numPr>
        <w:rPr>
          <w:lang w:val="fr-BE" w:eastAsia="fr-BE"/>
        </w:rPr>
      </w:pPr>
      <w:r w:rsidRPr="00565348">
        <w:rPr>
          <w:b/>
          <w:bCs w:val="0"/>
          <w:lang w:val="fr-BE" w:eastAsia="fr-BE"/>
        </w:rPr>
        <w:t>Phishing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envoi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faux</w:t>
      </w:r>
      <w:r w:rsidR="008654CE">
        <w:rPr>
          <w:lang w:val="fr-BE" w:eastAsia="fr-BE"/>
        </w:rPr>
        <w:t xml:space="preserve"> </w:t>
      </w:r>
      <w:proofErr w:type="gramStart"/>
      <w:r w:rsidRPr="00565348">
        <w:rPr>
          <w:lang w:val="fr-BE" w:eastAsia="fr-BE"/>
        </w:rPr>
        <w:t>e-mails</w:t>
      </w:r>
      <w:proofErr w:type="gramEnd"/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messages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inciter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utilisateurs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divulguer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informations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sensibles</w:t>
      </w:r>
      <w:r w:rsidR="008654CE">
        <w:rPr>
          <w:lang w:val="fr-BE" w:eastAsia="fr-BE"/>
        </w:rPr>
        <w:t xml:space="preserve"> </w:t>
      </w:r>
      <w:proofErr w:type="gramStart"/>
      <w:r w:rsidRPr="00565348">
        <w:rPr>
          <w:lang w:val="fr-BE" w:eastAsia="fr-BE"/>
        </w:rPr>
        <w:t>comme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exemple</w:t>
      </w:r>
      <w:proofErr w:type="gramEnd"/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fausses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factures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messages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banque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urgents.</w:t>
      </w:r>
      <w:r w:rsidR="008654CE">
        <w:rPr>
          <w:lang w:val="fr-BE" w:eastAsia="fr-BE"/>
        </w:rPr>
        <w:t xml:space="preserve"> </w:t>
      </w:r>
    </w:p>
    <w:p w14:paraId="644C3E3E" w14:textId="3D48A3FE" w:rsidR="00565348" w:rsidRPr="006979B2" w:rsidRDefault="00565348" w:rsidP="006979B2">
      <w:pPr>
        <w:pStyle w:val="ContenuNEWS"/>
        <w:numPr>
          <w:ilvl w:val="0"/>
          <w:numId w:val="34"/>
        </w:numPr>
        <w:rPr>
          <w:lang w:val="fr-BE" w:eastAsia="fr-BE"/>
        </w:rPr>
      </w:pPr>
      <w:r w:rsidRPr="006979B2">
        <w:rPr>
          <w:b/>
          <w:bCs w:val="0"/>
          <w:lang w:val="fr-BE" w:eastAsia="fr-BE"/>
        </w:rPr>
        <w:t>Ransomware</w:t>
      </w:r>
      <w:r w:rsidR="008654CE" w:rsidRPr="006979B2">
        <w:rPr>
          <w:lang w:val="fr-BE" w:eastAsia="fr-BE"/>
        </w:rPr>
        <w:t xml:space="preserve"> </w:t>
      </w:r>
      <w:r w:rsidRPr="006979B2">
        <w:rPr>
          <w:lang w:val="fr-BE" w:eastAsia="fr-BE"/>
        </w:rPr>
        <w:t>:</w:t>
      </w:r>
      <w:r w:rsidR="008654CE" w:rsidRPr="006979B2">
        <w:rPr>
          <w:lang w:val="fr-BE" w:eastAsia="fr-BE"/>
        </w:rPr>
        <w:t xml:space="preserve"> </w:t>
      </w:r>
      <w:r w:rsidRPr="006979B2">
        <w:rPr>
          <w:lang w:val="fr-BE" w:eastAsia="fr-BE"/>
        </w:rPr>
        <w:t>logiciels</w:t>
      </w:r>
      <w:r w:rsidR="008654CE" w:rsidRPr="006979B2">
        <w:rPr>
          <w:lang w:val="fr-BE" w:eastAsia="fr-BE"/>
        </w:rPr>
        <w:t xml:space="preserve"> </w:t>
      </w:r>
      <w:r w:rsidRPr="006979B2">
        <w:rPr>
          <w:lang w:val="fr-BE" w:eastAsia="fr-BE"/>
        </w:rPr>
        <w:t>malveillants</w:t>
      </w:r>
      <w:r w:rsidR="008654CE" w:rsidRPr="006979B2">
        <w:rPr>
          <w:lang w:val="fr-BE" w:eastAsia="fr-BE"/>
        </w:rPr>
        <w:t xml:space="preserve"> </w:t>
      </w:r>
      <w:r w:rsidRPr="006979B2">
        <w:rPr>
          <w:lang w:val="fr-BE" w:eastAsia="fr-BE"/>
        </w:rPr>
        <w:t>qui</w:t>
      </w:r>
      <w:r w:rsidR="008654CE" w:rsidRPr="006979B2">
        <w:rPr>
          <w:lang w:val="fr-BE" w:eastAsia="fr-BE"/>
        </w:rPr>
        <w:t xml:space="preserve"> </w:t>
      </w:r>
      <w:r w:rsidRPr="006979B2">
        <w:rPr>
          <w:lang w:val="fr-BE" w:eastAsia="fr-BE"/>
        </w:rPr>
        <w:t>cryptent</w:t>
      </w:r>
      <w:r w:rsidR="008654CE" w:rsidRPr="006979B2">
        <w:rPr>
          <w:lang w:val="fr-BE" w:eastAsia="fr-BE"/>
        </w:rPr>
        <w:t xml:space="preserve"> </w:t>
      </w:r>
      <w:r w:rsidRPr="006979B2">
        <w:rPr>
          <w:lang w:val="fr-BE" w:eastAsia="fr-BE"/>
        </w:rPr>
        <w:t>les</w:t>
      </w:r>
      <w:r w:rsidR="008654CE" w:rsidRPr="006979B2">
        <w:rPr>
          <w:lang w:val="fr-BE" w:eastAsia="fr-BE"/>
        </w:rPr>
        <w:t xml:space="preserve"> </w:t>
      </w:r>
      <w:r w:rsidRPr="006979B2">
        <w:rPr>
          <w:lang w:val="fr-BE" w:eastAsia="fr-BE"/>
        </w:rPr>
        <w:t>données</w:t>
      </w:r>
      <w:r w:rsidR="008654CE" w:rsidRPr="006979B2">
        <w:rPr>
          <w:lang w:val="fr-BE" w:eastAsia="fr-BE"/>
        </w:rPr>
        <w:t xml:space="preserve"> </w:t>
      </w:r>
      <w:r w:rsidRPr="006979B2">
        <w:rPr>
          <w:lang w:val="fr-BE" w:eastAsia="fr-BE"/>
        </w:rPr>
        <w:t>des</w:t>
      </w:r>
      <w:r w:rsidR="008654CE" w:rsidRPr="006979B2">
        <w:rPr>
          <w:lang w:val="fr-BE" w:eastAsia="fr-BE"/>
        </w:rPr>
        <w:t xml:space="preserve"> </w:t>
      </w:r>
      <w:r w:rsidRPr="006979B2">
        <w:rPr>
          <w:lang w:val="fr-BE" w:eastAsia="fr-BE"/>
        </w:rPr>
        <w:t>victimes,</w:t>
      </w:r>
      <w:r w:rsidR="008654CE" w:rsidRPr="006979B2">
        <w:rPr>
          <w:lang w:val="fr-BE" w:eastAsia="fr-BE"/>
        </w:rPr>
        <w:t xml:space="preserve"> </w:t>
      </w:r>
      <w:r w:rsidRPr="006979B2">
        <w:rPr>
          <w:lang w:val="fr-BE" w:eastAsia="fr-BE"/>
        </w:rPr>
        <w:t>les</w:t>
      </w:r>
      <w:r w:rsidR="008654CE" w:rsidRPr="006979B2">
        <w:rPr>
          <w:lang w:val="fr-BE" w:eastAsia="fr-BE"/>
        </w:rPr>
        <w:t xml:space="preserve"> </w:t>
      </w:r>
      <w:r w:rsidRPr="006979B2">
        <w:rPr>
          <w:lang w:val="fr-BE" w:eastAsia="fr-BE"/>
        </w:rPr>
        <w:t>obligeant</w:t>
      </w:r>
      <w:r w:rsidR="008654CE" w:rsidRPr="006979B2">
        <w:rPr>
          <w:lang w:val="fr-BE" w:eastAsia="fr-BE"/>
        </w:rPr>
        <w:t xml:space="preserve"> </w:t>
      </w:r>
      <w:r w:rsidRPr="006979B2">
        <w:rPr>
          <w:lang w:val="fr-BE" w:eastAsia="fr-BE"/>
        </w:rPr>
        <w:t>à</w:t>
      </w:r>
      <w:r w:rsidR="008654CE" w:rsidRPr="006979B2">
        <w:rPr>
          <w:lang w:val="fr-BE" w:eastAsia="fr-BE"/>
        </w:rPr>
        <w:t xml:space="preserve"> </w:t>
      </w:r>
      <w:r w:rsidRPr="006979B2">
        <w:rPr>
          <w:lang w:val="fr-BE" w:eastAsia="fr-BE"/>
        </w:rPr>
        <w:t>payer</w:t>
      </w:r>
      <w:r w:rsidR="008654CE" w:rsidRPr="006979B2">
        <w:rPr>
          <w:lang w:val="fr-BE" w:eastAsia="fr-BE"/>
        </w:rPr>
        <w:t xml:space="preserve"> </w:t>
      </w:r>
      <w:r w:rsidRPr="006979B2">
        <w:rPr>
          <w:lang w:val="fr-BE" w:eastAsia="fr-BE"/>
        </w:rPr>
        <w:t>une</w:t>
      </w:r>
      <w:r w:rsidR="008654CE" w:rsidRPr="006979B2">
        <w:rPr>
          <w:lang w:val="fr-BE" w:eastAsia="fr-BE"/>
        </w:rPr>
        <w:t xml:space="preserve"> </w:t>
      </w:r>
      <w:r w:rsidRPr="006979B2">
        <w:rPr>
          <w:lang w:val="fr-BE" w:eastAsia="fr-BE"/>
        </w:rPr>
        <w:t>rançon</w:t>
      </w:r>
      <w:r w:rsidR="008654CE" w:rsidRPr="006979B2">
        <w:rPr>
          <w:lang w:val="fr-BE" w:eastAsia="fr-BE"/>
        </w:rPr>
        <w:t xml:space="preserve"> </w:t>
      </w:r>
      <w:r w:rsidRPr="006979B2">
        <w:rPr>
          <w:lang w:val="fr-BE" w:eastAsia="fr-BE"/>
        </w:rPr>
        <w:t>pour</w:t>
      </w:r>
      <w:r w:rsidR="008654CE" w:rsidRPr="006979B2">
        <w:rPr>
          <w:lang w:val="fr-BE" w:eastAsia="fr-BE"/>
        </w:rPr>
        <w:t xml:space="preserve"> </w:t>
      </w:r>
      <w:r w:rsidRPr="006979B2">
        <w:rPr>
          <w:lang w:val="fr-BE" w:eastAsia="fr-BE"/>
        </w:rPr>
        <w:t>les</w:t>
      </w:r>
      <w:r w:rsidR="008654CE" w:rsidRPr="006979B2">
        <w:rPr>
          <w:lang w:val="fr-BE" w:eastAsia="fr-BE"/>
        </w:rPr>
        <w:t xml:space="preserve"> </w:t>
      </w:r>
      <w:r w:rsidRPr="006979B2">
        <w:rPr>
          <w:lang w:val="fr-BE" w:eastAsia="fr-BE"/>
        </w:rPr>
        <w:t>récupérer.</w:t>
      </w:r>
      <w:r w:rsidR="008654CE" w:rsidRPr="006979B2">
        <w:rPr>
          <w:lang w:val="fr-BE" w:eastAsia="fr-BE"/>
        </w:rPr>
        <w:t xml:space="preserve"> </w:t>
      </w:r>
    </w:p>
    <w:p w14:paraId="5BFCAD5C" w14:textId="3E1EABAD" w:rsidR="00565348" w:rsidRPr="00565348" w:rsidRDefault="00565348" w:rsidP="00565348">
      <w:pPr>
        <w:pStyle w:val="ContenuNEWS"/>
        <w:numPr>
          <w:ilvl w:val="0"/>
          <w:numId w:val="34"/>
        </w:numPr>
        <w:rPr>
          <w:lang w:val="fr-BE" w:eastAsia="fr-BE"/>
        </w:rPr>
      </w:pPr>
      <w:r w:rsidRPr="00565348">
        <w:rPr>
          <w:b/>
          <w:bCs w:val="0"/>
          <w:lang w:val="fr-BE" w:eastAsia="fr-BE"/>
        </w:rPr>
        <w:t>Attaques</w:t>
      </w:r>
      <w:r w:rsidR="008654CE">
        <w:rPr>
          <w:b/>
          <w:bCs w:val="0"/>
          <w:lang w:val="fr-BE" w:eastAsia="fr-BE"/>
        </w:rPr>
        <w:t xml:space="preserve"> </w:t>
      </w:r>
      <w:r w:rsidRPr="00565348">
        <w:rPr>
          <w:b/>
          <w:bCs w:val="0"/>
          <w:lang w:val="fr-BE" w:eastAsia="fr-BE"/>
        </w:rPr>
        <w:t>par</w:t>
      </w:r>
      <w:r w:rsidR="008654CE">
        <w:rPr>
          <w:b/>
          <w:bCs w:val="0"/>
          <w:lang w:val="fr-BE" w:eastAsia="fr-BE"/>
        </w:rPr>
        <w:t xml:space="preserve"> </w:t>
      </w:r>
      <w:r w:rsidRPr="00565348">
        <w:rPr>
          <w:b/>
          <w:bCs w:val="0"/>
          <w:lang w:val="fr-BE" w:eastAsia="fr-BE"/>
        </w:rPr>
        <w:t>ingénierie</w:t>
      </w:r>
      <w:r w:rsidR="008654CE">
        <w:rPr>
          <w:b/>
          <w:bCs w:val="0"/>
          <w:lang w:val="fr-BE" w:eastAsia="fr-BE"/>
        </w:rPr>
        <w:t xml:space="preserve"> </w:t>
      </w:r>
      <w:r w:rsidRPr="00565348">
        <w:rPr>
          <w:b/>
          <w:bCs w:val="0"/>
          <w:lang w:val="fr-BE" w:eastAsia="fr-BE"/>
        </w:rPr>
        <w:t>sociale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techniques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manipulation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psychologique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obtenir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informations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accès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autorisés.</w:t>
      </w:r>
      <w:r w:rsidR="008654CE">
        <w:rPr>
          <w:lang w:val="fr-BE" w:eastAsia="fr-BE"/>
        </w:rPr>
        <w:t xml:space="preserve"> </w:t>
      </w:r>
    </w:p>
    <w:p w14:paraId="07937E4A" w14:textId="26A914B7" w:rsidR="00565348" w:rsidRPr="00565348" w:rsidRDefault="00565348" w:rsidP="00565348">
      <w:pPr>
        <w:pStyle w:val="ContenuNEWS"/>
        <w:numPr>
          <w:ilvl w:val="0"/>
          <w:numId w:val="34"/>
        </w:numPr>
        <w:rPr>
          <w:lang w:val="fr-BE" w:eastAsia="fr-BE"/>
        </w:rPr>
      </w:pPr>
      <w:r w:rsidRPr="00565348">
        <w:rPr>
          <w:b/>
          <w:bCs w:val="0"/>
          <w:lang w:val="fr-BE" w:eastAsia="fr-BE"/>
        </w:rPr>
        <w:t>Usurpation</w:t>
      </w:r>
      <w:r w:rsidR="008654CE">
        <w:rPr>
          <w:b/>
          <w:bCs w:val="0"/>
          <w:lang w:val="fr-BE" w:eastAsia="fr-BE"/>
        </w:rPr>
        <w:t xml:space="preserve"> </w:t>
      </w:r>
      <w:r w:rsidRPr="00565348">
        <w:rPr>
          <w:b/>
          <w:bCs w:val="0"/>
          <w:lang w:val="fr-BE" w:eastAsia="fr-BE"/>
        </w:rPr>
        <w:t>d’identité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création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faux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profils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extorquer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fonds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collecter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données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personnelles.</w:t>
      </w:r>
      <w:r w:rsidR="008654CE">
        <w:rPr>
          <w:lang w:val="fr-BE" w:eastAsia="fr-BE"/>
        </w:rPr>
        <w:t xml:space="preserve"> </w:t>
      </w:r>
    </w:p>
    <w:p w14:paraId="51C8BF87" w14:textId="0456098D" w:rsidR="00565348" w:rsidRPr="00565348" w:rsidRDefault="00A015EA" w:rsidP="00565348">
      <w:pPr>
        <w:pStyle w:val="ContenuNEWS"/>
        <w:numPr>
          <w:ilvl w:val="0"/>
          <w:numId w:val="34"/>
        </w:numPr>
        <w:rPr>
          <w:lang w:val="fr-BE" w:eastAsia="fr-BE"/>
        </w:rPr>
      </w:pPr>
      <w:r>
        <w:rPr>
          <w:b/>
          <w:bCs w:val="0"/>
          <w:lang w:val="fr-BE" w:eastAsia="fr-BE"/>
        </w:rPr>
        <w:t>Smishing</w:t>
      </w:r>
      <w:r w:rsidR="008654CE">
        <w:rPr>
          <w:b/>
          <w:bCs w:val="0"/>
          <w:lang w:val="fr-BE" w:eastAsia="fr-BE"/>
        </w:rPr>
        <w:t xml:space="preserve"> </w:t>
      </w:r>
      <w:r w:rsidRPr="00A015EA">
        <w:rPr>
          <w:lang w:val="fr-BE" w:eastAsia="fr-BE"/>
        </w:rPr>
        <w:t>(ou</w:t>
      </w:r>
      <w:r w:rsidR="008654CE">
        <w:rPr>
          <w:lang w:val="fr-BE" w:eastAsia="fr-BE"/>
        </w:rPr>
        <w:t xml:space="preserve"> </w:t>
      </w:r>
      <w:r w:rsidRPr="00A015EA">
        <w:rPr>
          <w:lang w:val="fr-BE" w:eastAsia="fr-BE"/>
        </w:rPr>
        <w:t>phishing</w:t>
      </w:r>
      <w:r w:rsidR="008654CE">
        <w:rPr>
          <w:lang w:val="fr-BE" w:eastAsia="fr-BE"/>
        </w:rPr>
        <w:t xml:space="preserve"> </w:t>
      </w:r>
      <w:r w:rsidRPr="00A015EA">
        <w:rPr>
          <w:lang w:val="fr-BE" w:eastAsia="fr-BE"/>
        </w:rPr>
        <w:t>par</w:t>
      </w:r>
      <w:r w:rsidR="008654CE">
        <w:rPr>
          <w:lang w:val="fr-BE" w:eastAsia="fr-BE"/>
        </w:rPr>
        <w:t xml:space="preserve"> </w:t>
      </w:r>
      <w:r w:rsidRPr="00A015EA">
        <w:rPr>
          <w:lang w:val="fr-BE" w:eastAsia="fr-BE"/>
        </w:rPr>
        <w:t>SMS)</w:t>
      </w:r>
      <w:r w:rsidR="008654CE">
        <w:rPr>
          <w:b/>
          <w:bCs w:val="0"/>
          <w:lang w:val="fr-BE" w:eastAsia="fr-BE"/>
        </w:rPr>
        <w:t xml:space="preserve"> </w:t>
      </w:r>
      <w:r w:rsidR="00565348"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attaque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cybersécurité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menée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par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biais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messagerie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texte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mobile.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Cette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pratique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a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connu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312%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d’augmentation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2023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par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rapport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l’année</w:t>
      </w:r>
      <w:r w:rsidR="008654CE">
        <w:rPr>
          <w:lang w:val="fr-BE" w:eastAsia="fr-BE"/>
        </w:rPr>
        <w:t xml:space="preserve"> </w:t>
      </w:r>
      <w:r w:rsidR="00565348" w:rsidRPr="00565348">
        <w:rPr>
          <w:lang w:val="fr-BE" w:eastAsia="fr-BE"/>
        </w:rPr>
        <w:t>précédente.</w:t>
      </w:r>
      <w:r w:rsidR="008654CE">
        <w:rPr>
          <w:lang w:val="fr-BE" w:eastAsia="fr-BE"/>
        </w:rPr>
        <w:t xml:space="preserve"> </w:t>
      </w:r>
    </w:p>
    <w:p w14:paraId="4B926D5C" w14:textId="6682BAF8" w:rsidR="00565348" w:rsidRPr="00565348" w:rsidRDefault="00565348" w:rsidP="00A015EA">
      <w:pPr>
        <w:pStyle w:val="Titre4"/>
        <w:rPr>
          <w:lang w:eastAsia="fr-BE"/>
        </w:rPr>
      </w:pPr>
      <w:r w:rsidRPr="00565348">
        <w:lastRenderedPageBreak/>
        <w:t>Source</w:t>
      </w:r>
      <w:r w:rsidR="008654CE">
        <w:t xml:space="preserve"> </w:t>
      </w:r>
      <w:r w:rsidRPr="00565348">
        <w:t>:</w:t>
      </w:r>
      <w:r w:rsidR="008654CE">
        <w:t xml:space="preserve"> </w:t>
      </w:r>
      <w:r w:rsidRPr="00565348">
        <w:t>https://www.police.be/5998/fr/actualites/cybersecurite-explosion-des-cas-de-smishing-en-2023.</w:t>
      </w:r>
      <w:r w:rsidR="008654CE">
        <w:t xml:space="preserve"> </w:t>
      </w:r>
    </w:p>
    <w:p w14:paraId="2C2FDEF6" w14:textId="61C41BB8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t>Ces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menaces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ciblent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autant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individus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entreprises,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mettant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péril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leurs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données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leurs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finances.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conséquences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peuvent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être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dévastatrices.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milliers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personnes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perdent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sommes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importantes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chaque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année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entreprises,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elles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peuvent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aller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jusqu’à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faillite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mais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rapporter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gros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aux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cybercriminels.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informations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personnelles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volées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sont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effet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souvent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revendues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proofErr w:type="spellStart"/>
      <w:r w:rsidRPr="00565348">
        <w:rPr>
          <w:lang w:val="fr-BE" w:eastAsia="fr-BE"/>
        </w:rPr>
        <w:t>Dark</w:t>
      </w:r>
      <w:proofErr w:type="spellEnd"/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Web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permettre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d’autres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commettre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d’autres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fraudes.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fuite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données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cyber-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attaque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notamment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peut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éroder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confiance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clients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nuire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durablement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image.</w:t>
      </w:r>
      <w:r w:rsidR="008654CE">
        <w:rPr>
          <w:lang w:val="fr-BE" w:eastAsia="fr-BE"/>
        </w:rPr>
        <w:t xml:space="preserve"> </w:t>
      </w:r>
    </w:p>
    <w:p w14:paraId="04BBAF1B" w14:textId="5EB66C35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t>Souvent,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victimes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réalisent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immédiatement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qu’elles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été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ciblées.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Cela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retarde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réaction,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aggrave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encore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conséquences.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Beaucoup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savent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comment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réagir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rapidement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s’adresser.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êtes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victime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d’une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cyberattaque,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voici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quelques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étapes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cruciales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</w:p>
    <w:p w14:paraId="2F395A3A" w14:textId="60199293" w:rsidR="00565348" w:rsidRPr="00565348" w:rsidRDefault="00565348" w:rsidP="00565348">
      <w:pPr>
        <w:pStyle w:val="ContenuNEWS"/>
        <w:numPr>
          <w:ilvl w:val="0"/>
          <w:numId w:val="35"/>
        </w:numPr>
        <w:rPr>
          <w:lang w:val="fr-BE" w:eastAsia="fr-BE"/>
        </w:rPr>
      </w:pPr>
      <w:r w:rsidRPr="00565348">
        <w:rPr>
          <w:lang w:val="fr-BE" w:eastAsia="fr-BE"/>
        </w:rPr>
        <w:t>Bloquez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immédiatement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compromis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contactez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plateforme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concernée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(réseaux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sociaux,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banque,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etc.)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suspendre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l’accès.</w:t>
      </w:r>
      <w:r w:rsidR="008654CE">
        <w:rPr>
          <w:lang w:val="fr-BE" w:eastAsia="fr-BE"/>
        </w:rPr>
        <w:t xml:space="preserve"> </w:t>
      </w:r>
    </w:p>
    <w:p w14:paraId="46473E7C" w14:textId="68C92CC0" w:rsidR="00565348" w:rsidRPr="00565348" w:rsidRDefault="00565348" w:rsidP="00565348">
      <w:pPr>
        <w:pStyle w:val="ContenuNEWS"/>
        <w:numPr>
          <w:ilvl w:val="0"/>
          <w:numId w:val="35"/>
        </w:numPr>
        <w:rPr>
          <w:lang w:val="fr-BE" w:eastAsia="fr-BE"/>
        </w:rPr>
      </w:pPr>
      <w:r w:rsidRPr="00565348">
        <w:rPr>
          <w:lang w:val="fr-BE" w:eastAsia="fr-BE"/>
        </w:rPr>
        <w:t>Informez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autorités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compétentes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Belgique,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pouvez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signaler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fraude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ligne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via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site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Safeonweb.be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déposer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plainte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auprès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police.</w:t>
      </w:r>
      <w:r w:rsidR="008654CE">
        <w:rPr>
          <w:lang w:val="fr-BE" w:eastAsia="fr-BE"/>
        </w:rPr>
        <w:t xml:space="preserve"> </w:t>
      </w:r>
    </w:p>
    <w:p w14:paraId="3634E59A" w14:textId="4E42D1B3" w:rsidR="00565348" w:rsidRPr="00565348" w:rsidRDefault="00565348" w:rsidP="00565348">
      <w:pPr>
        <w:pStyle w:val="ContenuNEWS"/>
        <w:numPr>
          <w:ilvl w:val="0"/>
          <w:numId w:val="35"/>
        </w:numPr>
        <w:rPr>
          <w:lang w:val="fr-BE" w:eastAsia="fr-BE"/>
        </w:rPr>
      </w:pPr>
      <w:r w:rsidRPr="00565348">
        <w:rPr>
          <w:lang w:val="fr-BE" w:eastAsia="fr-BE"/>
        </w:rPr>
        <w:t>Protégez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autres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modifiez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activez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l’authentification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2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facteurs.</w:t>
      </w:r>
      <w:r w:rsidR="008654CE">
        <w:rPr>
          <w:lang w:val="fr-BE" w:eastAsia="fr-BE"/>
        </w:rPr>
        <w:t xml:space="preserve"> </w:t>
      </w:r>
    </w:p>
    <w:p w14:paraId="26591485" w14:textId="6C96D73E" w:rsidR="00565348" w:rsidRPr="00565348" w:rsidRDefault="00565348" w:rsidP="00565348">
      <w:pPr>
        <w:pStyle w:val="ContenuNEWS"/>
        <w:numPr>
          <w:ilvl w:val="0"/>
          <w:numId w:val="35"/>
        </w:numPr>
        <w:rPr>
          <w:lang w:val="fr-BE" w:eastAsia="fr-BE"/>
        </w:rPr>
      </w:pPr>
      <w:r w:rsidRPr="00565348">
        <w:rPr>
          <w:lang w:val="fr-BE" w:eastAsia="fr-BE"/>
        </w:rPr>
        <w:t>Rassemblez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preuves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capturez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messages,</w:t>
      </w:r>
      <w:r w:rsidR="008654CE">
        <w:rPr>
          <w:lang w:val="fr-BE" w:eastAsia="fr-BE"/>
        </w:rPr>
        <w:t xml:space="preserve"> </w:t>
      </w:r>
      <w:proofErr w:type="gramStart"/>
      <w:r w:rsidRPr="00565348">
        <w:rPr>
          <w:lang w:val="fr-BE" w:eastAsia="fr-BE"/>
        </w:rPr>
        <w:t>e-mails</w:t>
      </w:r>
      <w:proofErr w:type="gramEnd"/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interactions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suspects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faciliter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enquêtes.</w:t>
      </w:r>
      <w:r w:rsidR="008654CE">
        <w:rPr>
          <w:lang w:val="fr-BE" w:eastAsia="fr-BE"/>
        </w:rPr>
        <w:t xml:space="preserve"> </w:t>
      </w:r>
    </w:p>
    <w:p w14:paraId="1ED072AC" w14:textId="2C4E98B2" w:rsidR="00565348" w:rsidRPr="00565348" w:rsidRDefault="00565348" w:rsidP="00565348">
      <w:pPr>
        <w:pStyle w:val="ContenuNEWS"/>
        <w:numPr>
          <w:ilvl w:val="0"/>
          <w:numId w:val="35"/>
        </w:numPr>
        <w:rPr>
          <w:lang w:val="fr-BE" w:eastAsia="fr-BE"/>
        </w:rPr>
      </w:pPr>
      <w:r w:rsidRPr="00565348">
        <w:rPr>
          <w:lang w:val="fr-BE" w:eastAsia="fr-BE"/>
        </w:rPr>
        <w:t>Vérifiez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identité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données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personnelles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été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compromises,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contactez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institutions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appropriées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prouver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identité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prévenir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usages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frauduleux.</w:t>
      </w:r>
      <w:r w:rsidR="008654CE">
        <w:rPr>
          <w:lang w:val="fr-BE" w:eastAsia="fr-BE"/>
        </w:rPr>
        <w:t xml:space="preserve"> </w:t>
      </w:r>
    </w:p>
    <w:p w14:paraId="3DCBF1BF" w14:textId="11B316E7" w:rsidR="00565348" w:rsidRPr="00565348" w:rsidRDefault="00565348" w:rsidP="00A015EA">
      <w:pPr>
        <w:pStyle w:val="Titre4"/>
        <w:rPr>
          <w:lang w:eastAsia="fr-BE"/>
        </w:rPr>
      </w:pP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VOUS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AIDER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:</w:t>
      </w:r>
      <w:r w:rsidR="008654CE">
        <w:rPr>
          <w:lang w:eastAsia="fr-BE"/>
        </w:rPr>
        <w:t xml:space="preserve"> </w:t>
      </w:r>
    </w:p>
    <w:p w14:paraId="54060E3E" w14:textId="0B4E782B" w:rsidR="00565348" w:rsidRPr="00565348" w:rsidRDefault="00565348" w:rsidP="00565348">
      <w:pPr>
        <w:pStyle w:val="ContenuNEWS"/>
        <w:numPr>
          <w:ilvl w:val="0"/>
          <w:numId w:val="36"/>
        </w:numPr>
        <w:rPr>
          <w:lang w:val="fr-BE" w:eastAsia="fr-BE"/>
        </w:rPr>
      </w:pPr>
      <w:r w:rsidRPr="00565348">
        <w:rPr>
          <w:lang w:val="fr-BE" w:eastAsia="fr-BE"/>
        </w:rPr>
        <w:t>Centre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Cybersécurité</w:t>
      </w:r>
      <w:r w:rsidR="008654CE">
        <w:rPr>
          <w:lang w:val="fr-BE" w:eastAsia="fr-BE"/>
        </w:rPr>
        <w:t xml:space="preserve"> </w:t>
      </w:r>
      <w:r w:rsidR="00A015EA">
        <w:rPr>
          <w:lang w:val="fr-BE" w:eastAsia="fr-BE"/>
        </w:rPr>
        <w:t>Belgique</w:t>
      </w:r>
      <w:r w:rsidR="008654CE">
        <w:rPr>
          <w:lang w:val="fr-BE" w:eastAsia="fr-BE"/>
        </w:rPr>
        <w:t xml:space="preserve"> </w:t>
      </w:r>
      <w:r w:rsidR="00A015EA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u w:val="single"/>
          <w:lang w:val="fr-BE" w:eastAsia="fr-BE"/>
        </w:rPr>
        <w:t>https://notif.safeonweb.be/fr</w:t>
      </w:r>
      <w:r w:rsidR="008654CE">
        <w:rPr>
          <w:lang w:val="fr-BE" w:eastAsia="fr-BE"/>
        </w:rPr>
        <w:t xml:space="preserve"> </w:t>
      </w:r>
    </w:p>
    <w:p w14:paraId="1FDC84B7" w14:textId="54E7199F" w:rsidR="00565348" w:rsidRPr="00565348" w:rsidRDefault="00565348" w:rsidP="00565348">
      <w:pPr>
        <w:pStyle w:val="ContenuNEWS"/>
        <w:numPr>
          <w:ilvl w:val="0"/>
          <w:numId w:val="36"/>
        </w:numPr>
        <w:rPr>
          <w:u w:val="single"/>
          <w:lang w:val="en-US" w:eastAsia="fr-BE"/>
        </w:rPr>
      </w:pPr>
      <w:r w:rsidRPr="00565348">
        <w:rPr>
          <w:lang w:val="en-US" w:eastAsia="fr-BE"/>
        </w:rPr>
        <w:t>Safe</w:t>
      </w:r>
      <w:r w:rsidR="008654CE">
        <w:rPr>
          <w:lang w:val="en-US" w:eastAsia="fr-BE"/>
        </w:rPr>
        <w:t xml:space="preserve"> </w:t>
      </w:r>
      <w:r w:rsidRPr="00565348">
        <w:rPr>
          <w:lang w:val="en-US" w:eastAsia="fr-BE"/>
        </w:rPr>
        <w:t>on</w:t>
      </w:r>
      <w:r w:rsidR="008654CE">
        <w:rPr>
          <w:lang w:val="en-US" w:eastAsia="fr-BE"/>
        </w:rPr>
        <w:t xml:space="preserve"> </w:t>
      </w:r>
      <w:proofErr w:type="gramStart"/>
      <w:r w:rsidR="00A015EA" w:rsidRPr="00565348">
        <w:rPr>
          <w:lang w:val="en-US" w:eastAsia="fr-BE"/>
        </w:rPr>
        <w:t>Web</w:t>
      </w:r>
      <w:r w:rsidR="008654CE">
        <w:rPr>
          <w:lang w:val="en-US" w:eastAsia="fr-BE"/>
        </w:rPr>
        <w:t xml:space="preserve"> </w:t>
      </w:r>
      <w:r w:rsidR="00A015EA" w:rsidRPr="00565348">
        <w:rPr>
          <w:lang w:val="en-US" w:eastAsia="fr-BE"/>
        </w:rPr>
        <w:t>:</w:t>
      </w:r>
      <w:proofErr w:type="gramEnd"/>
      <w:r w:rsidR="008654CE">
        <w:rPr>
          <w:lang w:val="en-US" w:eastAsia="fr-BE"/>
        </w:rPr>
        <w:t xml:space="preserve"> </w:t>
      </w:r>
      <w:hyperlink r:id="rId13" w:history="1">
        <w:r w:rsidR="00A015EA" w:rsidRPr="00565348">
          <w:rPr>
            <w:rStyle w:val="Lienhypertexte"/>
            <w:color w:val="auto"/>
            <w:lang w:val="en-US" w:eastAsia="fr-BE"/>
          </w:rPr>
          <w:t>https://safeonweb.be/fr/au-secours</w:t>
        </w:r>
      </w:hyperlink>
      <w:r w:rsidR="008654CE">
        <w:rPr>
          <w:u w:val="single"/>
          <w:lang w:val="en-US" w:eastAsia="fr-BE"/>
        </w:rPr>
        <w:t xml:space="preserve"> </w:t>
      </w:r>
    </w:p>
    <w:p w14:paraId="3F3ABE88" w14:textId="6937CC47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t>Ces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risques,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bien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réels,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illustrent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l’importance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cruciale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prendre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mesures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protéger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accès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données.</w:t>
      </w:r>
    </w:p>
    <w:p w14:paraId="2B471470" w14:textId="7636E3C5" w:rsidR="00565348" w:rsidRPr="00565348" w:rsidRDefault="00565348" w:rsidP="00A015EA">
      <w:pPr>
        <w:pStyle w:val="Titre4"/>
        <w:numPr>
          <w:ilvl w:val="0"/>
          <w:numId w:val="41"/>
        </w:numPr>
        <w:ind w:left="284" w:hanging="284"/>
        <w:rPr>
          <w:lang w:eastAsia="fr-BE"/>
        </w:rPr>
      </w:pPr>
      <w:r w:rsidRPr="00565348">
        <w:rPr>
          <w:lang w:eastAsia="fr-BE"/>
        </w:rPr>
        <w:t>Les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outils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pour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sécuriser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vos</w:t>
      </w:r>
      <w:r w:rsidR="008654CE">
        <w:rPr>
          <w:lang w:eastAsia="fr-BE"/>
        </w:rPr>
        <w:t xml:space="preserve"> </w:t>
      </w:r>
      <w:r w:rsidRPr="00565348">
        <w:rPr>
          <w:lang w:eastAsia="fr-BE"/>
        </w:rPr>
        <w:t>accès</w:t>
      </w:r>
      <w:r w:rsidR="008654CE">
        <w:rPr>
          <w:lang w:eastAsia="fr-BE"/>
        </w:rPr>
        <w:t xml:space="preserve"> </w:t>
      </w:r>
    </w:p>
    <w:p w14:paraId="3A13AB45" w14:textId="6748F42E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t>Heureusement,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nombreux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outils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sont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disponibles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renforcer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sécurité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données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gérer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accès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ligne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manière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optimale.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Voici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plus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essentiels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</w:p>
    <w:p w14:paraId="15EB1A49" w14:textId="660A1C21" w:rsidR="00565348" w:rsidRPr="00565348" w:rsidRDefault="00A015EA" w:rsidP="00565348">
      <w:pPr>
        <w:pStyle w:val="ContenuNEWS"/>
        <w:rPr>
          <w:u w:val="single"/>
          <w:lang w:val="fr-BE" w:eastAsia="fr-BE"/>
        </w:rPr>
      </w:pPr>
      <w:r w:rsidRPr="00A015EA">
        <w:rPr>
          <w:u w:val="single"/>
          <w:lang w:val="fr-BE" w:eastAsia="fr-BE"/>
        </w:rPr>
        <w:t>GESTIONNAIRES</w:t>
      </w:r>
      <w:r w:rsidR="008654CE">
        <w:rPr>
          <w:u w:val="single"/>
          <w:lang w:val="fr-BE" w:eastAsia="fr-BE"/>
        </w:rPr>
        <w:t xml:space="preserve"> </w:t>
      </w:r>
      <w:r w:rsidRPr="00A015EA">
        <w:rPr>
          <w:u w:val="single"/>
          <w:lang w:val="fr-BE" w:eastAsia="fr-BE"/>
        </w:rPr>
        <w:t>DE</w:t>
      </w:r>
      <w:r w:rsidR="008654CE">
        <w:rPr>
          <w:u w:val="single"/>
          <w:lang w:val="fr-BE" w:eastAsia="fr-BE"/>
        </w:rPr>
        <w:t xml:space="preserve"> </w:t>
      </w:r>
      <w:r w:rsidRPr="00A015EA">
        <w:rPr>
          <w:u w:val="single"/>
          <w:lang w:val="fr-BE" w:eastAsia="fr-BE"/>
        </w:rPr>
        <w:t>MOTS</w:t>
      </w:r>
      <w:r w:rsidR="008654CE">
        <w:rPr>
          <w:u w:val="single"/>
          <w:lang w:val="fr-BE" w:eastAsia="fr-BE"/>
        </w:rPr>
        <w:t xml:space="preserve"> </w:t>
      </w:r>
      <w:r w:rsidRPr="00A015EA">
        <w:rPr>
          <w:u w:val="single"/>
          <w:lang w:val="fr-BE" w:eastAsia="fr-BE"/>
        </w:rPr>
        <w:t>DE</w:t>
      </w:r>
      <w:r w:rsidR="008654CE">
        <w:rPr>
          <w:u w:val="single"/>
          <w:lang w:val="fr-BE" w:eastAsia="fr-BE"/>
        </w:rPr>
        <w:t xml:space="preserve"> </w:t>
      </w:r>
      <w:r w:rsidRPr="00A015EA">
        <w:rPr>
          <w:u w:val="single"/>
          <w:lang w:val="fr-BE" w:eastAsia="fr-BE"/>
        </w:rPr>
        <w:t>PASSE</w:t>
      </w:r>
      <w:r w:rsidR="008654CE">
        <w:rPr>
          <w:u w:val="single"/>
          <w:lang w:val="fr-BE" w:eastAsia="fr-BE"/>
        </w:rPr>
        <w:t xml:space="preserve"> </w:t>
      </w:r>
    </w:p>
    <w:p w14:paraId="24F80FF6" w14:textId="4009B74C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gestionnaires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tels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proofErr w:type="spellStart"/>
      <w:r w:rsidRPr="00565348">
        <w:rPr>
          <w:i/>
          <w:iCs w:val="0"/>
          <w:lang w:val="fr-BE" w:eastAsia="fr-BE"/>
        </w:rPr>
        <w:t>LastPass</w:t>
      </w:r>
      <w:proofErr w:type="spellEnd"/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(</w:t>
      </w:r>
      <w:r w:rsidRPr="00565348">
        <w:rPr>
          <w:i/>
          <w:u w:val="single"/>
          <w:lang w:val="fr-BE" w:eastAsia="fr-BE"/>
        </w:rPr>
        <w:t>https://www.lastpass.com/fr</w:t>
      </w:r>
      <w:r w:rsidRPr="00565348">
        <w:rPr>
          <w:lang w:val="fr-BE" w:eastAsia="fr-BE"/>
        </w:rPr>
        <w:t>),</w:t>
      </w:r>
      <w:r w:rsidR="008654CE">
        <w:rPr>
          <w:lang w:val="fr-BE" w:eastAsia="fr-BE"/>
        </w:rPr>
        <w:t xml:space="preserve"> </w:t>
      </w:r>
      <w:proofErr w:type="spellStart"/>
      <w:r w:rsidRPr="00565348">
        <w:rPr>
          <w:i/>
          <w:iCs w:val="0"/>
          <w:lang w:val="fr-BE" w:eastAsia="fr-BE"/>
        </w:rPr>
        <w:t>Dashlane</w:t>
      </w:r>
      <w:proofErr w:type="spellEnd"/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(ou</w:t>
      </w:r>
      <w:r w:rsidR="008654CE">
        <w:rPr>
          <w:lang w:val="fr-BE" w:eastAsia="fr-BE"/>
        </w:rPr>
        <w:t xml:space="preserve"> </w:t>
      </w:r>
      <w:r w:rsidRPr="00565348">
        <w:rPr>
          <w:i/>
          <w:u w:val="single"/>
          <w:lang w:val="fr-BE" w:eastAsia="fr-BE"/>
        </w:rPr>
        <w:t>https://www.dashlane.com/fr</w:t>
      </w:r>
      <w:r w:rsidRPr="00565348">
        <w:rPr>
          <w:lang w:val="fr-BE" w:eastAsia="fr-BE"/>
        </w:rPr>
        <w:t>)</w:t>
      </w:r>
      <w:r w:rsidR="008654CE">
        <w:rPr>
          <w:lang w:val="fr-BE" w:eastAsia="fr-BE"/>
        </w:rPr>
        <w:t xml:space="preserve"> </w:t>
      </w:r>
      <w:proofErr w:type="spellStart"/>
      <w:r w:rsidRPr="00565348">
        <w:rPr>
          <w:i/>
          <w:iCs w:val="0"/>
          <w:lang w:val="fr-BE" w:eastAsia="fr-BE"/>
        </w:rPr>
        <w:t>Bitwarden</w:t>
      </w:r>
      <w:proofErr w:type="spellEnd"/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(</w:t>
      </w:r>
      <w:r w:rsidRPr="00565348">
        <w:rPr>
          <w:i/>
          <w:u w:val="single"/>
          <w:lang w:val="fr-BE" w:eastAsia="fr-BE"/>
        </w:rPr>
        <w:t>https://bitwarden.com</w:t>
      </w:r>
      <w:r w:rsidRPr="00565348">
        <w:rPr>
          <w:lang w:val="fr-BE" w:eastAsia="fr-BE"/>
        </w:rPr>
        <w:t>),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permettent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stocker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générer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complexes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manière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sécurisée.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utilisant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seul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maître,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pouvez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ainsi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gérer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identifiants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sans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avoir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mémoriser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individuellement.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Avantage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ils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réduisent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risque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d’utiliser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faibles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répétés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plusieurs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sites.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Optez</w:t>
      </w:r>
      <w:r w:rsidR="008654CE">
        <w:rPr>
          <w:lang w:val="fr-BE" w:eastAsia="fr-BE"/>
        </w:rPr>
        <w:t xml:space="preserve"> </w:t>
      </w:r>
      <w:proofErr w:type="gramStart"/>
      <w:r w:rsidRPr="00565348">
        <w:rPr>
          <w:lang w:val="fr-BE" w:eastAsia="fr-BE"/>
        </w:rPr>
        <w:t>par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contre</w:t>
      </w:r>
      <w:proofErr w:type="gramEnd"/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gestionnaire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réputé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activez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l’authentification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2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facteurs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principal.</w:t>
      </w:r>
      <w:r w:rsidR="008654CE">
        <w:rPr>
          <w:lang w:val="fr-BE" w:eastAsia="fr-BE"/>
        </w:rPr>
        <w:t xml:space="preserve"> </w:t>
      </w:r>
    </w:p>
    <w:p w14:paraId="37C90911" w14:textId="4B8AD50F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lastRenderedPageBreak/>
        <w:t>Ces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outils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fonctionnent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chiffrant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données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sensibles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stockant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dans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coffre-fort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numérique.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Lorsque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souhaitez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accéder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compte,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gestionnaire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automatiquement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identifiants,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évitant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ainsi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saisir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manuellement.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Voici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néanmoins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quelques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points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d’attention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</w:p>
    <w:p w14:paraId="366D94FD" w14:textId="3C422318" w:rsidR="00565348" w:rsidRPr="00565348" w:rsidRDefault="00565348" w:rsidP="00565348">
      <w:pPr>
        <w:pStyle w:val="ContenuNEWS"/>
        <w:numPr>
          <w:ilvl w:val="0"/>
          <w:numId w:val="37"/>
        </w:numPr>
        <w:rPr>
          <w:lang w:val="fr-BE" w:eastAsia="fr-BE"/>
        </w:rPr>
      </w:pPr>
      <w:r w:rsidRPr="00565348">
        <w:rPr>
          <w:b/>
          <w:bCs w:val="0"/>
          <w:lang w:val="fr-BE" w:eastAsia="fr-BE"/>
        </w:rPr>
        <w:t>Synchronisation</w:t>
      </w:r>
      <w:r w:rsidR="008654CE">
        <w:rPr>
          <w:b/>
          <w:bCs w:val="0"/>
          <w:lang w:val="fr-BE" w:eastAsia="fr-BE"/>
        </w:rPr>
        <w:t xml:space="preserve"> </w:t>
      </w:r>
      <w:r w:rsidRPr="00565348">
        <w:rPr>
          <w:b/>
          <w:bCs w:val="0"/>
          <w:lang w:val="fr-BE" w:eastAsia="fr-BE"/>
        </w:rPr>
        <w:t>multi-appareils</w:t>
      </w:r>
      <w:r w:rsidR="008654CE">
        <w:rPr>
          <w:lang w:val="fr-BE" w:eastAsia="fr-BE"/>
        </w:rPr>
        <w:t xml:space="preserve"> </w:t>
      </w:r>
      <w:r w:rsidRPr="00565348">
        <w:rPr>
          <w:b/>
          <w:bCs w:val="0"/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plupart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gestionnaires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permettent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d’accéder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téléphone,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ordinateur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tablette.</w:t>
      </w:r>
      <w:r w:rsidR="008654CE">
        <w:rPr>
          <w:lang w:val="fr-BE" w:eastAsia="fr-BE"/>
        </w:rPr>
        <w:t xml:space="preserve"> </w:t>
      </w:r>
    </w:p>
    <w:p w14:paraId="24F97026" w14:textId="4B73E43E" w:rsidR="00565348" w:rsidRPr="00565348" w:rsidRDefault="00565348" w:rsidP="00565348">
      <w:pPr>
        <w:pStyle w:val="ContenuNEWS"/>
        <w:numPr>
          <w:ilvl w:val="0"/>
          <w:numId w:val="37"/>
        </w:numPr>
        <w:rPr>
          <w:lang w:val="fr-BE" w:eastAsia="fr-BE"/>
        </w:rPr>
      </w:pPr>
      <w:r w:rsidRPr="00565348">
        <w:rPr>
          <w:b/>
          <w:bCs w:val="0"/>
          <w:lang w:val="fr-BE" w:eastAsia="fr-BE"/>
        </w:rPr>
        <w:t>Remplissage</w:t>
      </w:r>
      <w:r w:rsidR="008654CE">
        <w:rPr>
          <w:b/>
          <w:bCs w:val="0"/>
          <w:lang w:val="fr-BE" w:eastAsia="fr-BE"/>
        </w:rPr>
        <w:t xml:space="preserve"> </w:t>
      </w:r>
      <w:r w:rsidRPr="00565348">
        <w:rPr>
          <w:b/>
          <w:bCs w:val="0"/>
          <w:lang w:val="fr-BE" w:eastAsia="fr-BE"/>
        </w:rPr>
        <w:t>automatique</w:t>
      </w:r>
      <w:r w:rsidR="008654CE">
        <w:rPr>
          <w:lang w:val="fr-BE" w:eastAsia="fr-BE"/>
        </w:rPr>
        <w:t xml:space="preserve"> </w:t>
      </w:r>
      <w:r w:rsidRPr="00565348">
        <w:rPr>
          <w:b/>
          <w:bCs w:val="0"/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remplit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identifiants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directement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sites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applications,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rendant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utilisation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très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intuitive.</w:t>
      </w:r>
      <w:r w:rsidR="008654CE">
        <w:rPr>
          <w:lang w:val="fr-BE" w:eastAsia="fr-BE"/>
        </w:rPr>
        <w:t xml:space="preserve"> </w:t>
      </w:r>
    </w:p>
    <w:p w14:paraId="6E949710" w14:textId="0F2D94FA" w:rsidR="00565348" w:rsidRPr="00565348" w:rsidRDefault="00565348" w:rsidP="00565348">
      <w:pPr>
        <w:pStyle w:val="ContenuNEWS"/>
        <w:numPr>
          <w:ilvl w:val="0"/>
          <w:numId w:val="37"/>
        </w:numPr>
        <w:rPr>
          <w:lang w:val="fr-BE" w:eastAsia="fr-BE"/>
        </w:rPr>
      </w:pPr>
      <w:r w:rsidRPr="00565348">
        <w:rPr>
          <w:b/>
          <w:bCs w:val="0"/>
          <w:lang w:val="fr-BE" w:eastAsia="fr-BE"/>
        </w:rPr>
        <w:t>Génération</w:t>
      </w:r>
      <w:r w:rsidR="008654CE">
        <w:rPr>
          <w:b/>
          <w:bCs w:val="0"/>
          <w:lang w:val="fr-BE" w:eastAsia="fr-BE"/>
        </w:rPr>
        <w:t xml:space="preserve"> </w:t>
      </w:r>
      <w:r w:rsidRPr="00565348">
        <w:rPr>
          <w:b/>
          <w:bCs w:val="0"/>
          <w:lang w:val="fr-BE" w:eastAsia="fr-BE"/>
        </w:rPr>
        <w:t>de</w:t>
      </w:r>
      <w:r w:rsidR="008654CE">
        <w:rPr>
          <w:b/>
          <w:bCs w:val="0"/>
          <w:lang w:val="fr-BE" w:eastAsia="fr-BE"/>
        </w:rPr>
        <w:t xml:space="preserve"> </w:t>
      </w:r>
      <w:r w:rsidRPr="00565348">
        <w:rPr>
          <w:b/>
          <w:bCs w:val="0"/>
          <w:lang w:val="fr-BE" w:eastAsia="fr-BE"/>
        </w:rPr>
        <w:t>mots</w:t>
      </w:r>
      <w:r w:rsidR="008654CE">
        <w:rPr>
          <w:b/>
          <w:bCs w:val="0"/>
          <w:lang w:val="fr-BE" w:eastAsia="fr-BE"/>
        </w:rPr>
        <w:t xml:space="preserve"> </w:t>
      </w:r>
      <w:r w:rsidRPr="00565348">
        <w:rPr>
          <w:b/>
          <w:bCs w:val="0"/>
          <w:lang w:val="fr-BE" w:eastAsia="fr-BE"/>
        </w:rPr>
        <w:t>de</w:t>
      </w:r>
      <w:r w:rsidR="008654CE">
        <w:rPr>
          <w:b/>
          <w:bCs w:val="0"/>
          <w:lang w:val="fr-BE" w:eastAsia="fr-BE"/>
        </w:rPr>
        <w:t xml:space="preserve"> </w:t>
      </w:r>
      <w:r w:rsidRPr="00565348">
        <w:rPr>
          <w:b/>
          <w:bCs w:val="0"/>
          <w:lang w:val="fr-BE" w:eastAsia="fr-BE"/>
        </w:rPr>
        <w:t>passe</w:t>
      </w:r>
      <w:r w:rsidR="008654CE">
        <w:rPr>
          <w:lang w:val="fr-BE" w:eastAsia="fr-BE"/>
        </w:rPr>
        <w:t xml:space="preserve"> </w:t>
      </w:r>
      <w:r w:rsidRPr="00565348">
        <w:rPr>
          <w:b/>
          <w:bCs w:val="0"/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crée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complexes,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uniques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difficiles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deviner.</w:t>
      </w:r>
      <w:r w:rsidR="008654CE">
        <w:rPr>
          <w:lang w:val="fr-BE" w:eastAsia="fr-BE"/>
        </w:rPr>
        <w:t xml:space="preserve"> </w:t>
      </w:r>
    </w:p>
    <w:p w14:paraId="65C1614A" w14:textId="64954CB3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t>Si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lancer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dans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l’installation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gestionnaire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fait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peur,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navigateur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Web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peut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déjà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aider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protéger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nombreux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comptes.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Google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Chrome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(</w:t>
      </w:r>
      <w:r w:rsidRPr="00565348">
        <w:rPr>
          <w:i/>
          <w:u w:val="single"/>
          <w:lang w:val="fr-BE" w:eastAsia="fr-BE"/>
        </w:rPr>
        <w:t>https://passwords.google.com</w:t>
      </w:r>
      <w:r w:rsidRPr="00565348">
        <w:rPr>
          <w:lang w:val="fr-BE" w:eastAsia="fr-BE"/>
        </w:rPr>
        <w:t>),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Mozilla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Firefox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Safari,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intègrent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gestionnaires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outils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également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aider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générer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automatiquement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robustes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lors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création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nouveaux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enregistrer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toute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sécurité.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gestionnaires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synchronisent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appareils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connectés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lesquels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utilisez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navigateur,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via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utilisateur.</w:t>
      </w:r>
      <w:r w:rsidR="008654CE">
        <w:rPr>
          <w:lang w:val="fr-BE" w:eastAsia="fr-BE"/>
        </w:rPr>
        <w:t xml:space="preserve"> </w:t>
      </w:r>
    </w:p>
    <w:p w14:paraId="08FB433C" w14:textId="557ECA3A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t>Bien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pratiques,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ils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peuvent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cependant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être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vulnérables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principal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compromis.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C’est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pourquoi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l’authentification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2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facteurs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indispensable.</w:t>
      </w:r>
      <w:r w:rsidR="008654CE">
        <w:rPr>
          <w:lang w:val="fr-BE" w:eastAsia="fr-BE"/>
        </w:rPr>
        <w:t xml:space="preserve"> </w:t>
      </w:r>
    </w:p>
    <w:p w14:paraId="3795393A" w14:textId="13939387" w:rsidR="00565348" w:rsidRPr="00565348" w:rsidRDefault="00565348" w:rsidP="00565348">
      <w:pPr>
        <w:pStyle w:val="ContenuNEWS"/>
        <w:rPr>
          <w:u w:val="single"/>
          <w:lang w:val="fr-BE" w:eastAsia="fr-BE"/>
        </w:rPr>
      </w:pPr>
      <w:r w:rsidRPr="00565348">
        <w:rPr>
          <w:u w:val="single"/>
          <w:lang w:val="fr-BE" w:eastAsia="fr-BE"/>
        </w:rPr>
        <w:t>AUTHENTIFICATION</w:t>
      </w:r>
      <w:r w:rsidR="008654CE">
        <w:rPr>
          <w:u w:val="single"/>
          <w:lang w:val="fr-BE" w:eastAsia="fr-BE"/>
        </w:rPr>
        <w:t xml:space="preserve"> </w:t>
      </w:r>
      <w:r w:rsidRPr="00565348">
        <w:rPr>
          <w:u w:val="single"/>
          <w:lang w:val="fr-BE" w:eastAsia="fr-BE"/>
        </w:rPr>
        <w:t>À</w:t>
      </w:r>
      <w:r w:rsidR="008654CE">
        <w:rPr>
          <w:u w:val="single"/>
          <w:lang w:val="fr-BE" w:eastAsia="fr-BE"/>
        </w:rPr>
        <w:t xml:space="preserve"> </w:t>
      </w:r>
      <w:r w:rsidRPr="00565348">
        <w:rPr>
          <w:u w:val="single"/>
          <w:lang w:val="fr-BE" w:eastAsia="fr-BE"/>
        </w:rPr>
        <w:t>2</w:t>
      </w:r>
      <w:r w:rsidR="008654CE">
        <w:rPr>
          <w:u w:val="single"/>
          <w:lang w:val="fr-BE" w:eastAsia="fr-BE"/>
        </w:rPr>
        <w:t xml:space="preserve"> </w:t>
      </w:r>
      <w:r w:rsidRPr="00565348">
        <w:rPr>
          <w:u w:val="single"/>
          <w:lang w:val="fr-BE" w:eastAsia="fr-BE"/>
        </w:rPr>
        <w:t>FACTEURS</w:t>
      </w:r>
      <w:r w:rsidR="008654CE">
        <w:rPr>
          <w:u w:val="single"/>
          <w:lang w:val="fr-BE" w:eastAsia="fr-BE"/>
        </w:rPr>
        <w:t xml:space="preserve"> </w:t>
      </w:r>
      <w:r w:rsidRPr="00565348">
        <w:rPr>
          <w:u w:val="single"/>
          <w:lang w:val="fr-BE" w:eastAsia="fr-BE"/>
        </w:rPr>
        <w:t>(2FA)</w:t>
      </w:r>
    </w:p>
    <w:p w14:paraId="7BBD73CE" w14:textId="06DDA8E5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t>L’authentification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2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facteurs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ajoute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couche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sécurité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demandant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preuve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supplémentaire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(comme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envoyé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téléphone)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lors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connexion.</w:t>
      </w:r>
      <w:r w:rsidR="008654CE">
        <w:rPr>
          <w:lang w:val="fr-BE" w:eastAsia="fr-BE"/>
        </w:rPr>
        <w:t xml:space="preserve"> </w:t>
      </w:r>
    </w:p>
    <w:p w14:paraId="4C774524" w14:textId="441C8652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t>Comment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l’activer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?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plupart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plateformes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majeures,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comme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Google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(</w:t>
      </w:r>
      <w:r w:rsidRPr="00565348">
        <w:rPr>
          <w:i/>
          <w:u w:val="single"/>
          <w:lang w:val="fr-BE" w:eastAsia="fr-BE"/>
        </w:rPr>
        <w:t>https://support.google.com/accounts/answer/185839?hl=fr</w:t>
      </w:r>
      <w:r w:rsidRPr="00565348">
        <w:rPr>
          <w:lang w:val="fr-BE" w:eastAsia="fr-BE"/>
        </w:rPr>
        <w:t>),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Facebook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applications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bancaires,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offrent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cette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option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dans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leurs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paramètres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sécurité.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Pourquoi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c’est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efficace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?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Même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pirate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obtient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il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pourra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accéder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sans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temporaire.</w:t>
      </w:r>
    </w:p>
    <w:p w14:paraId="3BB1387B" w14:textId="59FE2CCB" w:rsidR="00565348" w:rsidRPr="00565348" w:rsidRDefault="00565348" w:rsidP="00565348">
      <w:pPr>
        <w:pStyle w:val="ContenuNEWS"/>
        <w:rPr>
          <w:u w:val="single"/>
          <w:lang w:val="fr-BE" w:eastAsia="fr-BE"/>
        </w:rPr>
      </w:pPr>
      <w:r w:rsidRPr="00565348">
        <w:rPr>
          <w:u w:val="single"/>
          <w:lang w:val="fr-BE" w:eastAsia="fr-BE"/>
        </w:rPr>
        <w:t>LES</w:t>
      </w:r>
      <w:r w:rsidR="008654CE">
        <w:rPr>
          <w:u w:val="single"/>
          <w:lang w:val="fr-BE" w:eastAsia="fr-BE"/>
        </w:rPr>
        <w:t xml:space="preserve"> </w:t>
      </w:r>
      <w:r w:rsidRPr="00565348">
        <w:rPr>
          <w:u w:val="single"/>
          <w:lang w:val="fr-BE" w:eastAsia="fr-BE"/>
        </w:rPr>
        <w:t>INVITES</w:t>
      </w:r>
      <w:r w:rsidR="008654CE">
        <w:rPr>
          <w:u w:val="single"/>
          <w:lang w:val="fr-BE" w:eastAsia="fr-BE"/>
        </w:rPr>
        <w:t xml:space="preserve"> </w:t>
      </w:r>
      <w:r w:rsidRPr="00565348">
        <w:rPr>
          <w:i/>
          <w:iCs w:val="0"/>
          <w:u w:val="single"/>
          <w:lang w:val="fr-BE" w:eastAsia="fr-BE"/>
        </w:rPr>
        <w:t>GOOGLE</w:t>
      </w:r>
    </w:p>
    <w:p w14:paraId="137D8AF4" w14:textId="0AC16750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t>Parmi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solutions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récentes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sécurité,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invites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Google,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intégrées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l’écosystème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Google,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renforcent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sécurité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ajoutant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étape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validation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via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smartphone.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Comment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ça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fonctionne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?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Lorsque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connecter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Google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nouvel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appareil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navigateur,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message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s’affiche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automatiquement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smartphone.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message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inclut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informations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suivantes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</w:p>
    <w:p w14:paraId="52487507" w14:textId="5DCC3348" w:rsidR="00565348" w:rsidRPr="00565348" w:rsidRDefault="00565348" w:rsidP="00565348">
      <w:pPr>
        <w:pStyle w:val="ContenuNEWS"/>
        <w:numPr>
          <w:ilvl w:val="0"/>
          <w:numId w:val="38"/>
        </w:numPr>
        <w:rPr>
          <w:lang w:val="fr-BE" w:eastAsia="fr-BE"/>
        </w:rPr>
      </w:pPr>
      <w:r w:rsidRPr="00565348">
        <w:rPr>
          <w:lang w:val="fr-BE" w:eastAsia="fr-BE"/>
        </w:rPr>
        <w:t>L’</w:t>
      </w:r>
      <w:r w:rsidRPr="00565348">
        <w:rPr>
          <w:b/>
          <w:bCs w:val="0"/>
          <w:lang w:val="fr-BE" w:eastAsia="fr-BE"/>
        </w:rPr>
        <w:t>appareil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l’</w:t>
      </w:r>
      <w:r w:rsidRPr="00565348">
        <w:rPr>
          <w:b/>
          <w:bCs w:val="0"/>
          <w:lang w:val="fr-BE" w:eastAsia="fr-BE"/>
        </w:rPr>
        <w:t>application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tente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connecter.</w:t>
      </w:r>
      <w:r w:rsidR="008654CE">
        <w:rPr>
          <w:lang w:val="fr-BE" w:eastAsia="fr-BE"/>
        </w:rPr>
        <w:t xml:space="preserve"> </w:t>
      </w:r>
    </w:p>
    <w:p w14:paraId="40BE64D6" w14:textId="7EEA393B" w:rsidR="00565348" w:rsidRPr="00565348" w:rsidRDefault="00565348" w:rsidP="00565348">
      <w:pPr>
        <w:pStyle w:val="ContenuNEWS"/>
        <w:numPr>
          <w:ilvl w:val="0"/>
          <w:numId w:val="38"/>
        </w:numPr>
        <w:rPr>
          <w:lang w:val="fr-BE" w:eastAsia="fr-BE"/>
        </w:rPr>
      </w:pP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b/>
          <w:bCs w:val="0"/>
          <w:lang w:val="fr-BE" w:eastAsia="fr-BE"/>
        </w:rPr>
        <w:t>localisation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approximative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cette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tentative.</w:t>
      </w:r>
      <w:r w:rsidR="008654CE">
        <w:rPr>
          <w:lang w:val="fr-BE" w:eastAsia="fr-BE"/>
        </w:rPr>
        <w:t xml:space="preserve"> </w:t>
      </w:r>
    </w:p>
    <w:p w14:paraId="246B028A" w14:textId="52787534" w:rsidR="00565348" w:rsidRPr="00565348" w:rsidRDefault="00565348" w:rsidP="00565348">
      <w:pPr>
        <w:pStyle w:val="ContenuNEWS"/>
        <w:numPr>
          <w:ilvl w:val="0"/>
          <w:numId w:val="38"/>
        </w:numPr>
        <w:rPr>
          <w:lang w:val="fr-BE" w:eastAsia="fr-BE"/>
        </w:rPr>
      </w:pPr>
      <w:r w:rsidRPr="00565348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565348">
        <w:rPr>
          <w:b/>
          <w:bCs w:val="0"/>
          <w:lang w:val="fr-BE" w:eastAsia="fr-BE"/>
        </w:rPr>
        <w:t>question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simple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«Essayez-vous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connecter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?»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n’avez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qu’à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sélectionner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«Oui»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autoriser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l’accès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«Non»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bloquer.</w:t>
      </w:r>
      <w:r w:rsidR="008654CE">
        <w:rPr>
          <w:lang w:val="fr-BE" w:eastAsia="fr-BE"/>
        </w:rPr>
        <w:t xml:space="preserve"> </w:t>
      </w:r>
    </w:p>
    <w:p w14:paraId="0342892A" w14:textId="58F87371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t>Cette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méthode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nécessite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saisir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manuellement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envoyé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SMS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application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tierce,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rend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processus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fois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rapide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sécurisé.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Pourquoi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l’utiliser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?</w:t>
      </w:r>
      <w:r w:rsidR="008654CE">
        <w:rPr>
          <w:lang w:val="fr-BE" w:eastAsia="fr-BE"/>
        </w:rPr>
        <w:t xml:space="preserve"> </w:t>
      </w:r>
    </w:p>
    <w:p w14:paraId="2A94BFEA" w14:textId="0F02B59E" w:rsidR="00565348" w:rsidRPr="00565348" w:rsidRDefault="00565348" w:rsidP="00565348">
      <w:pPr>
        <w:pStyle w:val="ContenuNEWS"/>
        <w:numPr>
          <w:ilvl w:val="0"/>
          <w:numId w:val="39"/>
        </w:numPr>
        <w:rPr>
          <w:lang w:val="fr-BE" w:eastAsia="fr-BE"/>
        </w:rPr>
      </w:pPr>
      <w:r w:rsidRPr="00565348">
        <w:rPr>
          <w:lang w:val="fr-BE" w:eastAsia="fr-BE"/>
        </w:rPr>
        <w:t>Si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avez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choisi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sécuriser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via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gestionnaire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allez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gagner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sécurité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temps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connecter.</w:t>
      </w:r>
      <w:r w:rsidR="008654CE">
        <w:rPr>
          <w:lang w:val="fr-BE" w:eastAsia="fr-BE"/>
        </w:rPr>
        <w:t xml:space="preserve"> </w:t>
      </w:r>
    </w:p>
    <w:p w14:paraId="27933B92" w14:textId="70B6DFFC" w:rsidR="00565348" w:rsidRPr="00565348" w:rsidRDefault="00565348" w:rsidP="00565348">
      <w:pPr>
        <w:pStyle w:val="ContenuNEWS"/>
        <w:numPr>
          <w:ilvl w:val="0"/>
          <w:numId w:val="39"/>
        </w:numPr>
        <w:rPr>
          <w:lang w:val="fr-BE" w:eastAsia="fr-BE"/>
        </w:rPr>
      </w:pPr>
      <w:r w:rsidRPr="00565348">
        <w:rPr>
          <w:lang w:val="fr-BE" w:eastAsia="fr-BE"/>
        </w:rPr>
        <w:lastRenderedPageBreak/>
        <w:t>Simplicité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plus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besoin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chercher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dans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messages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boîte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mail.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simple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validation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suffit.</w:t>
      </w:r>
      <w:r w:rsidR="008654CE">
        <w:rPr>
          <w:lang w:val="fr-BE" w:eastAsia="fr-BE"/>
        </w:rPr>
        <w:t xml:space="preserve"> </w:t>
      </w:r>
    </w:p>
    <w:p w14:paraId="56610610" w14:textId="16D25132" w:rsidR="00565348" w:rsidRPr="00565348" w:rsidRDefault="00565348" w:rsidP="00565348">
      <w:pPr>
        <w:pStyle w:val="ContenuNEWS"/>
        <w:numPr>
          <w:ilvl w:val="0"/>
          <w:numId w:val="39"/>
        </w:numPr>
        <w:rPr>
          <w:lang w:val="fr-BE" w:eastAsia="fr-BE"/>
        </w:rPr>
      </w:pPr>
      <w:r w:rsidRPr="00565348">
        <w:rPr>
          <w:lang w:val="fr-BE" w:eastAsia="fr-BE"/>
        </w:rPr>
        <w:t>Sécurité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accrue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l’accès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dépend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appareil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mobile,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limitant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risques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liés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vol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passe.</w:t>
      </w:r>
      <w:r w:rsidR="008654CE">
        <w:rPr>
          <w:lang w:val="fr-BE" w:eastAsia="fr-BE"/>
        </w:rPr>
        <w:t xml:space="preserve"> </w:t>
      </w:r>
    </w:p>
    <w:p w14:paraId="206ED3CD" w14:textId="29CD3F06" w:rsidR="00565348" w:rsidRPr="00565348" w:rsidRDefault="00565348" w:rsidP="00565348">
      <w:pPr>
        <w:pStyle w:val="ContenuNEWS"/>
        <w:numPr>
          <w:ilvl w:val="0"/>
          <w:numId w:val="39"/>
        </w:numPr>
        <w:rPr>
          <w:lang w:val="fr-BE" w:eastAsia="fr-BE"/>
        </w:rPr>
      </w:pPr>
      <w:r w:rsidRPr="00565348">
        <w:rPr>
          <w:lang w:val="fr-BE" w:eastAsia="fr-BE"/>
        </w:rPr>
        <w:t>Prévention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connexions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frauduleuses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recevez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invite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inattendue,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cela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peut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signaler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tentative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piratage,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permettant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réagir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immédiatement.</w:t>
      </w:r>
      <w:r w:rsidR="008654CE">
        <w:rPr>
          <w:lang w:val="fr-BE" w:eastAsia="fr-BE"/>
        </w:rPr>
        <w:t xml:space="preserve"> </w:t>
      </w:r>
    </w:p>
    <w:p w14:paraId="21CEE403" w14:textId="16F01D62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invites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Google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fonctionnent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appareils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utilisant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l’application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Google.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l’activer,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il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suffit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rendre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dans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paramètres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sécurité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Google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configurer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téléphone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comme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appareil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validation.</w:t>
      </w:r>
      <w:r w:rsidR="008654CE">
        <w:rPr>
          <w:lang w:val="fr-BE" w:eastAsia="fr-BE"/>
        </w:rPr>
        <w:t xml:space="preserve"> </w:t>
      </w:r>
    </w:p>
    <w:p w14:paraId="4A7D2563" w14:textId="6756C919" w:rsidR="00565348" w:rsidRPr="00565348" w:rsidRDefault="00547C2F" w:rsidP="00565348">
      <w:pPr>
        <w:pStyle w:val="ContenuNEWS"/>
        <w:rPr>
          <w:b/>
          <w:bCs w:val="0"/>
          <w:u w:val="single"/>
          <w:lang w:val="fr-BE" w:eastAsia="fr-BE"/>
        </w:rPr>
      </w:pPr>
      <w:r w:rsidRPr="00547C2F">
        <w:rPr>
          <w:b/>
          <w:bCs w:val="0"/>
          <w:u w:val="single"/>
          <w:lang w:val="fr-BE" w:eastAsia="fr-BE"/>
        </w:rPr>
        <w:t>BONNES</w:t>
      </w:r>
      <w:r w:rsidR="008654CE">
        <w:rPr>
          <w:b/>
          <w:bCs w:val="0"/>
          <w:u w:val="single"/>
          <w:lang w:val="fr-BE" w:eastAsia="fr-BE"/>
        </w:rPr>
        <w:t xml:space="preserve"> </w:t>
      </w:r>
      <w:r w:rsidRPr="00547C2F">
        <w:rPr>
          <w:b/>
          <w:bCs w:val="0"/>
          <w:u w:val="single"/>
          <w:lang w:val="fr-BE" w:eastAsia="fr-BE"/>
        </w:rPr>
        <w:t>PRATIQUES</w:t>
      </w:r>
      <w:r w:rsidR="008654CE">
        <w:rPr>
          <w:b/>
          <w:bCs w:val="0"/>
          <w:u w:val="single"/>
          <w:lang w:val="fr-BE" w:eastAsia="fr-BE"/>
        </w:rPr>
        <w:t xml:space="preserve"> </w:t>
      </w:r>
    </w:p>
    <w:p w14:paraId="3E102A9F" w14:textId="277DB119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t>Au-delà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outils,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habitudes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ligne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jouent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rôle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clé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dans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sécurité.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Adopter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bonnes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pratiques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peut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faire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toute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différence,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comme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créer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robustes.</w:t>
      </w:r>
      <w:r w:rsidR="008654CE">
        <w:rPr>
          <w:lang w:val="fr-BE" w:eastAsia="fr-BE"/>
        </w:rPr>
        <w:t xml:space="preserve"> </w:t>
      </w:r>
    </w:p>
    <w:p w14:paraId="0D3FDF92" w14:textId="6694283D" w:rsidR="00565348" w:rsidRPr="00565348" w:rsidRDefault="00565348" w:rsidP="00565348">
      <w:pPr>
        <w:pStyle w:val="ContenuNEWS"/>
        <w:numPr>
          <w:ilvl w:val="0"/>
          <w:numId w:val="40"/>
        </w:numPr>
        <w:rPr>
          <w:lang w:val="fr-BE" w:eastAsia="fr-BE"/>
        </w:rPr>
      </w:pPr>
      <w:r w:rsidRPr="00565348">
        <w:rPr>
          <w:lang w:val="fr-BE" w:eastAsia="fr-BE"/>
        </w:rPr>
        <w:t>Combinez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lettres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majuscules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minuscules,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chiffres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caractères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spéciaux.</w:t>
      </w:r>
      <w:r w:rsidR="008654CE">
        <w:rPr>
          <w:lang w:val="fr-BE" w:eastAsia="fr-BE"/>
        </w:rPr>
        <w:t xml:space="preserve"> </w:t>
      </w:r>
      <w:r w:rsidR="006979B2">
        <w:rPr>
          <w:lang w:val="fr-BE" w:eastAsia="fr-BE"/>
        </w:rPr>
        <w:br/>
      </w:r>
      <w:r w:rsidRPr="00565348">
        <w:rPr>
          <w:lang w:val="fr-BE" w:eastAsia="fr-BE"/>
        </w:rPr>
        <w:t>Exemple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«P@ssw0rd!2025»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bien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plus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sûr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«123456».</w:t>
      </w:r>
      <w:r w:rsidR="008654CE">
        <w:rPr>
          <w:lang w:val="fr-BE" w:eastAsia="fr-BE"/>
        </w:rPr>
        <w:t xml:space="preserve"> </w:t>
      </w:r>
    </w:p>
    <w:p w14:paraId="3E9F802C" w14:textId="739AF355" w:rsidR="00547C2F" w:rsidRPr="00547C2F" w:rsidRDefault="00565348" w:rsidP="00547C2F">
      <w:pPr>
        <w:pStyle w:val="ContenuNEWS"/>
        <w:numPr>
          <w:ilvl w:val="0"/>
          <w:numId w:val="40"/>
        </w:numPr>
        <w:ind w:left="709"/>
        <w:rPr>
          <w:i/>
          <w:u w:val="single"/>
          <w:lang w:val="fr-BE" w:eastAsia="fr-BE"/>
        </w:rPr>
      </w:pPr>
      <w:r w:rsidRPr="00565348">
        <w:rPr>
          <w:lang w:val="fr-BE" w:eastAsia="fr-BE"/>
        </w:rPr>
        <w:t>Faites-vous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aider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générateur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</w:p>
    <w:p w14:paraId="6670944A" w14:textId="14344E50" w:rsidR="00565348" w:rsidRPr="00C540BB" w:rsidRDefault="00565348" w:rsidP="00547C2F">
      <w:pPr>
        <w:pStyle w:val="ContenuNEWS"/>
        <w:ind w:left="709"/>
        <w:rPr>
          <w:i/>
          <w:u w:val="single"/>
          <w:lang w:val="fr-BE" w:eastAsia="fr-BE"/>
        </w:rPr>
      </w:pPr>
      <w:r w:rsidRPr="00C540BB">
        <w:rPr>
          <w:i/>
          <w:u w:val="single"/>
          <w:lang w:val="fr-BE" w:eastAsia="fr-BE"/>
        </w:rPr>
        <w:t>https://www.lastpass.com/fr/features/password-generator</w:t>
      </w:r>
      <w:r w:rsidR="008654CE" w:rsidRPr="00C540BB">
        <w:rPr>
          <w:i/>
          <w:u w:val="single"/>
          <w:lang w:val="fr-BE" w:eastAsia="fr-BE"/>
        </w:rPr>
        <w:t xml:space="preserve"> </w:t>
      </w:r>
    </w:p>
    <w:p w14:paraId="07F5DA31" w14:textId="2EA7E08B" w:rsidR="00565348" w:rsidRPr="00EA046B" w:rsidRDefault="00565348" w:rsidP="00547C2F">
      <w:pPr>
        <w:pStyle w:val="ContenuNEWS"/>
        <w:ind w:left="709"/>
        <w:rPr>
          <w:i/>
          <w:u w:val="single"/>
          <w:lang w:val="en-US" w:eastAsia="fr-BE"/>
        </w:rPr>
      </w:pPr>
      <w:r w:rsidRPr="00EA046B">
        <w:rPr>
          <w:i/>
          <w:u w:val="single"/>
          <w:lang w:val="en-US" w:eastAsia="fr-BE"/>
        </w:rPr>
        <w:t>https://www.motdepasse.xyz</w:t>
      </w:r>
      <w:r w:rsidR="008654CE" w:rsidRPr="00EA046B">
        <w:rPr>
          <w:i/>
          <w:u w:val="single"/>
          <w:lang w:val="en-US" w:eastAsia="fr-BE"/>
        </w:rPr>
        <w:t xml:space="preserve"> </w:t>
      </w:r>
    </w:p>
    <w:p w14:paraId="7DC02E36" w14:textId="35ACFF6C" w:rsidR="00565348" w:rsidRPr="00EA046B" w:rsidRDefault="00565348" w:rsidP="00547C2F">
      <w:pPr>
        <w:pStyle w:val="ContenuNEWS"/>
        <w:ind w:left="709"/>
        <w:rPr>
          <w:i/>
          <w:u w:val="single"/>
          <w:lang w:val="en-US" w:eastAsia="fr-BE"/>
        </w:rPr>
      </w:pPr>
      <w:r w:rsidRPr="00EA046B">
        <w:rPr>
          <w:i/>
          <w:u w:val="single"/>
          <w:lang w:val="en-US" w:eastAsia="fr-BE"/>
        </w:rPr>
        <w:t>https://www.dashlane.com/fr/features/password-generator</w:t>
      </w:r>
      <w:r w:rsidR="008654CE" w:rsidRPr="00EA046B">
        <w:rPr>
          <w:i/>
          <w:u w:val="single"/>
          <w:lang w:val="en-US" w:eastAsia="fr-BE"/>
        </w:rPr>
        <w:t xml:space="preserve"> </w:t>
      </w:r>
    </w:p>
    <w:p w14:paraId="50B9D875" w14:textId="253146D2" w:rsidR="00565348" w:rsidRPr="00565348" w:rsidRDefault="00565348" w:rsidP="00565348">
      <w:pPr>
        <w:pStyle w:val="ContenuNEWS"/>
        <w:numPr>
          <w:ilvl w:val="0"/>
          <w:numId w:val="40"/>
        </w:numPr>
        <w:rPr>
          <w:lang w:val="fr-BE" w:eastAsia="fr-BE"/>
        </w:rPr>
      </w:pPr>
      <w:r w:rsidRPr="00565348">
        <w:rPr>
          <w:lang w:val="fr-BE" w:eastAsia="fr-BE"/>
        </w:rPr>
        <w:t>Changez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six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mois,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surtout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sensibles.</w:t>
      </w:r>
    </w:p>
    <w:p w14:paraId="04B1F0AD" w14:textId="141459F2" w:rsidR="00565348" w:rsidRPr="00565348" w:rsidRDefault="00565348" w:rsidP="00565348">
      <w:pPr>
        <w:pStyle w:val="ContenuNEWS"/>
        <w:numPr>
          <w:ilvl w:val="0"/>
          <w:numId w:val="40"/>
        </w:numPr>
        <w:rPr>
          <w:lang w:val="fr-BE" w:eastAsia="fr-BE"/>
        </w:rPr>
      </w:pP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ligne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contiennent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informations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sensibles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(</w:t>
      </w:r>
      <w:proofErr w:type="gramStart"/>
      <w:r w:rsidRPr="00565348">
        <w:rPr>
          <w:lang w:val="fr-BE" w:eastAsia="fr-BE"/>
        </w:rPr>
        <w:t>e-mail</w:t>
      </w:r>
      <w:proofErr w:type="gramEnd"/>
      <w:r w:rsidRPr="00565348">
        <w:rPr>
          <w:lang w:val="fr-BE" w:eastAsia="fr-BE"/>
        </w:rPr>
        <w:t>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coordonnées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bancaires).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Supprimez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ceux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n’utilisez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plus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limiter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risques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d’accès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non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autorisé.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Faites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même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avec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applications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peuvent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collecter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données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arrière-plan.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Pensez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à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supprimer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associés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lors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désinstallation.</w:t>
      </w:r>
      <w:r w:rsidR="008654CE">
        <w:rPr>
          <w:lang w:val="fr-BE" w:eastAsia="fr-BE"/>
        </w:rPr>
        <w:t xml:space="preserve"> </w:t>
      </w:r>
    </w:p>
    <w:p w14:paraId="396ACD1A" w14:textId="733ACE6B" w:rsidR="00565348" w:rsidRPr="00565348" w:rsidRDefault="00565348" w:rsidP="00565348">
      <w:pPr>
        <w:pStyle w:val="ContenuNEWS"/>
        <w:numPr>
          <w:ilvl w:val="0"/>
          <w:numId w:val="40"/>
        </w:numPr>
        <w:rPr>
          <w:lang w:val="fr-BE" w:eastAsia="fr-BE"/>
        </w:rPr>
      </w:pPr>
      <w:r w:rsidRPr="00565348">
        <w:rPr>
          <w:lang w:val="fr-BE" w:eastAsia="fr-BE"/>
        </w:rPr>
        <w:t>Vérifiez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informations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personnelles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sont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tombées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mauvaises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mains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i/>
          <w:u w:val="single"/>
          <w:lang w:val="fr-BE" w:eastAsia="fr-BE"/>
        </w:rPr>
        <w:t>https://www.f-secure.com/fr/identitytheft-checker</w:t>
      </w:r>
      <w:r w:rsidR="008654CE">
        <w:rPr>
          <w:lang w:val="fr-BE" w:eastAsia="fr-BE"/>
        </w:rPr>
        <w:t xml:space="preserve"> </w:t>
      </w:r>
    </w:p>
    <w:p w14:paraId="514B3762" w14:textId="6818B5CB" w:rsidR="00565348" w:rsidRPr="00565348" w:rsidRDefault="00565348" w:rsidP="00565348">
      <w:pPr>
        <w:pStyle w:val="ContenuNEWS"/>
        <w:numPr>
          <w:ilvl w:val="0"/>
          <w:numId w:val="40"/>
        </w:numPr>
        <w:rPr>
          <w:lang w:val="fr-BE" w:eastAsia="fr-BE"/>
        </w:rPr>
      </w:pPr>
      <w:r w:rsidRPr="00565348">
        <w:rPr>
          <w:lang w:val="fr-BE" w:eastAsia="fr-BE"/>
        </w:rPr>
        <w:t>Méfiez-vous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liens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pièces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jointes.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Règle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d’or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cliquez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jamais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lien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pièce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jointe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expéditeur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inconnu.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Signes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d’alerte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fautes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d’orthographe,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adresses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e-mails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suspectes,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demandes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urgentes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vitales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parfaits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inconnus.</w:t>
      </w:r>
      <w:r w:rsidR="008654CE">
        <w:rPr>
          <w:lang w:val="fr-BE" w:eastAsia="fr-BE"/>
        </w:rPr>
        <w:t xml:space="preserve"> </w:t>
      </w:r>
    </w:p>
    <w:p w14:paraId="4D989BBE" w14:textId="6C8F3FC3" w:rsidR="00565348" w:rsidRPr="00565348" w:rsidRDefault="00565348" w:rsidP="00565348">
      <w:pPr>
        <w:pStyle w:val="ContenuNEWS"/>
        <w:numPr>
          <w:ilvl w:val="0"/>
          <w:numId w:val="40"/>
        </w:numPr>
        <w:rPr>
          <w:lang w:val="fr-BE" w:eastAsia="fr-BE"/>
        </w:rPr>
      </w:pPr>
      <w:r w:rsidRPr="00565348">
        <w:rPr>
          <w:lang w:val="fr-BE" w:eastAsia="fr-BE"/>
        </w:rPr>
        <w:t>Limitez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informations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partagées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réseaux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sociaux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car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cybercriminels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peuvent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utiliser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données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personnelles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deviner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mots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usurper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identité.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Évitez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exemple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publier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informations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sensibles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comme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date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naissance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complète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adresse.</w:t>
      </w:r>
      <w:r w:rsidR="008654CE">
        <w:rPr>
          <w:lang w:val="fr-BE" w:eastAsia="fr-BE"/>
        </w:rPr>
        <w:t xml:space="preserve"> </w:t>
      </w:r>
    </w:p>
    <w:p w14:paraId="729BAC80" w14:textId="487D3510" w:rsidR="00565348" w:rsidRPr="00565348" w:rsidRDefault="00565348" w:rsidP="00565348">
      <w:pPr>
        <w:pStyle w:val="ContenuNEWS"/>
        <w:numPr>
          <w:ilvl w:val="0"/>
          <w:numId w:val="40"/>
        </w:numPr>
        <w:rPr>
          <w:lang w:val="fr-BE" w:eastAsia="fr-BE"/>
        </w:rPr>
      </w:pPr>
      <w:r w:rsidRPr="00565348">
        <w:rPr>
          <w:lang w:val="fr-BE" w:eastAsia="fr-BE"/>
        </w:rPr>
        <w:t>Sauvegardez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régulièrement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données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utilisez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disque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externe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service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cloud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sauvegarder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vos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fichiers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importants.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cas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d’attaque,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sauvegarde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récente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peut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limiter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pertes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accélérer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récupération.</w:t>
      </w:r>
      <w:r w:rsidR="008654CE">
        <w:rPr>
          <w:lang w:val="fr-BE" w:eastAsia="fr-BE"/>
        </w:rPr>
        <w:t xml:space="preserve"> </w:t>
      </w:r>
    </w:p>
    <w:p w14:paraId="787888DD" w14:textId="440B0384" w:rsidR="00565348" w:rsidRPr="00565348" w:rsidRDefault="00565348" w:rsidP="00565348">
      <w:pPr>
        <w:pStyle w:val="ContenuNEWS"/>
        <w:numPr>
          <w:ilvl w:val="0"/>
          <w:numId w:val="40"/>
        </w:numPr>
        <w:rPr>
          <w:lang w:val="fr-BE" w:eastAsia="fr-BE"/>
        </w:rPr>
      </w:pPr>
      <w:r w:rsidRPr="00565348">
        <w:rPr>
          <w:lang w:val="fr-BE" w:eastAsia="fr-BE"/>
        </w:rPr>
        <w:t>Restez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informé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vigilant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ressources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comme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Safeonweb.be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proposent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conseils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alertes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nouvelles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menaces.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offre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semble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trop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belle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être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vraie,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c’est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souvent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qu’elle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l’est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pas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!</w:t>
      </w:r>
      <w:r w:rsidR="008654CE">
        <w:rPr>
          <w:lang w:val="fr-BE" w:eastAsia="fr-BE"/>
        </w:rPr>
        <w:t xml:space="preserve"> </w:t>
      </w:r>
    </w:p>
    <w:p w14:paraId="5EDAD5AB" w14:textId="012BA8C4" w:rsidR="00565348" w:rsidRPr="00565348" w:rsidRDefault="00565348" w:rsidP="00565348">
      <w:pPr>
        <w:pStyle w:val="ContenuNEWS"/>
        <w:rPr>
          <w:lang w:val="fr-BE" w:eastAsia="fr-BE"/>
        </w:rPr>
      </w:pPr>
      <w:r w:rsidRPr="00565348">
        <w:rPr>
          <w:lang w:val="fr-BE" w:eastAsia="fr-BE"/>
        </w:rPr>
        <w:lastRenderedPageBreak/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outils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pratiques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disponibles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aujourd’hui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permettent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réduire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significativement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risques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mais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vigilance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reste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essentielle.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combinant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technologie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bons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réflexes,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chacun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peut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protéger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données,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naviguer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sereinement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éviter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devenir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la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prochaine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victime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des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cybercriminels.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L’enjeu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est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clair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: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anticiper,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former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et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agir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faire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du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Web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un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espace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plus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sûr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pour</w:t>
      </w:r>
      <w:r w:rsidR="008654CE">
        <w:rPr>
          <w:lang w:val="fr-BE" w:eastAsia="fr-BE"/>
        </w:rPr>
        <w:t xml:space="preserve"> </w:t>
      </w:r>
      <w:r w:rsidRPr="00565348">
        <w:rPr>
          <w:lang w:val="fr-BE" w:eastAsia="fr-BE"/>
        </w:rPr>
        <w:t>tous.</w:t>
      </w:r>
      <w:r w:rsidR="008654CE">
        <w:rPr>
          <w:lang w:val="fr-BE" w:eastAsia="fr-BE"/>
        </w:rPr>
        <w:t xml:space="preserve"> </w:t>
      </w:r>
    </w:p>
    <w:p w14:paraId="4221F28F" w14:textId="027D624D" w:rsidR="00A160E0" w:rsidRPr="00ED636F" w:rsidRDefault="00565348" w:rsidP="00ED636F">
      <w:pPr>
        <w:pStyle w:val="Titre5"/>
      </w:pPr>
      <w:r w:rsidRPr="00565348">
        <w:t>Julie</w:t>
      </w:r>
      <w:r w:rsidR="008654CE">
        <w:t xml:space="preserve"> </w:t>
      </w:r>
      <w:r w:rsidRPr="00565348">
        <w:t>FIARD</w:t>
      </w:r>
      <w:r w:rsidR="00547C2F">
        <w:br/>
      </w:r>
      <w:proofErr w:type="spellStart"/>
      <w:r w:rsidRPr="00565348">
        <w:t>Athena</w:t>
      </w:r>
      <w:proofErr w:type="spellEnd"/>
      <w:r w:rsidR="008654CE">
        <w:t xml:space="preserve"> </w:t>
      </w:r>
      <w:proofErr w:type="spellStart"/>
      <w:r w:rsidRPr="00565348">
        <w:t>Mag</w:t>
      </w:r>
      <w:proofErr w:type="spellEnd"/>
      <w:r w:rsidR="008654CE">
        <w:t xml:space="preserve"> </w:t>
      </w:r>
      <w:r w:rsidRPr="00565348">
        <w:t>369</w:t>
      </w:r>
      <w:r w:rsidR="008654CE">
        <w:t xml:space="preserve"> </w:t>
      </w:r>
      <w:r w:rsidRPr="00565348">
        <w:t>-</w:t>
      </w:r>
      <w:r w:rsidR="008654CE">
        <w:t xml:space="preserve"> </w:t>
      </w:r>
      <w:r w:rsidRPr="00565348">
        <w:t>Novembre-Décembre</w:t>
      </w:r>
      <w:r w:rsidR="008654CE">
        <w:t xml:space="preserve"> </w:t>
      </w:r>
      <w:r w:rsidRPr="00565348">
        <w:t>2024</w:t>
      </w:r>
    </w:p>
    <w:p w14:paraId="3CF2D7C7" w14:textId="77777777" w:rsidR="00DB1543" w:rsidRDefault="00DB1543" w:rsidP="00E65C96">
      <w:pPr>
        <w:pStyle w:val="ContenuNEWS"/>
        <w:pBdr>
          <w:top w:val="single" w:sz="4" w:space="1" w:color="auto"/>
        </w:pBdr>
        <w:rPr>
          <w:lang w:eastAsia="fr-BE"/>
        </w:rPr>
      </w:pPr>
    </w:p>
    <w:p w14:paraId="1E9E066F" w14:textId="5813347E" w:rsidR="002F522B" w:rsidRDefault="002F522B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6F568A6C" w14:textId="77777777" w:rsidR="00010C57" w:rsidRDefault="00010C57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0B97C944" w14:textId="77777777" w:rsidR="00010C57" w:rsidRDefault="00010C57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7B0A61A5" w14:textId="77777777" w:rsidR="00010C57" w:rsidRDefault="00010C57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32EA11DA" w14:textId="77777777" w:rsidR="00010C57" w:rsidRDefault="00010C57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229FB22D" w14:textId="77777777" w:rsidR="00604C2C" w:rsidRDefault="00604C2C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39B22999" w14:textId="77777777" w:rsidR="00604C2C" w:rsidRDefault="00604C2C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327740CA" w14:textId="77777777" w:rsidR="00604C2C" w:rsidRDefault="00604C2C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45B1AAA1" w14:textId="77777777" w:rsidR="00604C2C" w:rsidRDefault="00604C2C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4750499A" w14:textId="77777777" w:rsidR="00604C2C" w:rsidRDefault="00604C2C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07AE2EA3" w14:textId="77777777" w:rsidR="00604C2C" w:rsidRDefault="00604C2C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69BAB163" w14:textId="77777777" w:rsidR="00604C2C" w:rsidRDefault="00604C2C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7BD74A11" w14:textId="77777777" w:rsidR="00604C2C" w:rsidRDefault="00604C2C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22BE4AC8" w14:textId="77777777" w:rsidR="00604C2C" w:rsidRDefault="00604C2C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49389F1E" w14:textId="77777777" w:rsidR="00604C2C" w:rsidRDefault="00604C2C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70BCA38D" w14:textId="77777777" w:rsidR="00604C2C" w:rsidRDefault="00604C2C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6C2FA71A" w14:textId="77777777" w:rsidR="00604C2C" w:rsidRDefault="00604C2C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28C5BB9B" w14:textId="77777777" w:rsidR="00604C2C" w:rsidRDefault="00604C2C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52ABBA8C" w14:textId="77777777" w:rsidR="00604C2C" w:rsidRDefault="00604C2C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2E820A3B" w14:textId="77777777" w:rsidR="00604C2C" w:rsidRDefault="00604C2C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2419A8DB" w14:textId="77777777" w:rsidR="00604C2C" w:rsidRDefault="00604C2C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60C11E91" w14:textId="77777777" w:rsidR="00604C2C" w:rsidRDefault="00604C2C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051B8F61" w14:textId="3F32794C" w:rsidR="00604C2C" w:rsidRDefault="00604C2C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  <w:r>
        <w:rPr>
          <w:rFonts w:eastAsia="Times New Roman"/>
          <w:noProof/>
          <w:color w:val="080809"/>
          <w:sz w:val="22"/>
          <w:szCs w:val="22"/>
          <w:lang w:eastAsia="fr-B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E641F58" wp14:editId="2EED0047">
                <wp:simplePos x="0" y="0"/>
                <wp:positionH relativeFrom="column">
                  <wp:posOffset>1821282</wp:posOffset>
                </wp:positionH>
                <wp:positionV relativeFrom="paragraph">
                  <wp:posOffset>9011121</wp:posOffset>
                </wp:positionV>
                <wp:extent cx="2219633" cy="250723"/>
                <wp:effectExtent l="0" t="0" r="9525" b="0"/>
                <wp:wrapNone/>
                <wp:docPr id="79409967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633" cy="2507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512C25" w14:textId="77777777" w:rsidR="00604C2C" w:rsidRDefault="00604C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41F58" id="Zone de texte 19" o:spid="_x0000_s1037" type="#_x0000_t202" style="position:absolute;left:0;text-align:left;margin-left:143.4pt;margin-top:709.55pt;width:174.75pt;height:19.7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" fillcolor="white [3212]" stroked="f" strokeweight=".5pt">
                <v:textbox>
                  <w:txbxContent>
                    <w:p w14:paraId="15512C25" w14:textId="77777777" w:rsidR="00604C2C" w:rsidRDefault="00604C2C"/>
                  </w:txbxContent>
                </v:textbox>
              </v:shape>
            </w:pict>
          </mc:Fallback>
        </mc:AlternateContent>
      </w:r>
    </w:p>
    <w:p w14:paraId="4EE91B68" w14:textId="77777777" w:rsidR="00604C2C" w:rsidRDefault="00604C2C" w:rsidP="005209F8">
      <w:pPr>
        <w:keepNext w:val="0"/>
        <w:pBdr>
          <w:top w:val="single" w:sz="4" w:space="1" w:color="auto"/>
        </w:pBdr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  <w:sectPr w:rsidR="00604C2C" w:rsidSect="00ED636F">
          <w:footerReference w:type="default" r:id="rId14"/>
          <w:footerReference w:type="first" r:id="rId15"/>
          <w:pgSz w:w="11906" w:h="16838"/>
          <w:pgMar w:top="1418" w:right="1418" w:bottom="1418" w:left="1418" w:header="709" w:footer="709" w:gutter="0"/>
          <w:pgNumType w:start="1"/>
          <w:cols w:space="708"/>
          <w:docGrid w:linePitch="490"/>
        </w:sectPr>
      </w:pPr>
    </w:p>
    <w:p w14:paraId="28B40A44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30039EF9" w14:textId="77777777" w:rsidR="00010C57" w:rsidRDefault="00010C57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00630C34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5B79F57F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5AD4CB36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71381EB8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33385A17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52CD77C6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49FA8F89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2D0615B3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5B3F53A9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75A127F5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4856A2F8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076D1703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67976738" w14:textId="432EE4C6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  <w:r w:rsidRPr="00B4051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77FE430" wp14:editId="644FDC43">
                <wp:simplePos x="0" y="0"/>
                <wp:positionH relativeFrom="margin">
                  <wp:posOffset>-51763</wp:posOffset>
                </wp:positionH>
                <wp:positionV relativeFrom="margin">
                  <wp:posOffset>2293231</wp:posOffset>
                </wp:positionV>
                <wp:extent cx="5829300" cy="3038168"/>
                <wp:effectExtent l="0" t="0" r="19050" b="10160"/>
                <wp:wrapNone/>
                <wp:docPr id="451037263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303816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B4C5E1" w14:textId="77777777" w:rsidR="00D6678A" w:rsidRPr="007A1050" w:rsidRDefault="00D6678A" w:rsidP="00C134D4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F183383" w14:textId="77777777" w:rsidR="00D6678A" w:rsidRPr="007A1050" w:rsidRDefault="00CA2B54" w:rsidP="00C134D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A1050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Rédactrice en chef:</w:t>
                            </w:r>
                          </w:p>
                          <w:p w14:paraId="1E7CFC4A" w14:textId="77777777" w:rsidR="00D6678A" w:rsidRPr="00B4051C" w:rsidRDefault="006662A7" w:rsidP="007A1050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4051C">
                              <w:rPr>
                                <w:sz w:val="22"/>
                                <w:szCs w:val="22"/>
                              </w:rPr>
                              <w:t>Souad BOUROUA</w:t>
                            </w:r>
                          </w:p>
                          <w:p w14:paraId="3BE7523D" w14:textId="77777777" w:rsidR="00D6678A" w:rsidRPr="00B4051C" w:rsidRDefault="00D6678A" w:rsidP="007A1050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44AC035" w14:textId="77777777" w:rsidR="007A1050" w:rsidRDefault="007A1050" w:rsidP="007A105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32BC871F" w14:textId="77777777" w:rsidR="00D6678A" w:rsidRPr="007A1050" w:rsidRDefault="00CA2B54" w:rsidP="007A105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A1050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Comité de rédaction:</w:t>
                            </w:r>
                          </w:p>
                          <w:p w14:paraId="05989040" w14:textId="77777777" w:rsidR="007A1050" w:rsidRDefault="007A1050" w:rsidP="007A1050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4864CB7" w14:textId="77777777" w:rsidR="00CD0BFC" w:rsidRPr="00EA046B" w:rsidRDefault="00CD0BFC" w:rsidP="007A1050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A046B">
                              <w:rPr>
                                <w:sz w:val="22"/>
                                <w:szCs w:val="22"/>
                                <w:lang w:val="en-US"/>
                              </w:rPr>
                              <w:t>Delphine ARPIGNY</w:t>
                            </w:r>
                          </w:p>
                          <w:p w14:paraId="38AF863F" w14:textId="795B706B" w:rsidR="00ED636F" w:rsidRPr="00EA046B" w:rsidRDefault="00ED636F" w:rsidP="007A1050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A046B">
                              <w:rPr>
                                <w:sz w:val="22"/>
                                <w:szCs w:val="22"/>
                                <w:lang w:val="en-US"/>
                              </w:rPr>
                              <w:t>Simon BISSCHOP</w:t>
                            </w:r>
                          </w:p>
                          <w:p w14:paraId="48E28E83" w14:textId="22E55F50" w:rsidR="00D6678A" w:rsidRPr="00EA046B" w:rsidRDefault="006662A7" w:rsidP="007A1050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A046B">
                              <w:rPr>
                                <w:sz w:val="22"/>
                                <w:szCs w:val="22"/>
                                <w:lang w:val="en-US"/>
                              </w:rPr>
                              <w:t>Souad BOUROUA</w:t>
                            </w:r>
                          </w:p>
                          <w:p w14:paraId="37EBEEBC" w14:textId="13C22714" w:rsidR="004E27AC" w:rsidRPr="00B4051C" w:rsidRDefault="00ED636F" w:rsidP="007A1050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Valérie DUBOIS</w:t>
                            </w:r>
                          </w:p>
                          <w:p w14:paraId="7132802E" w14:textId="77777777" w:rsidR="00D6678A" w:rsidRPr="00B4051C" w:rsidRDefault="00D6678A" w:rsidP="007A1050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96C5567" w14:textId="77777777" w:rsidR="00D6678A" w:rsidRPr="007A1050" w:rsidRDefault="00CA2B54" w:rsidP="007A105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A1050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Réalisation technique:</w:t>
                            </w:r>
                          </w:p>
                          <w:p w14:paraId="0C153174" w14:textId="77777777" w:rsidR="00D6678A" w:rsidRPr="00B4051C" w:rsidRDefault="00CA2B54" w:rsidP="007A1050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4051C">
                              <w:rPr>
                                <w:sz w:val="22"/>
                                <w:szCs w:val="22"/>
                              </w:rPr>
                              <w:t>Valérie DUBOIS</w:t>
                            </w:r>
                          </w:p>
                          <w:p w14:paraId="2416EB3C" w14:textId="77777777" w:rsidR="00D6678A" w:rsidRPr="00B4051C" w:rsidRDefault="004E27AC" w:rsidP="007A1050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4051C">
                              <w:rPr>
                                <w:sz w:val="22"/>
                                <w:szCs w:val="22"/>
                              </w:rPr>
                              <w:t>Monika SUDOL</w:t>
                            </w:r>
                          </w:p>
                          <w:p w14:paraId="1E4B2A33" w14:textId="77777777" w:rsidR="004E27AC" w:rsidRPr="007A1050" w:rsidRDefault="004E27AC" w:rsidP="00BD646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49EB25B" w14:textId="77777777" w:rsidR="004E27AC" w:rsidRDefault="004E27AC" w:rsidP="00BD6469"/>
                          <w:p w14:paraId="172D2002" w14:textId="77777777" w:rsidR="004E27AC" w:rsidRDefault="004E27AC" w:rsidP="00BD64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FE430" id="Zone de texte 21" o:spid="_x0000_s1038" type="#_x0000_t202" style="position:absolute;left:0;text-align:left;margin-left:-4.1pt;margin-top:180.55pt;width:459pt;height:239.2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" filled="f">
                <v:textbox>
                  <w:txbxContent>
                    <w:p w14:paraId="71B4C5E1" w14:textId="77777777" w:rsidR="00D6678A" w:rsidRPr="007A1050" w:rsidRDefault="00D6678A" w:rsidP="00C134D4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</w:p>
                    <w:p w14:paraId="3F183383" w14:textId="77777777" w:rsidR="00D6678A" w:rsidRPr="007A1050" w:rsidRDefault="00CA2B54" w:rsidP="00C134D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7A1050"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Rédactrice en chef:</w:t>
                      </w:r>
                    </w:p>
                    <w:p w14:paraId="1E7CFC4A" w14:textId="77777777" w:rsidR="00D6678A" w:rsidRPr="00B4051C" w:rsidRDefault="006662A7" w:rsidP="007A1050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B4051C">
                        <w:rPr>
                          <w:sz w:val="22"/>
                          <w:szCs w:val="22"/>
                        </w:rPr>
                        <w:t>Souad BOUROUA</w:t>
                      </w:r>
                    </w:p>
                    <w:p w14:paraId="3BE7523D" w14:textId="77777777" w:rsidR="00D6678A" w:rsidRPr="00B4051C" w:rsidRDefault="00D6678A" w:rsidP="007A1050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sz w:val="22"/>
                          <w:szCs w:val="22"/>
                        </w:rPr>
                      </w:pPr>
                    </w:p>
                    <w:p w14:paraId="344AC035" w14:textId="77777777" w:rsidR="007A1050" w:rsidRDefault="007A1050" w:rsidP="007A1050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32BC871F" w14:textId="77777777" w:rsidR="00D6678A" w:rsidRPr="007A1050" w:rsidRDefault="00CA2B54" w:rsidP="007A1050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7A1050"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Comité de rédaction:</w:t>
                      </w:r>
                    </w:p>
                    <w:p w14:paraId="05989040" w14:textId="77777777" w:rsidR="007A1050" w:rsidRDefault="007A1050" w:rsidP="007A1050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54864CB7" w14:textId="77777777" w:rsidR="00CD0BFC" w:rsidRPr="00EA046B" w:rsidRDefault="00CD0BFC" w:rsidP="007A1050">
                      <w:pPr>
                        <w:spacing w:after="0"/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EA046B">
                        <w:rPr>
                          <w:sz w:val="22"/>
                          <w:szCs w:val="22"/>
                          <w:lang w:val="en-US"/>
                        </w:rPr>
                        <w:t>Delphine ARPIGNY</w:t>
                      </w:r>
                    </w:p>
                    <w:p w14:paraId="38AF863F" w14:textId="795B706B" w:rsidR="00ED636F" w:rsidRPr="00EA046B" w:rsidRDefault="00ED636F" w:rsidP="007A1050">
                      <w:pPr>
                        <w:spacing w:after="0"/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EA046B">
                        <w:rPr>
                          <w:sz w:val="22"/>
                          <w:szCs w:val="22"/>
                          <w:lang w:val="en-US"/>
                        </w:rPr>
                        <w:t>Simon BISSCHOP</w:t>
                      </w:r>
                    </w:p>
                    <w:p w14:paraId="48E28E83" w14:textId="22E55F50" w:rsidR="00D6678A" w:rsidRPr="00EA046B" w:rsidRDefault="006662A7" w:rsidP="007A1050">
                      <w:pPr>
                        <w:spacing w:after="0"/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EA046B">
                        <w:rPr>
                          <w:sz w:val="22"/>
                          <w:szCs w:val="22"/>
                          <w:lang w:val="en-US"/>
                        </w:rPr>
                        <w:t>Souad BOUROUA</w:t>
                      </w:r>
                    </w:p>
                    <w:p w14:paraId="37EBEEBC" w14:textId="13C22714" w:rsidR="004E27AC" w:rsidRPr="00B4051C" w:rsidRDefault="00ED636F" w:rsidP="007A1050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Valérie DUBOIS</w:t>
                      </w:r>
                    </w:p>
                    <w:p w14:paraId="7132802E" w14:textId="77777777" w:rsidR="00D6678A" w:rsidRPr="00B4051C" w:rsidRDefault="00D6678A" w:rsidP="007A1050">
                      <w:pPr>
                        <w:pBdr>
                          <w:bottom w:val="single" w:sz="4" w:space="1" w:color="auto"/>
                        </w:pBdr>
                        <w:rPr>
                          <w:sz w:val="22"/>
                          <w:szCs w:val="22"/>
                        </w:rPr>
                      </w:pPr>
                    </w:p>
                    <w:p w14:paraId="396C5567" w14:textId="77777777" w:rsidR="00D6678A" w:rsidRPr="007A1050" w:rsidRDefault="00CA2B54" w:rsidP="007A1050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7A1050"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Réalisation technique:</w:t>
                      </w:r>
                    </w:p>
                    <w:p w14:paraId="0C153174" w14:textId="77777777" w:rsidR="00D6678A" w:rsidRPr="00B4051C" w:rsidRDefault="00CA2B54" w:rsidP="007A1050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B4051C">
                        <w:rPr>
                          <w:sz w:val="22"/>
                          <w:szCs w:val="22"/>
                        </w:rPr>
                        <w:t>Valérie DUBOIS</w:t>
                      </w:r>
                    </w:p>
                    <w:p w14:paraId="2416EB3C" w14:textId="77777777" w:rsidR="00D6678A" w:rsidRPr="00B4051C" w:rsidRDefault="004E27AC" w:rsidP="007A1050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B4051C">
                        <w:rPr>
                          <w:sz w:val="22"/>
                          <w:szCs w:val="22"/>
                        </w:rPr>
                        <w:t>Monika SUDOL</w:t>
                      </w:r>
                    </w:p>
                    <w:p w14:paraId="1E4B2A33" w14:textId="77777777" w:rsidR="004E27AC" w:rsidRPr="007A1050" w:rsidRDefault="004E27AC" w:rsidP="00BD6469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49EB25B" w14:textId="77777777" w:rsidR="004E27AC" w:rsidRDefault="004E27AC" w:rsidP="00BD6469"/>
                    <w:p w14:paraId="172D2002" w14:textId="77777777" w:rsidR="004E27AC" w:rsidRDefault="004E27AC" w:rsidP="00BD6469"/>
                  </w:txbxContent>
                </v:textbox>
                <w10:wrap anchorx="margin" anchory="margin"/>
              </v:shape>
            </w:pict>
          </mc:Fallback>
        </mc:AlternateContent>
      </w:r>
    </w:p>
    <w:p w14:paraId="138A8C78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16C65510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65AFC6F8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40B8DB95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5C49EC7E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4B8DB2DC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02CACD2C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2DA85F98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448D7B0D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2C700357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1DDF75E9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49041323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22200C0A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735AF0A2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44C2F0F4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4C660E54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0229CED1" w14:textId="77777777" w:rsidR="00604C2C" w:rsidRDefault="00604C2C" w:rsidP="00604C2C">
      <w:pPr>
        <w:keepNext w:val="0"/>
        <w:shd w:val="clear" w:color="auto" w:fill="FFFFFF"/>
        <w:spacing w:after="0"/>
        <w:rPr>
          <w:rFonts w:eastAsia="Times New Roman"/>
          <w:color w:val="080809"/>
          <w:sz w:val="22"/>
          <w:szCs w:val="22"/>
          <w:lang w:eastAsia="fr-BE"/>
        </w:rPr>
      </w:pPr>
    </w:p>
    <w:p w14:paraId="2BF7F5DE" w14:textId="77777777" w:rsidR="00010C57" w:rsidRDefault="00010C57" w:rsidP="00BD6469">
      <w:pPr>
        <w:rPr>
          <w:i/>
          <w:sz w:val="22"/>
          <w:szCs w:val="22"/>
        </w:rPr>
      </w:pPr>
    </w:p>
    <w:p w14:paraId="564828F3" w14:textId="77777777" w:rsidR="00010C57" w:rsidRDefault="00010C57" w:rsidP="00BD6469">
      <w:pPr>
        <w:rPr>
          <w:i/>
          <w:sz w:val="22"/>
          <w:szCs w:val="22"/>
        </w:rPr>
      </w:pPr>
    </w:p>
    <w:p w14:paraId="2877E9FC" w14:textId="77777777" w:rsidR="00010C57" w:rsidRDefault="00010C57" w:rsidP="00BD6469">
      <w:pPr>
        <w:rPr>
          <w:i/>
          <w:sz w:val="22"/>
          <w:szCs w:val="22"/>
        </w:rPr>
      </w:pPr>
    </w:p>
    <w:p w14:paraId="230BEC3E" w14:textId="77777777" w:rsidR="00010C57" w:rsidRDefault="00010C57" w:rsidP="00BD6469">
      <w:pPr>
        <w:rPr>
          <w:i/>
          <w:sz w:val="22"/>
          <w:szCs w:val="22"/>
        </w:rPr>
      </w:pPr>
    </w:p>
    <w:p w14:paraId="6B0EA2CE" w14:textId="77777777" w:rsidR="00604C2C" w:rsidRDefault="00604C2C" w:rsidP="00BD6469">
      <w:pPr>
        <w:rPr>
          <w:i/>
          <w:sz w:val="22"/>
          <w:szCs w:val="22"/>
        </w:rPr>
      </w:pPr>
    </w:p>
    <w:p w14:paraId="36D38A85" w14:textId="77777777" w:rsidR="00604C2C" w:rsidRDefault="00604C2C" w:rsidP="00BD6469">
      <w:pPr>
        <w:rPr>
          <w:i/>
          <w:sz w:val="22"/>
          <w:szCs w:val="22"/>
        </w:rPr>
      </w:pPr>
    </w:p>
    <w:p w14:paraId="1FEB2EE9" w14:textId="77777777" w:rsidR="00010C57" w:rsidRDefault="00010C57" w:rsidP="00BD6469">
      <w:pPr>
        <w:rPr>
          <w:i/>
          <w:sz w:val="22"/>
          <w:szCs w:val="22"/>
        </w:rPr>
      </w:pPr>
    </w:p>
    <w:p w14:paraId="105AB055" w14:textId="77777777" w:rsidR="00010C57" w:rsidRDefault="00010C57" w:rsidP="00BD6469">
      <w:pPr>
        <w:rPr>
          <w:i/>
          <w:sz w:val="22"/>
          <w:szCs w:val="22"/>
        </w:rPr>
      </w:pPr>
    </w:p>
    <w:p w14:paraId="5C0C4CBC" w14:textId="1C09E8A6" w:rsidR="00D6678A" w:rsidRPr="00B4051C" w:rsidRDefault="005635A9" w:rsidP="00BD6469">
      <w:pPr>
        <w:rPr>
          <w:i/>
          <w:sz w:val="22"/>
          <w:szCs w:val="22"/>
        </w:rPr>
      </w:pPr>
      <w:r w:rsidRPr="00B4051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AB595F" wp14:editId="627390E1">
                <wp:simplePos x="0" y="0"/>
                <wp:positionH relativeFrom="page">
                  <wp:posOffset>1820545</wp:posOffset>
                </wp:positionH>
                <wp:positionV relativeFrom="page">
                  <wp:posOffset>8372475</wp:posOffset>
                </wp:positionV>
                <wp:extent cx="3942715" cy="1811655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2715" cy="181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404BD785" w14:textId="77777777" w:rsidR="00B7693C" w:rsidRPr="00D336BF" w:rsidRDefault="00B7693C" w:rsidP="007A1050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D336BF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 xml:space="preserve">Handicap </w:t>
                            </w:r>
                            <w:r w:rsidRPr="00212CE7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20"/>
                                <w:szCs w:val="20"/>
                                <w:lang w:val="fr-BE"/>
                              </w:rPr>
                              <w:t>Visuel</w:t>
                            </w:r>
                            <w:r w:rsidRPr="00D336BF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 xml:space="preserve"> Formation </w:t>
                            </w:r>
                            <w:r w:rsidRPr="00212CE7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20"/>
                                <w:szCs w:val="20"/>
                                <w:lang w:val="fr-BE"/>
                              </w:rPr>
                              <w:t>Emploi</w:t>
                            </w:r>
                            <w:r w:rsidRPr="00D336BF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 xml:space="preserve"> asbl</w:t>
                            </w:r>
                          </w:p>
                          <w:p w14:paraId="3897DB70" w14:textId="77777777" w:rsidR="005B2EA5" w:rsidRPr="00EA046B" w:rsidRDefault="00B7693C" w:rsidP="007A1050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04040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D336BF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br/>
                            </w:r>
                            <w:r w:rsidR="00975975" w:rsidRPr="00EA046B">
                              <w:rPr>
                                <w:rFonts w:ascii="Arial" w:hAnsi="Arial" w:cs="Arial"/>
                                <w:b/>
                                <w:color w:val="404040"/>
                                <w:sz w:val="20"/>
                                <w:szCs w:val="20"/>
                                <w:lang w:val="fr-BE"/>
                              </w:rPr>
                              <w:t xml:space="preserve">chaussée de Charleroi </w:t>
                            </w:r>
                            <w:r w:rsidRPr="00EA046B">
                              <w:rPr>
                                <w:rFonts w:ascii="Arial" w:hAnsi="Arial" w:cs="Arial"/>
                                <w:b/>
                                <w:color w:val="404040"/>
                                <w:sz w:val="20"/>
                                <w:szCs w:val="20"/>
                                <w:lang w:val="fr-BE"/>
                              </w:rPr>
                              <w:t>1A</w:t>
                            </w:r>
                          </w:p>
                          <w:p w14:paraId="34CA3486" w14:textId="77777777" w:rsidR="00B7693C" w:rsidRPr="00EA046B" w:rsidRDefault="00975975" w:rsidP="007A1050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04040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D336BF"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  <w:t>6061 MONTIGNIES-SUR-SAMBRE</w:t>
                            </w:r>
                          </w:p>
                          <w:p w14:paraId="4C4DD48B" w14:textId="77777777" w:rsidR="00B7693C" w:rsidRPr="00EA046B" w:rsidRDefault="00B7693C" w:rsidP="007A1050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04040"/>
                                <w:sz w:val="10"/>
                                <w:szCs w:val="20"/>
                                <w:lang w:val="fr-BE"/>
                              </w:rPr>
                            </w:pPr>
                          </w:p>
                          <w:p w14:paraId="60DFA67F" w14:textId="77777777" w:rsidR="00B7693C" w:rsidRPr="00D336BF" w:rsidRDefault="00B7693C" w:rsidP="007A1050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404040"/>
                                <w:sz w:val="10"/>
                                <w:szCs w:val="20"/>
                              </w:rPr>
                            </w:pPr>
                          </w:p>
                          <w:p w14:paraId="7F033358" w14:textId="407B9F95" w:rsidR="00B7693C" w:rsidRPr="00D336BF" w:rsidRDefault="00B7693C" w:rsidP="007A1050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5B2EA5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Tél</w:t>
                            </w:r>
                            <w:r w:rsidR="00604C2C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2EA5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 xml:space="preserve">: 071/46.18.08 </w:t>
                            </w:r>
                            <w:r w:rsidRPr="00D336BF"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  <w:br/>
                              <w:t>info@hvfe.be – www.hvfe.be</w:t>
                            </w:r>
                          </w:p>
                          <w:p w14:paraId="38D5B5AC" w14:textId="77777777" w:rsidR="00B7693C" w:rsidRPr="00D336BF" w:rsidRDefault="00B7693C" w:rsidP="007A1050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404040"/>
                                <w:sz w:val="10"/>
                                <w:szCs w:val="20"/>
                              </w:rPr>
                            </w:pPr>
                          </w:p>
                          <w:p w14:paraId="79A76751" w14:textId="12F80A1E" w:rsidR="00B7693C" w:rsidRPr="007A1050" w:rsidRDefault="00936157" w:rsidP="007A1050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7A1050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CBC</w:t>
                            </w:r>
                            <w:r w:rsidR="00A378BF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7A1050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  <w:proofErr w:type="gramEnd"/>
                            <w:r w:rsidR="00B7693C" w:rsidRPr="007A1050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B7693C" w:rsidRPr="007A1050">
                              <w:rPr>
                                <w:b/>
                                <w:sz w:val="20"/>
                                <w:szCs w:val="20"/>
                                <w:lang w:val="en-US" w:eastAsia="fr-FR"/>
                              </w:rPr>
                              <w:t>BE7</w:t>
                            </w:r>
                            <w:r w:rsidRPr="007A1050">
                              <w:rPr>
                                <w:b/>
                                <w:sz w:val="20"/>
                                <w:szCs w:val="20"/>
                                <w:lang w:val="en-US" w:eastAsia="fr-FR"/>
                              </w:rPr>
                              <w:t>8 7320 3822 1586</w:t>
                            </w:r>
                          </w:p>
                          <w:p w14:paraId="2633747B" w14:textId="50A8DA38" w:rsidR="00B7693C" w:rsidRPr="007A1050" w:rsidRDefault="00B7693C" w:rsidP="007A1050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7A1050">
                              <w:rPr>
                                <w:sz w:val="20"/>
                                <w:szCs w:val="20"/>
                                <w:lang w:val="en-US"/>
                              </w:rPr>
                              <w:t>BIC</w:t>
                            </w:r>
                            <w:r w:rsidR="00A378BF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7A1050">
                              <w:rPr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  <w:proofErr w:type="gramEnd"/>
                            <w:r w:rsidR="00936157" w:rsidRPr="007A105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CREGBEBB</w:t>
                            </w:r>
                          </w:p>
                          <w:p w14:paraId="1F085572" w14:textId="77777777" w:rsidR="00B7693C" w:rsidRDefault="00B7693C" w:rsidP="00BD64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B595F" id="Zone de texte 2" o:spid="_x0000_s1039" type="#_x0000_t202" style="position:absolute;left:0;text-align:left;margin-left:143.35pt;margin-top:659.25pt;width:310.45pt;height:142.6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" filled="f" stroked="f">
                <v:textbox>
                  <w:txbxContent>
                    <w:p w14:paraId="404BD785" w14:textId="77777777" w:rsidR="00B7693C" w:rsidRPr="00D336BF" w:rsidRDefault="00B7693C" w:rsidP="007A1050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04040"/>
                          <w:sz w:val="20"/>
                          <w:szCs w:val="20"/>
                        </w:rPr>
                      </w:pPr>
                      <w:r w:rsidRPr="00D336BF">
                        <w:rPr>
                          <w:rFonts w:ascii="Arial" w:hAnsi="Arial" w:cs="Arial"/>
                          <w:b/>
                          <w:bCs/>
                          <w:color w:val="404040"/>
                          <w:sz w:val="20"/>
                          <w:szCs w:val="20"/>
                        </w:rPr>
                        <w:t xml:space="preserve">Handicap </w:t>
                      </w:r>
                      <w:r w:rsidRPr="00212CE7">
                        <w:rPr>
                          <w:rFonts w:ascii="Arial" w:hAnsi="Arial" w:cs="Arial"/>
                          <w:b/>
                          <w:bCs/>
                          <w:color w:val="404040"/>
                          <w:sz w:val="20"/>
                          <w:szCs w:val="20"/>
                          <w:lang w:val="fr-BE"/>
                        </w:rPr>
                        <w:t>Visuel</w:t>
                      </w:r>
                      <w:r w:rsidRPr="00D336BF">
                        <w:rPr>
                          <w:rFonts w:ascii="Arial" w:hAnsi="Arial" w:cs="Arial"/>
                          <w:b/>
                          <w:bCs/>
                          <w:color w:val="404040"/>
                          <w:sz w:val="20"/>
                          <w:szCs w:val="20"/>
                        </w:rPr>
                        <w:t xml:space="preserve"> Formation </w:t>
                      </w:r>
                      <w:r w:rsidRPr="00212CE7">
                        <w:rPr>
                          <w:rFonts w:ascii="Arial" w:hAnsi="Arial" w:cs="Arial"/>
                          <w:b/>
                          <w:bCs/>
                          <w:color w:val="404040"/>
                          <w:sz w:val="20"/>
                          <w:szCs w:val="20"/>
                          <w:lang w:val="fr-BE"/>
                        </w:rPr>
                        <w:t>Emploi</w:t>
                      </w:r>
                      <w:r w:rsidRPr="00D336BF">
                        <w:rPr>
                          <w:rFonts w:ascii="Arial" w:hAnsi="Arial" w:cs="Arial"/>
                          <w:b/>
                          <w:bCs/>
                          <w:color w:val="404040"/>
                          <w:sz w:val="20"/>
                          <w:szCs w:val="20"/>
                        </w:rPr>
                        <w:t xml:space="preserve"> asbl</w:t>
                      </w:r>
                    </w:p>
                    <w:p w14:paraId="3897DB70" w14:textId="77777777" w:rsidR="005B2EA5" w:rsidRPr="00EA046B" w:rsidRDefault="00B7693C" w:rsidP="007A1050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404040"/>
                          <w:sz w:val="20"/>
                          <w:szCs w:val="20"/>
                          <w:lang w:val="fr-BE"/>
                        </w:rPr>
                      </w:pPr>
                      <w:r w:rsidRPr="00D336BF">
                        <w:rPr>
                          <w:rFonts w:ascii="Arial" w:hAnsi="Arial" w:cs="Arial"/>
                          <w:b/>
                          <w:bCs/>
                          <w:color w:val="404040"/>
                          <w:sz w:val="20"/>
                          <w:szCs w:val="20"/>
                        </w:rPr>
                        <w:br/>
                      </w:r>
                      <w:proofErr w:type="gramStart"/>
                      <w:r w:rsidR="00975975" w:rsidRPr="00EA046B">
                        <w:rPr>
                          <w:rFonts w:ascii="Arial" w:hAnsi="Arial" w:cs="Arial"/>
                          <w:b/>
                          <w:color w:val="404040"/>
                          <w:sz w:val="20"/>
                          <w:szCs w:val="20"/>
                          <w:lang w:val="fr-BE"/>
                        </w:rPr>
                        <w:t>chaussée</w:t>
                      </w:r>
                      <w:proofErr w:type="gramEnd"/>
                      <w:r w:rsidR="00975975" w:rsidRPr="00EA046B">
                        <w:rPr>
                          <w:rFonts w:ascii="Arial" w:hAnsi="Arial" w:cs="Arial"/>
                          <w:b/>
                          <w:color w:val="404040"/>
                          <w:sz w:val="20"/>
                          <w:szCs w:val="20"/>
                          <w:lang w:val="fr-BE"/>
                        </w:rPr>
                        <w:t xml:space="preserve"> de Charleroi </w:t>
                      </w:r>
                      <w:r w:rsidRPr="00EA046B">
                        <w:rPr>
                          <w:rFonts w:ascii="Arial" w:hAnsi="Arial" w:cs="Arial"/>
                          <w:b/>
                          <w:color w:val="404040"/>
                          <w:sz w:val="20"/>
                          <w:szCs w:val="20"/>
                          <w:lang w:val="fr-BE"/>
                        </w:rPr>
                        <w:t>1A</w:t>
                      </w:r>
                    </w:p>
                    <w:p w14:paraId="34CA3486" w14:textId="77777777" w:rsidR="00B7693C" w:rsidRPr="00EA046B" w:rsidRDefault="00975975" w:rsidP="007A1050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404040"/>
                          <w:sz w:val="20"/>
                          <w:szCs w:val="20"/>
                          <w:lang w:val="fr-BE"/>
                        </w:rPr>
                      </w:pPr>
                      <w:r w:rsidRPr="00D336BF"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  <w:t>6061 MONTIGNIES-SUR-SAMBRE</w:t>
                      </w:r>
                    </w:p>
                    <w:p w14:paraId="4C4DD48B" w14:textId="77777777" w:rsidR="00B7693C" w:rsidRPr="00EA046B" w:rsidRDefault="00B7693C" w:rsidP="007A1050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404040"/>
                          <w:sz w:val="10"/>
                          <w:szCs w:val="20"/>
                          <w:lang w:val="fr-BE"/>
                        </w:rPr>
                      </w:pPr>
                    </w:p>
                    <w:p w14:paraId="60DFA67F" w14:textId="77777777" w:rsidR="00B7693C" w:rsidRPr="00D336BF" w:rsidRDefault="00B7693C" w:rsidP="007A1050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Arial" w:hAnsi="Arial" w:cs="Arial"/>
                          <w:color w:val="404040"/>
                          <w:sz w:val="10"/>
                          <w:szCs w:val="20"/>
                        </w:rPr>
                      </w:pPr>
                    </w:p>
                    <w:p w14:paraId="7F033358" w14:textId="407B9F95" w:rsidR="00B7693C" w:rsidRPr="00D336BF" w:rsidRDefault="00B7693C" w:rsidP="007A1050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</w:pPr>
                      <w:r w:rsidRPr="005B2EA5">
                        <w:rPr>
                          <w:rFonts w:ascii="Arial" w:hAnsi="Arial" w:cs="Arial"/>
                          <w:b/>
                          <w:bCs/>
                          <w:color w:val="404040"/>
                          <w:sz w:val="20"/>
                          <w:szCs w:val="20"/>
                        </w:rPr>
                        <w:t>Tél</w:t>
                      </w:r>
                      <w:r w:rsidR="00604C2C">
                        <w:rPr>
                          <w:rFonts w:ascii="Arial" w:hAnsi="Arial" w:cs="Arial"/>
                          <w:b/>
                          <w:bCs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r w:rsidRPr="005B2EA5">
                        <w:rPr>
                          <w:rFonts w:ascii="Arial" w:hAnsi="Arial" w:cs="Arial"/>
                          <w:b/>
                          <w:bCs/>
                          <w:color w:val="404040"/>
                          <w:sz w:val="20"/>
                          <w:szCs w:val="20"/>
                        </w:rPr>
                        <w:t xml:space="preserve">: 071/46.18.08 </w:t>
                      </w:r>
                      <w:r w:rsidRPr="00D336BF"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  <w:br/>
                        <w:t>info@hvfe.be – www.hvfe.be</w:t>
                      </w:r>
                    </w:p>
                    <w:p w14:paraId="38D5B5AC" w14:textId="77777777" w:rsidR="00B7693C" w:rsidRPr="00D336BF" w:rsidRDefault="00B7693C" w:rsidP="007A1050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Arial" w:hAnsi="Arial" w:cs="Arial"/>
                          <w:color w:val="404040"/>
                          <w:sz w:val="10"/>
                          <w:szCs w:val="20"/>
                        </w:rPr>
                      </w:pPr>
                    </w:p>
                    <w:p w14:paraId="79A76751" w14:textId="12F80A1E" w:rsidR="00B7693C" w:rsidRPr="007A1050" w:rsidRDefault="00936157" w:rsidP="007A1050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A1050">
                        <w:rPr>
                          <w:b/>
                          <w:sz w:val="20"/>
                          <w:szCs w:val="20"/>
                          <w:lang w:val="en-US"/>
                        </w:rPr>
                        <w:t>CBC</w:t>
                      </w:r>
                      <w:r w:rsidR="00A378BF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7A1050">
                        <w:rPr>
                          <w:b/>
                          <w:sz w:val="20"/>
                          <w:szCs w:val="20"/>
                          <w:lang w:val="en-US"/>
                        </w:rPr>
                        <w:t>:</w:t>
                      </w:r>
                      <w:proofErr w:type="gramEnd"/>
                      <w:r w:rsidR="00B7693C" w:rsidRPr="007A1050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B7693C" w:rsidRPr="007A1050">
                        <w:rPr>
                          <w:b/>
                          <w:sz w:val="20"/>
                          <w:szCs w:val="20"/>
                          <w:lang w:val="en-US" w:eastAsia="fr-FR"/>
                        </w:rPr>
                        <w:t>BE7</w:t>
                      </w:r>
                      <w:r w:rsidRPr="007A1050">
                        <w:rPr>
                          <w:b/>
                          <w:sz w:val="20"/>
                          <w:szCs w:val="20"/>
                          <w:lang w:val="en-US" w:eastAsia="fr-FR"/>
                        </w:rPr>
                        <w:t>8 7320 3822 1586</w:t>
                      </w:r>
                    </w:p>
                    <w:p w14:paraId="2633747B" w14:textId="50A8DA38" w:rsidR="00B7693C" w:rsidRPr="007A1050" w:rsidRDefault="00B7693C" w:rsidP="007A1050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A1050">
                        <w:rPr>
                          <w:sz w:val="20"/>
                          <w:szCs w:val="20"/>
                          <w:lang w:val="en-US"/>
                        </w:rPr>
                        <w:t>BIC</w:t>
                      </w:r>
                      <w:r w:rsidR="00A378BF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7A1050">
                        <w:rPr>
                          <w:sz w:val="20"/>
                          <w:szCs w:val="20"/>
                          <w:lang w:val="en-US"/>
                        </w:rPr>
                        <w:t>:</w:t>
                      </w:r>
                      <w:proofErr w:type="gramEnd"/>
                      <w:r w:rsidR="00936157" w:rsidRPr="007A1050">
                        <w:rPr>
                          <w:sz w:val="20"/>
                          <w:szCs w:val="20"/>
                          <w:lang w:val="en-US"/>
                        </w:rPr>
                        <w:t xml:space="preserve"> CREGBEBB</w:t>
                      </w:r>
                    </w:p>
                    <w:p w14:paraId="1F085572" w14:textId="77777777" w:rsidR="00B7693C" w:rsidRDefault="00B7693C" w:rsidP="00BD6469"/>
                  </w:txbxContent>
                </v:textbox>
                <w10:wrap type="square" anchorx="page" anchory="page"/>
              </v:shape>
            </w:pict>
          </mc:Fallback>
        </mc:AlternateContent>
      </w:r>
      <w:bookmarkEnd w:id="11"/>
    </w:p>
    <w:sectPr w:rsidR="00D6678A" w:rsidRPr="00B4051C" w:rsidSect="004B5648"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0CF7E" w14:textId="77777777" w:rsidR="00FA1CB7" w:rsidRDefault="00FA1CB7" w:rsidP="00BD6469">
      <w:r>
        <w:separator/>
      </w:r>
    </w:p>
  </w:endnote>
  <w:endnote w:type="continuationSeparator" w:id="0">
    <w:p w14:paraId="0C78D4EB" w14:textId="77777777" w:rsidR="00FA1CB7" w:rsidRDefault="00FA1CB7" w:rsidP="00BD6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03B5F" w14:textId="57B6FB62" w:rsidR="00604C2C" w:rsidRPr="007A1050" w:rsidRDefault="00604C2C" w:rsidP="00BD6469">
    <w:pPr>
      <w:pStyle w:val="Pieddepage"/>
      <w:jc w:val="center"/>
      <w:rPr>
        <w:sz w:val="22"/>
        <w:szCs w:val="22"/>
      </w:rPr>
    </w:pPr>
    <w:r w:rsidRPr="007A1050">
      <w:rPr>
        <w:sz w:val="22"/>
        <w:szCs w:val="22"/>
      </w:rPr>
      <w:t>NEWS 1</w:t>
    </w:r>
    <w:r>
      <w:rPr>
        <w:sz w:val="22"/>
        <w:szCs w:val="22"/>
      </w:rPr>
      <w:t>4</w:t>
    </w:r>
    <w:r w:rsidR="00ED636F">
      <w:rPr>
        <w:sz w:val="22"/>
        <w:szCs w:val="22"/>
      </w:rPr>
      <w:t>8</w:t>
    </w:r>
    <w:r w:rsidRPr="007A1050">
      <w:rPr>
        <w:sz w:val="22"/>
        <w:szCs w:val="22"/>
      </w:rPr>
      <w:t xml:space="preserve"> | </w:t>
    </w:r>
    <w:proofErr w:type="gramStart"/>
    <w:r w:rsidR="00ED636F">
      <w:rPr>
        <w:sz w:val="22"/>
        <w:szCs w:val="22"/>
      </w:rPr>
      <w:t>Juin</w:t>
    </w:r>
    <w:proofErr w:type="gramEnd"/>
    <w:r w:rsidRPr="007A1050">
      <w:rPr>
        <w:sz w:val="22"/>
        <w:szCs w:val="22"/>
      </w:rPr>
      <w:t xml:space="preserve"> 20</w:t>
    </w:r>
    <w:r>
      <w:rPr>
        <w:sz w:val="22"/>
        <w:szCs w:val="22"/>
      </w:rPr>
      <w:t>25</w:t>
    </w:r>
    <w:r w:rsidRPr="007A1050">
      <w:rPr>
        <w:sz w:val="22"/>
        <w:szCs w:val="22"/>
      </w:rPr>
      <w:t xml:space="preserve"> | p</w:t>
    </w:r>
    <w:r w:rsidRPr="007A1050">
      <w:rPr>
        <w:sz w:val="22"/>
        <w:szCs w:val="22"/>
      </w:rPr>
      <w:fldChar w:fldCharType="begin"/>
    </w:r>
    <w:r w:rsidRPr="007A1050">
      <w:rPr>
        <w:sz w:val="22"/>
        <w:szCs w:val="22"/>
      </w:rPr>
      <w:instrText>PAGE   \* MERGEFORMAT</w:instrText>
    </w:r>
    <w:r w:rsidRPr="007A1050">
      <w:rPr>
        <w:sz w:val="22"/>
        <w:szCs w:val="22"/>
      </w:rPr>
      <w:fldChar w:fldCharType="separate"/>
    </w:r>
    <w:r w:rsidRPr="007A1050">
      <w:rPr>
        <w:noProof/>
        <w:sz w:val="22"/>
        <w:szCs w:val="22"/>
        <w:lang w:val="fr-FR"/>
      </w:rPr>
      <w:t>2</w:t>
    </w:r>
    <w:r w:rsidRPr="007A1050">
      <w:rPr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BE7CF" w14:textId="77777777" w:rsidR="004B5648" w:rsidRDefault="004B5648" w:rsidP="00BD646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B4515" w14:textId="77777777" w:rsidR="00FA1CB7" w:rsidRDefault="00FA1CB7" w:rsidP="00BD6469">
      <w:r>
        <w:separator/>
      </w:r>
    </w:p>
  </w:footnote>
  <w:footnote w:type="continuationSeparator" w:id="0">
    <w:p w14:paraId="511D4519" w14:textId="77777777" w:rsidR="00FA1CB7" w:rsidRDefault="00FA1CB7" w:rsidP="00BD64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03E5F"/>
    <w:multiLevelType w:val="hybridMultilevel"/>
    <w:tmpl w:val="F4003F1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C2239"/>
    <w:multiLevelType w:val="hybridMultilevel"/>
    <w:tmpl w:val="5B7CFA5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C4AF0"/>
    <w:multiLevelType w:val="hybridMultilevel"/>
    <w:tmpl w:val="26FAAD5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A0FCE"/>
    <w:multiLevelType w:val="hybridMultilevel"/>
    <w:tmpl w:val="11600F2C"/>
    <w:lvl w:ilvl="0" w:tplc="2D662AEC">
      <w:numFmt w:val="bullet"/>
      <w:lvlText w:val="•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D2E39"/>
    <w:multiLevelType w:val="hybridMultilevel"/>
    <w:tmpl w:val="0E369C1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75AB2"/>
    <w:multiLevelType w:val="hybridMultilevel"/>
    <w:tmpl w:val="6216650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91CDC"/>
    <w:multiLevelType w:val="hybridMultilevel"/>
    <w:tmpl w:val="CDB4F81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13A1E"/>
    <w:multiLevelType w:val="hybridMultilevel"/>
    <w:tmpl w:val="97A8AEC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23E37"/>
    <w:multiLevelType w:val="hybridMultilevel"/>
    <w:tmpl w:val="016AC2A2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0D3F4F"/>
    <w:multiLevelType w:val="hybridMultilevel"/>
    <w:tmpl w:val="09C63E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7F60D6"/>
    <w:multiLevelType w:val="hybridMultilevel"/>
    <w:tmpl w:val="90687A7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3622C4"/>
    <w:multiLevelType w:val="hybridMultilevel"/>
    <w:tmpl w:val="4058C4F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DF1828"/>
    <w:multiLevelType w:val="hybridMultilevel"/>
    <w:tmpl w:val="C4406A5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7502BE"/>
    <w:multiLevelType w:val="hybridMultilevel"/>
    <w:tmpl w:val="C570070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8C7055"/>
    <w:multiLevelType w:val="hybridMultilevel"/>
    <w:tmpl w:val="7C50662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382DBA"/>
    <w:multiLevelType w:val="hybridMultilevel"/>
    <w:tmpl w:val="F3D6FD5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CF3116"/>
    <w:multiLevelType w:val="hybridMultilevel"/>
    <w:tmpl w:val="BA98E40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584E94"/>
    <w:multiLevelType w:val="hybridMultilevel"/>
    <w:tmpl w:val="71CADC8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3A28F8"/>
    <w:multiLevelType w:val="hybridMultilevel"/>
    <w:tmpl w:val="FD8A5BA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A775A"/>
    <w:multiLevelType w:val="hybridMultilevel"/>
    <w:tmpl w:val="C1242EB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7328D4"/>
    <w:multiLevelType w:val="hybridMultilevel"/>
    <w:tmpl w:val="34CE2B4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B27363"/>
    <w:multiLevelType w:val="hybridMultilevel"/>
    <w:tmpl w:val="07F6B530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223A6"/>
    <w:multiLevelType w:val="hybridMultilevel"/>
    <w:tmpl w:val="99641802"/>
    <w:lvl w:ilvl="0" w:tplc="DD1E8C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AD6C4B"/>
    <w:multiLevelType w:val="hybridMultilevel"/>
    <w:tmpl w:val="9C22479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B47CC6"/>
    <w:multiLevelType w:val="hybridMultilevel"/>
    <w:tmpl w:val="09E4DCA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885CBF"/>
    <w:multiLevelType w:val="hybridMultilevel"/>
    <w:tmpl w:val="1EDA0C9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B53BE5"/>
    <w:multiLevelType w:val="hybridMultilevel"/>
    <w:tmpl w:val="F2FE9FB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6C682D"/>
    <w:multiLevelType w:val="hybridMultilevel"/>
    <w:tmpl w:val="9102911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437622"/>
    <w:multiLevelType w:val="hybridMultilevel"/>
    <w:tmpl w:val="B5644418"/>
    <w:lvl w:ilvl="0" w:tplc="08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5044089F"/>
    <w:multiLevelType w:val="hybridMultilevel"/>
    <w:tmpl w:val="B46C23A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CF375E"/>
    <w:multiLevelType w:val="hybridMultilevel"/>
    <w:tmpl w:val="B09849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062FE1"/>
    <w:multiLevelType w:val="hybridMultilevel"/>
    <w:tmpl w:val="17CC34F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AD1997"/>
    <w:multiLevelType w:val="hybridMultilevel"/>
    <w:tmpl w:val="D7B8384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2759EC"/>
    <w:multiLevelType w:val="hybridMultilevel"/>
    <w:tmpl w:val="03345DD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E16FEF"/>
    <w:multiLevelType w:val="hybridMultilevel"/>
    <w:tmpl w:val="DF12334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677CE0"/>
    <w:multiLevelType w:val="hybridMultilevel"/>
    <w:tmpl w:val="F586A8A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0B6CF3"/>
    <w:multiLevelType w:val="hybridMultilevel"/>
    <w:tmpl w:val="0232B61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2C555C"/>
    <w:multiLevelType w:val="hybridMultilevel"/>
    <w:tmpl w:val="E2DE056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2C59AD"/>
    <w:multiLevelType w:val="hybridMultilevel"/>
    <w:tmpl w:val="18467F3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1669BE"/>
    <w:multiLevelType w:val="multilevel"/>
    <w:tmpl w:val="BF06F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8F1245C"/>
    <w:multiLevelType w:val="hybridMultilevel"/>
    <w:tmpl w:val="3102A8D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636E8E"/>
    <w:multiLevelType w:val="hybridMultilevel"/>
    <w:tmpl w:val="F976D5D2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5B022D"/>
    <w:multiLevelType w:val="hybridMultilevel"/>
    <w:tmpl w:val="D84ECCC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A35CAC"/>
    <w:multiLevelType w:val="hybridMultilevel"/>
    <w:tmpl w:val="0FF21A7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ED4D77"/>
    <w:multiLevelType w:val="hybridMultilevel"/>
    <w:tmpl w:val="B7CA695E"/>
    <w:lvl w:ilvl="0" w:tplc="F62E0EA2">
      <w:numFmt w:val="bullet"/>
      <w:lvlText w:val="•"/>
      <w:lvlJc w:val="left"/>
      <w:pPr>
        <w:ind w:left="1068" w:hanging="708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260365"/>
    <w:multiLevelType w:val="hybridMultilevel"/>
    <w:tmpl w:val="BD04F99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040668">
    <w:abstractNumId w:val="11"/>
  </w:num>
  <w:num w:numId="2" w16cid:durableId="1269510391">
    <w:abstractNumId w:val="44"/>
  </w:num>
  <w:num w:numId="3" w16cid:durableId="661933379">
    <w:abstractNumId w:val="22"/>
  </w:num>
  <w:num w:numId="4" w16cid:durableId="2114937657">
    <w:abstractNumId w:val="28"/>
  </w:num>
  <w:num w:numId="5" w16cid:durableId="1647201517">
    <w:abstractNumId w:val="33"/>
  </w:num>
  <w:num w:numId="6" w16cid:durableId="866337424">
    <w:abstractNumId w:val="39"/>
  </w:num>
  <w:num w:numId="7" w16cid:durableId="1389957945">
    <w:abstractNumId w:val="6"/>
  </w:num>
  <w:num w:numId="8" w16cid:durableId="641731546">
    <w:abstractNumId w:val="41"/>
  </w:num>
  <w:num w:numId="9" w16cid:durableId="634987068">
    <w:abstractNumId w:val="0"/>
  </w:num>
  <w:num w:numId="10" w16cid:durableId="500436148">
    <w:abstractNumId w:val="45"/>
  </w:num>
  <w:num w:numId="11" w16cid:durableId="1685134723">
    <w:abstractNumId w:val="35"/>
  </w:num>
  <w:num w:numId="12" w16cid:durableId="1071540434">
    <w:abstractNumId w:val="3"/>
  </w:num>
  <w:num w:numId="13" w16cid:durableId="2050756729">
    <w:abstractNumId w:val="7"/>
  </w:num>
  <w:num w:numId="14" w16cid:durableId="934484528">
    <w:abstractNumId w:val="38"/>
  </w:num>
  <w:num w:numId="15" w16cid:durableId="980769975">
    <w:abstractNumId w:val="12"/>
  </w:num>
  <w:num w:numId="16" w16cid:durableId="664818415">
    <w:abstractNumId w:val="36"/>
  </w:num>
  <w:num w:numId="17" w16cid:durableId="1638728498">
    <w:abstractNumId w:val="23"/>
  </w:num>
  <w:num w:numId="18" w16cid:durableId="939601729">
    <w:abstractNumId w:val="2"/>
  </w:num>
  <w:num w:numId="19" w16cid:durableId="943154745">
    <w:abstractNumId w:val="37"/>
  </w:num>
  <w:num w:numId="20" w16cid:durableId="1616596939">
    <w:abstractNumId w:val="30"/>
  </w:num>
  <w:num w:numId="21" w16cid:durableId="736634099">
    <w:abstractNumId w:val="20"/>
  </w:num>
  <w:num w:numId="22" w16cid:durableId="1697073770">
    <w:abstractNumId w:val="9"/>
  </w:num>
  <w:num w:numId="23" w16cid:durableId="2040229742">
    <w:abstractNumId w:val="13"/>
  </w:num>
  <w:num w:numId="24" w16cid:durableId="1224022127">
    <w:abstractNumId w:val="4"/>
  </w:num>
  <w:num w:numId="25" w16cid:durableId="1333026309">
    <w:abstractNumId w:val="21"/>
  </w:num>
  <w:num w:numId="26" w16cid:durableId="1681814499">
    <w:abstractNumId w:val="14"/>
  </w:num>
  <w:num w:numId="27" w16cid:durableId="1372654624">
    <w:abstractNumId w:val="27"/>
  </w:num>
  <w:num w:numId="28" w16cid:durableId="277638610">
    <w:abstractNumId w:val="34"/>
  </w:num>
  <w:num w:numId="29" w16cid:durableId="2079934555">
    <w:abstractNumId w:val="1"/>
  </w:num>
  <w:num w:numId="30" w16cid:durableId="1423994484">
    <w:abstractNumId w:val="10"/>
  </w:num>
  <w:num w:numId="31" w16cid:durableId="1201824786">
    <w:abstractNumId w:val="31"/>
  </w:num>
  <w:num w:numId="32" w16cid:durableId="432670233">
    <w:abstractNumId w:val="5"/>
  </w:num>
  <w:num w:numId="33" w16cid:durableId="555286713">
    <w:abstractNumId w:val="43"/>
  </w:num>
  <w:num w:numId="34" w16cid:durableId="282198326">
    <w:abstractNumId w:val="19"/>
  </w:num>
  <w:num w:numId="35" w16cid:durableId="1392386466">
    <w:abstractNumId w:val="26"/>
  </w:num>
  <w:num w:numId="36" w16cid:durableId="17432600">
    <w:abstractNumId w:val="32"/>
  </w:num>
  <w:num w:numId="37" w16cid:durableId="292949838">
    <w:abstractNumId w:val="29"/>
  </w:num>
  <w:num w:numId="38" w16cid:durableId="1372264243">
    <w:abstractNumId w:val="25"/>
  </w:num>
  <w:num w:numId="39" w16cid:durableId="1449854825">
    <w:abstractNumId w:val="40"/>
  </w:num>
  <w:num w:numId="40" w16cid:durableId="1924291676">
    <w:abstractNumId w:val="42"/>
  </w:num>
  <w:num w:numId="41" w16cid:durableId="1577671050">
    <w:abstractNumId w:val="24"/>
  </w:num>
  <w:num w:numId="42" w16cid:durableId="1300956667">
    <w:abstractNumId w:val="8"/>
  </w:num>
  <w:num w:numId="43" w16cid:durableId="193658983">
    <w:abstractNumId w:val="16"/>
  </w:num>
  <w:num w:numId="44" w16cid:durableId="1157922011">
    <w:abstractNumId w:val="15"/>
  </w:num>
  <w:num w:numId="45" w16cid:durableId="1010257072">
    <w:abstractNumId w:val="18"/>
  </w:num>
  <w:num w:numId="46" w16cid:durableId="2096898250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CB7"/>
    <w:rsid w:val="00003577"/>
    <w:rsid w:val="00005B62"/>
    <w:rsid w:val="00010C57"/>
    <w:rsid w:val="00023269"/>
    <w:rsid w:val="00023FD5"/>
    <w:rsid w:val="000244B6"/>
    <w:rsid w:val="00026A06"/>
    <w:rsid w:val="000277E3"/>
    <w:rsid w:val="00030EBD"/>
    <w:rsid w:val="00036B2D"/>
    <w:rsid w:val="000428C1"/>
    <w:rsid w:val="00043A73"/>
    <w:rsid w:val="00043B23"/>
    <w:rsid w:val="00045C85"/>
    <w:rsid w:val="00052888"/>
    <w:rsid w:val="00063F4B"/>
    <w:rsid w:val="00067F22"/>
    <w:rsid w:val="00080A1F"/>
    <w:rsid w:val="00087542"/>
    <w:rsid w:val="000A4EA7"/>
    <w:rsid w:val="000A79F8"/>
    <w:rsid w:val="000B064E"/>
    <w:rsid w:val="000C0FD8"/>
    <w:rsid w:val="000C12B5"/>
    <w:rsid w:val="000C4A86"/>
    <w:rsid w:val="000D263F"/>
    <w:rsid w:val="000D4336"/>
    <w:rsid w:val="000F1595"/>
    <w:rsid w:val="000F581C"/>
    <w:rsid w:val="00102B43"/>
    <w:rsid w:val="00113028"/>
    <w:rsid w:val="00121337"/>
    <w:rsid w:val="00125E86"/>
    <w:rsid w:val="0013078F"/>
    <w:rsid w:val="001324D2"/>
    <w:rsid w:val="0013459A"/>
    <w:rsid w:val="001410F5"/>
    <w:rsid w:val="00142DA1"/>
    <w:rsid w:val="001443FF"/>
    <w:rsid w:val="00160D35"/>
    <w:rsid w:val="00162C56"/>
    <w:rsid w:val="001838F2"/>
    <w:rsid w:val="00186F0B"/>
    <w:rsid w:val="001B0EF3"/>
    <w:rsid w:val="001B634B"/>
    <w:rsid w:val="001E1C01"/>
    <w:rsid w:val="001F3469"/>
    <w:rsid w:val="001F3DE2"/>
    <w:rsid w:val="00201888"/>
    <w:rsid w:val="00203FB1"/>
    <w:rsid w:val="00212B95"/>
    <w:rsid w:val="00212C37"/>
    <w:rsid w:val="00212CE7"/>
    <w:rsid w:val="002337C8"/>
    <w:rsid w:val="00233DA3"/>
    <w:rsid w:val="002413B9"/>
    <w:rsid w:val="00256A0A"/>
    <w:rsid w:val="002607D9"/>
    <w:rsid w:val="00262E51"/>
    <w:rsid w:val="00264FCE"/>
    <w:rsid w:val="00265B8B"/>
    <w:rsid w:val="00275BC4"/>
    <w:rsid w:val="00293D01"/>
    <w:rsid w:val="00296EAE"/>
    <w:rsid w:val="002A02B3"/>
    <w:rsid w:val="002A3B37"/>
    <w:rsid w:val="002B2FDE"/>
    <w:rsid w:val="002B4B20"/>
    <w:rsid w:val="002B56C1"/>
    <w:rsid w:val="002B62A4"/>
    <w:rsid w:val="002B62E7"/>
    <w:rsid w:val="002C4E5F"/>
    <w:rsid w:val="002D0AB3"/>
    <w:rsid w:val="002D39A5"/>
    <w:rsid w:val="002D5A49"/>
    <w:rsid w:val="002E479D"/>
    <w:rsid w:val="002E73DA"/>
    <w:rsid w:val="002F3969"/>
    <w:rsid w:val="002F522B"/>
    <w:rsid w:val="003016E3"/>
    <w:rsid w:val="00301A83"/>
    <w:rsid w:val="00312D7C"/>
    <w:rsid w:val="003144CB"/>
    <w:rsid w:val="003149C6"/>
    <w:rsid w:val="0032051C"/>
    <w:rsid w:val="00331679"/>
    <w:rsid w:val="0034045E"/>
    <w:rsid w:val="003547FA"/>
    <w:rsid w:val="00356DA6"/>
    <w:rsid w:val="00364490"/>
    <w:rsid w:val="00365563"/>
    <w:rsid w:val="003928F6"/>
    <w:rsid w:val="003A4326"/>
    <w:rsid w:val="003A5B5C"/>
    <w:rsid w:val="003A669D"/>
    <w:rsid w:val="003B551E"/>
    <w:rsid w:val="003C5BA4"/>
    <w:rsid w:val="003E5F42"/>
    <w:rsid w:val="003E7E6E"/>
    <w:rsid w:val="003F03F9"/>
    <w:rsid w:val="00404E66"/>
    <w:rsid w:val="0043292A"/>
    <w:rsid w:val="00444B84"/>
    <w:rsid w:val="00451BA7"/>
    <w:rsid w:val="0045355D"/>
    <w:rsid w:val="00454310"/>
    <w:rsid w:val="00456D78"/>
    <w:rsid w:val="00464CEC"/>
    <w:rsid w:val="00470CFE"/>
    <w:rsid w:val="004717EE"/>
    <w:rsid w:val="0047730F"/>
    <w:rsid w:val="00490789"/>
    <w:rsid w:val="004B31F1"/>
    <w:rsid w:val="004B424B"/>
    <w:rsid w:val="004B5648"/>
    <w:rsid w:val="004B75C4"/>
    <w:rsid w:val="004B7F64"/>
    <w:rsid w:val="004C1978"/>
    <w:rsid w:val="004D1F44"/>
    <w:rsid w:val="004E27AC"/>
    <w:rsid w:val="004E38D9"/>
    <w:rsid w:val="004F3F82"/>
    <w:rsid w:val="00506BFB"/>
    <w:rsid w:val="00514B50"/>
    <w:rsid w:val="005209F8"/>
    <w:rsid w:val="00531C23"/>
    <w:rsid w:val="00532A35"/>
    <w:rsid w:val="00537C02"/>
    <w:rsid w:val="0054192C"/>
    <w:rsid w:val="0054409D"/>
    <w:rsid w:val="00547C2F"/>
    <w:rsid w:val="00561115"/>
    <w:rsid w:val="0056279D"/>
    <w:rsid w:val="005635A9"/>
    <w:rsid w:val="00565348"/>
    <w:rsid w:val="00585347"/>
    <w:rsid w:val="005923DA"/>
    <w:rsid w:val="00592652"/>
    <w:rsid w:val="005931E2"/>
    <w:rsid w:val="0059367C"/>
    <w:rsid w:val="005B188A"/>
    <w:rsid w:val="005B2EA5"/>
    <w:rsid w:val="005C58E7"/>
    <w:rsid w:val="005C5A1F"/>
    <w:rsid w:val="005D0DCA"/>
    <w:rsid w:val="005D2BD9"/>
    <w:rsid w:val="005D425B"/>
    <w:rsid w:val="005E0598"/>
    <w:rsid w:val="005F36D2"/>
    <w:rsid w:val="005F616B"/>
    <w:rsid w:val="00600372"/>
    <w:rsid w:val="00603CE4"/>
    <w:rsid w:val="00604C2C"/>
    <w:rsid w:val="00605ED1"/>
    <w:rsid w:val="006317A3"/>
    <w:rsid w:val="00637A65"/>
    <w:rsid w:val="00652C2C"/>
    <w:rsid w:val="00655196"/>
    <w:rsid w:val="00655346"/>
    <w:rsid w:val="0066516D"/>
    <w:rsid w:val="006662A7"/>
    <w:rsid w:val="006755D2"/>
    <w:rsid w:val="00680CF9"/>
    <w:rsid w:val="006849D3"/>
    <w:rsid w:val="00684C1F"/>
    <w:rsid w:val="006874E5"/>
    <w:rsid w:val="00690A6C"/>
    <w:rsid w:val="006945E5"/>
    <w:rsid w:val="006979B2"/>
    <w:rsid w:val="006B1D39"/>
    <w:rsid w:val="006B5CA4"/>
    <w:rsid w:val="006B6A27"/>
    <w:rsid w:val="006B7645"/>
    <w:rsid w:val="006B7E41"/>
    <w:rsid w:val="006C00CA"/>
    <w:rsid w:val="006C5F59"/>
    <w:rsid w:val="006C6E2B"/>
    <w:rsid w:val="006E2AE7"/>
    <w:rsid w:val="006F18FE"/>
    <w:rsid w:val="006F2A55"/>
    <w:rsid w:val="00702C6A"/>
    <w:rsid w:val="00706DBB"/>
    <w:rsid w:val="00707B72"/>
    <w:rsid w:val="00733C5B"/>
    <w:rsid w:val="00736CA2"/>
    <w:rsid w:val="00737098"/>
    <w:rsid w:val="007377CD"/>
    <w:rsid w:val="00742376"/>
    <w:rsid w:val="0074275E"/>
    <w:rsid w:val="00750762"/>
    <w:rsid w:val="007535B9"/>
    <w:rsid w:val="007726AE"/>
    <w:rsid w:val="007860BE"/>
    <w:rsid w:val="00793740"/>
    <w:rsid w:val="00793E75"/>
    <w:rsid w:val="007A1050"/>
    <w:rsid w:val="007A4683"/>
    <w:rsid w:val="007A7322"/>
    <w:rsid w:val="007B21A4"/>
    <w:rsid w:val="007B3578"/>
    <w:rsid w:val="007B60A1"/>
    <w:rsid w:val="007C2602"/>
    <w:rsid w:val="007E45A5"/>
    <w:rsid w:val="007F7444"/>
    <w:rsid w:val="008001A5"/>
    <w:rsid w:val="0081398A"/>
    <w:rsid w:val="0082497C"/>
    <w:rsid w:val="00827354"/>
    <w:rsid w:val="008467D1"/>
    <w:rsid w:val="00856E80"/>
    <w:rsid w:val="008640C7"/>
    <w:rsid w:val="008654CE"/>
    <w:rsid w:val="0087439B"/>
    <w:rsid w:val="00874F97"/>
    <w:rsid w:val="00876F5B"/>
    <w:rsid w:val="0088493B"/>
    <w:rsid w:val="00885FFB"/>
    <w:rsid w:val="00886C3E"/>
    <w:rsid w:val="0089020D"/>
    <w:rsid w:val="00890299"/>
    <w:rsid w:val="008A7955"/>
    <w:rsid w:val="008B1544"/>
    <w:rsid w:val="008B76B5"/>
    <w:rsid w:val="008C10E4"/>
    <w:rsid w:val="008C4724"/>
    <w:rsid w:val="008D785F"/>
    <w:rsid w:val="008D7DB9"/>
    <w:rsid w:val="008E0BB2"/>
    <w:rsid w:val="008E1EB6"/>
    <w:rsid w:val="008E47BB"/>
    <w:rsid w:val="008E5E72"/>
    <w:rsid w:val="008E7CBB"/>
    <w:rsid w:val="00900A08"/>
    <w:rsid w:val="00901BE5"/>
    <w:rsid w:val="0090352F"/>
    <w:rsid w:val="00912F7F"/>
    <w:rsid w:val="009152F5"/>
    <w:rsid w:val="00920DCD"/>
    <w:rsid w:val="00923DEE"/>
    <w:rsid w:val="009251FE"/>
    <w:rsid w:val="00931FC0"/>
    <w:rsid w:val="00936157"/>
    <w:rsid w:val="00944EBC"/>
    <w:rsid w:val="0095035B"/>
    <w:rsid w:val="009555E0"/>
    <w:rsid w:val="00965C66"/>
    <w:rsid w:val="00975975"/>
    <w:rsid w:val="00977DDE"/>
    <w:rsid w:val="0098040B"/>
    <w:rsid w:val="00981247"/>
    <w:rsid w:val="009837A0"/>
    <w:rsid w:val="009869AB"/>
    <w:rsid w:val="00996F07"/>
    <w:rsid w:val="009A0578"/>
    <w:rsid w:val="009A4CD4"/>
    <w:rsid w:val="009A677D"/>
    <w:rsid w:val="009B148F"/>
    <w:rsid w:val="009B1709"/>
    <w:rsid w:val="009B2B05"/>
    <w:rsid w:val="009B3884"/>
    <w:rsid w:val="009B59C0"/>
    <w:rsid w:val="009C1604"/>
    <w:rsid w:val="009C4264"/>
    <w:rsid w:val="009C45DF"/>
    <w:rsid w:val="009C72D4"/>
    <w:rsid w:val="009D6598"/>
    <w:rsid w:val="009E1130"/>
    <w:rsid w:val="009F2442"/>
    <w:rsid w:val="009F335F"/>
    <w:rsid w:val="009F42EA"/>
    <w:rsid w:val="00A015EA"/>
    <w:rsid w:val="00A050CD"/>
    <w:rsid w:val="00A0682C"/>
    <w:rsid w:val="00A160E0"/>
    <w:rsid w:val="00A17318"/>
    <w:rsid w:val="00A35328"/>
    <w:rsid w:val="00A378BF"/>
    <w:rsid w:val="00A41C13"/>
    <w:rsid w:val="00A44834"/>
    <w:rsid w:val="00A45033"/>
    <w:rsid w:val="00A4677D"/>
    <w:rsid w:val="00A47BE8"/>
    <w:rsid w:val="00A47F7C"/>
    <w:rsid w:val="00A5006D"/>
    <w:rsid w:val="00A50B3D"/>
    <w:rsid w:val="00A51A28"/>
    <w:rsid w:val="00A51F7B"/>
    <w:rsid w:val="00A65265"/>
    <w:rsid w:val="00A725D2"/>
    <w:rsid w:val="00A91835"/>
    <w:rsid w:val="00A94A3C"/>
    <w:rsid w:val="00A94BF9"/>
    <w:rsid w:val="00AA2C6B"/>
    <w:rsid w:val="00AA2CA6"/>
    <w:rsid w:val="00AB2351"/>
    <w:rsid w:val="00AD4BBB"/>
    <w:rsid w:val="00AE5620"/>
    <w:rsid w:val="00B04B64"/>
    <w:rsid w:val="00B04E71"/>
    <w:rsid w:val="00B14A7C"/>
    <w:rsid w:val="00B17DCC"/>
    <w:rsid w:val="00B25C87"/>
    <w:rsid w:val="00B26F85"/>
    <w:rsid w:val="00B300D2"/>
    <w:rsid w:val="00B4017E"/>
    <w:rsid w:val="00B4051C"/>
    <w:rsid w:val="00B40EBC"/>
    <w:rsid w:val="00B545F6"/>
    <w:rsid w:val="00B551B9"/>
    <w:rsid w:val="00B65FB9"/>
    <w:rsid w:val="00B664B0"/>
    <w:rsid w:val="00B66CE7"/>
    <w:rsid w:val="00B71EB5"/>
    <w:rsid w:val="00B7693C"/>
    <w:rsid w:val="00B77823"/>
    <w:rsid w:val="00B862BA"/>
    <w:rsid w:val="00BA067D"/>
    <w:rsid w:val="00BA75A9"/>
    <w:rsid w:val="00BB378C"/>
    <w:rsid w:val="00BB6B05"/>
    <w:rsid w:val="00BB6F06"/>
    <w:rsid w:val="00BC7ACE"/>
    <w:rsid w:val="00BD0CBC"/>
    <w:rsid w:val="00BD4DD2"/>
    <w:rsid w:val="00BD6469"/>
    <w:rsid w:val="00BD6591"/>
    <w:rsid w:val="00BF34ED"/>
    <w:rsid w:val="00C05FDA"/>
    <w:rsid w:val="00C134D4"/>
    <w:rsid w:val="00C1528D"/>
    <w:rsid w:val="00C1720F"/>
    <w:rsid w:val="00C212D0"/>
    <w:rsid w:val="00C421C8"/>
    <w:rsid w:val="00C51BA9"/>
    <w:rsid w:val="00C540BB"/>
    <w:rsid w:val="00C60168"/>
    <w:rsid w:val="00C64B4D"/>
    <w:rsid w:val="00C64BB0"/>
    <w:rsid w:val="00C71529"/>
    <w:rsid w:val="00C85CC9"/>
    <w:rsid w:val="00C90201"/>
    <w:rsid w:val="00C91750"/>
    <w:rsid w:val="00C95B29"/>
    <w:rsid w:val="00C96C27"/>
    <w:rsid w:val="00CA2B54"/>
    <w:rsid w:val="00CA332F"/>
    <w:rsid w:val="00CA3765"/>
    <w:rsid w:val="00CA7131"/>
    <w:rsid w:val="00CB3E6D"/>
    <w:rsid w:val="00CB45B6"/>
    <w:rsid w:val="00CB5981"/>
    <w:rsid w:val="00CC2922"/>
    <w:rsid w:val="00CC37CC"/>
    <w:rsid w:val="00CC38A2"/>
    <w:rsid w:val="00CC53C7"/>
    <w:rsid w:val="00CC67C2"/>
    <w:rsid w:val="00CD0106"/>
    <w:rsid w:val="00CD0BFC"/>
    <w:rsid w:val="00CD6601"/>
    <w:rsid w:val="00CD7540"/>
    <w:rsid w:val="00CD78D9"/>
    <w:rsid w:val="00CE27FA"/>
    <w:rsid w:val="00CE53FE"/>
    <w:rsid w:val="00CE7AA7"/>
    <w:rsid w:val="00D01745"/>
    <w:rsid w:val="00D10C55"/>
    <w:rsid w:val="00D1233F"/>
    <w:rsid w:val="00D169BD"/>
    <w:rsid w:val="00D20A8F"/>
    <w:rsid w:val="00D217BF"/>
    <w:rsid w:val="00D21F57"/>
    <w:rsid w:val="00D2223D"/>
    <w:rsid w:val="00D2389C"/>
    <w:rsid w:val="00D27470"/>
    <w:rsid w:val="00D32727"/>
    <w:rsid w:val="00D336BF"/>
    <w:rsid w:val="00D43C49"/>
    <w:rsid w:val="00D4539F"/>
    <w:rsid w:val="00D50317"/>
    <w:rsid w:val="00D50E22"/>
    <w:rsid w:val="00D6678A"/>
    <w:rsid w:val="00D67A61"/>
    <w:rsid w:val="00D768A9"/>
    <w:rsid w:val="00D871E3"/>
    <w:rsid w:val="00D92782"/>
    <w:rsid w:val="00D927A3"/>
    <w:rsid w:val="00D944E8"/>
    <w:rsid w:val="00DA23D1"/>
    <w:rsid w:val="00DA59F3"/>
    <w:rsid w:val="00DB1543"/>
    <w:rsid w:val="00DB46AE"/>
    <w:rsid w:val="00DC2129"/>
    <w:rsid w:val="00DD04A0"/>
    <w:rsid w:val="00DD3A55"/>
    <w:rsid w:val="00DD52A0"/>
    <w:rsid w:val="00DD6647"/>
    <w:rsid w:val="00DD7418"/>
    <w:rsid w:val="00DE00F9"/>
    <w:rsid w:val="00DF467D"/>
    <w:rsid w:val="00DF5355"/>
    <w:rsid w:val="00DF5CCF"/>
    <w:rsid w:val="00E036CC"/>
    <w:rsid w:val="00E03D34"/>
    <w:rsid w:val="00E046CF"/>
    <w:rsid w:val="00E117CF"/>
    <w:rsid w:val="00E14550"/>
    <w:rsid w:val="00E244C1"/>
    <w:rsid w:val="00E25E31"/>
    <w:rsid w:val="00E279BF"/>
    <w:rsid w:val="00E4600B"/>
    <w:rsid w:val="00E46BD1"/>
    <w:rsid w:val="00E56FBD"/>
    <w:rsid w:val="00E61102"/>
    <w:rsid w:val="00E64F6D"/>
    <w:rsid w:val="00E65C96"/>
    <w:rsid w:val="00E71721"/>
    <w:rsid w:val="00E74493"/>
    <w:rsid w:val="00E77D1C"/>
    <w:rsid w:val="00E822AF"/>
    <w:rsid w:val="00E85A70"/>
    <w:rsid w:val="00E93391"/>
    <w:rsid w:val="00EA046B"/>
    <w:rsid w:val="00EA07D9"/>
    <w:rsid w:val="00EB69AD"/>
    <w:rsid w:val="00EB7667"/>
    <w:rsid w:val="00EC1753"/>
    <w:rsid w:val="00EC4A57"/>
    <w:rsid w:val="00EC7DB5"/>
    <w:rsid w:val="00ED636F"/>
    <w:rsid w:val="00ED7B42"/>
    <w:rsid w:val="00EE1357"/>
    <w:rsid w:val="00EE243F"/>
    <w:rsid w:val="00EE2E95"/>
    <w:rsid w:val="00EF6E3C"/>
    <w:rsid w:val="00F05586"/>
    <w:rsid w:val="00F0656C"/>
    <w:rsid w:val="00F35394"/>
    <w:rsid w:val="00F35820"/>
    <w:rsid w:val="00F41F0A"/>
    <w:rsid w:val="00F47CAE"/>
    <w:rsid w:val="00F548DE"/>
    <w:rsid w:val="00F606E8"/>
    <w:rsid w:val="00F7085B"/>
    <w:rsid w:val="00F71640"/>
    <w:rsid w:val="00F8458E"/>
    <w:rsid w:val="00F9390F"/>
    <w:rsid w:val="00FA1CB7"/>
    <w:rsid w:val="00FA6683"/>
    <w:rsid w:val="00FA79C8"/>
    <w:rsid w:val="00FC4311"/>
    <w:rsid w:val="00FD1623"/>
    <w:rsid w:val="00FD6FB7"/>
    <w:rsid w:val="00FE3A6F"/>
    <w:rsid w:val="00FE4FD1"/>
    <w:rsid w:val="00FF2F84"/>
    <w:rsid w:val="00FF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BB472"/>
  <w15:chartTrackingRefBased/>
  <w15:docId w15:val="{8DE68A39-AE71-4032-B62A-FFB81AC3C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35394"/>
    <w:pPr>
      <w:keepNext/>
      <w:spacing w:after="220"/>
      <w:jc w:val="both"/>
    </w:pPr>
    <w:rPr>
      <w:rFonts w:ascii="Arial" w:hAnsi="Arial" w:cs="Arial"/>
      <w:sz w:val="36"/>
      <w:szCs w:val="36"/>
      <w:lang w:eastAsia="en-US"/>
    </w:rPr>
  </w:style>
  <w:style w:type="paragraph" w:styleId="Titre1">
    <w:name w:val="heading 1"/>
    <w:aliases w:val="Rubrique NEWS"/>
    <w:basedOn w:val="Normal"/>
    <w:next w:val="Normal"/>
    <w:link w:val="Titre1Car"/>
    <w:uiPriority w:val="9"/>
    <w:qFormat/>
    <w:rsid w:val="00D2389C"/>
    <w:pPr>
      <w:keepNext w:val="0"/>
      <w:keepLines/>
      <w:shd w:val="clear" w:color="auto" w:fill="D9D9D9"/>
      <w:spacing w:after="100"/>
      <w:jc w:val="center"/>
      <w:outlineLvl w:val="0"/>
    </w:pPr>
    <w:rPr>
      <w:rFonts w:ascii="Verdana" w:hAnsi="Verdana"/>
      <w:b/>
      <w:caps/>
      <w:lang w:eastAsia="fr-BE"/>
    </w:rPr>
  </w:style>
  <w:style w:type="paragraph" w:styleId="Titre2">
    <w:name w:val="heading 2"/>
    <w:aliases w:val="Titre article NEWS"/>
    <w:basedOn w:val="Normal"/>
    <w:next w:val="Normal"/>
    <w:link w:val="Titre2Car"/>
    <w:uiPriority w:val="9"/>
    <w:unhideWhenUsed/>
    <w:qFormat/>
    <w:rsid w:val="00265B8B"/>
    <w:pPr>
      <w:keepNext w:val="0"/>
      <w:pBdr>
        <w:bottom w:val="single" w:sz="4" w:space="11" w:color="auto"/>
      </w:pBdr>
      <w:spacing w:before="220" w:line="259" w:lineRule="auto"/>
      <w:jc w:val="center"/>
      <w:outlineLvl w:val="1"/>
    </w:pPr>
    <w:rPr>
      <w:b/>
      <w:lang w:val="fr-FR" w:eastAsia="fr-BE"/>
    </w:rPr>
  </w:style>
  <w:style w:type="paragraph" w:styleId="Titre3">
    <w:name w:val="heading 3"/>
    <w:aliases w:val="Titre article deux barres"/>
    <w:basedOn w:val="Titre2"/>
    <w:next w:val="Normal"/>
    <w:link w:val="Titre3Car"/>
    <w:uiPriority w:val="9"/>
    <w:unhideWhenUsed/>
    <w:qFormat/>
    <w:rsid w:val="00265B8B"/>
    <w:pPr>
      <w:pBdr>
        <w:top w:val="single" w:sz="4" w:space="11" w:color="auto"/>
      </w:pBdr>
      <w:spacing w:before="100" w:beforeAutospacing="1" w:line="240" w:lineRule="auto"/>
      <w:outlineLvl w:val="2"/>
    </w:pPr>
  </w:style>
  <w:style w:type="paragraph" w:styleId="Titre4">
    <w:name w:val="heading 4"/>
    <w:aliases w:val="Sous-titre NEWS"/>
    <w:basedOn w:val="Normal"/>
    <w:next w:val="Normal"/>
    <w:link w:val="Titre4Car"/>
    <w:uiPriority w:val="9"/>
    <w:unhideWhenUsed/>
    <w:qFormat/>
    <w:rsid w:val="00793E75"/>
    <w:pPr>
      <w:spacing w:before="220"/>
      <w:outlineLvl w:val="3"/>
    </w:pPr>
    <w:rPr>
      <w:b/>
      <w:i/>
      <w:sz w:val="22"/>
      <w:szCs w:val="22"/>
    </w:rPr>
  </w:style>
  <w:style w:type="paragraph" w:styleId="Titre5">
    <w:name w:val="heading 5"/>
    <w:aliases w:val="Signature NEWS"/>
    <w:basedOn w:val="En-ttedetabledesmatires"/>
    <w:next w:val="Normal"/>
    <w:link w:val="Titre5Car"/>
    <w:uiPriority w:val="9"/>
    <w:unhideWhenUsed/>
    <w:qFormat/>
    <w:rsid w:val="00265B8B"/>
    <w:pPr>
      <w:keepLines w:val="0"/>
      <w:jc w:val="right"/>
      <w:outlineLvl w:val="4"/>
    </w:pPr>
    <w:rPr>
      <w:rFonts w:ascii="Arial" w:eastAsia="Calibri" w:hAnsi="Arial"/>
      <w:b/>
      <w:i/>
      <w:caps w:val="0"/>
      <w:color w:val="auto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2F3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E02F3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rsid w:val="00FC4430"/>
    <w:pPr>
      <w:ind w:left="720"/>
      <w:contextualSpacing/>
    </w:pPr>
  </w:style>
  <w:style w:type="character" w:styleId="Lienhypertexte">
    <w:name w:val="Hyperlink"/>
    <w:uiPriority w:val="99"/>
    <w:unhideWhenUsed/>
    <w:rsid w:val="005909E6"/>
    <w:rPr>
      <w:color w:val="0000FF"/>
      <w:u w:val="single"/>
    </w:rPr>
  </w:style>
  <w:style w:type="paragraph" w:customStyle="1" w:styleId="Noparagraphstyle">
    <w:name w:val="[No paragraph style]"/>
    <w:rsid w:val="00BB3DD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Optima" w:eastAsia="Times New Roman" w:hAnsi="Optima" w:cs="Optima"/>
      <w:color w:val="000000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B2734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27347"/>
  </w:style>
  <w:style w:type="paragraph" w:styleId="Pieddepage">
    <w:name w:val="footer"/>
    <w:basedOn w:val="Normal"/>
    <w:link w:val="PieddepageCar"/>
    <w:uiPriority w:val="99"/>
    <w:unhideWhenUsed/>
    <w:rsid w:val="00B2734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27347"/>
  </w:style>
  <w:style w:type="paragraph" w:styleId="Sansinterligne">
    <w:name w:val="No Spacing"/>
    <w:link w:val="SansinterligneCar"/>
    <w:uiPriority w:val="1"/>
    <w:rsid w:val="00B27347"/>
    <w:rPr>
      <w:rFonts w:eastAsia="Times New Roman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B27347"/>
    <w:rPr>
      <w:rFonts w:eastAsia="Times New Roman"/>
      <w:lang w:eastAsia="fr-BE"/>
    </w:rPr>
  </w:style>
  <w:style w:type="paragraph" w:styleId="NormalWeb">
    <w:name w:val="Normal (Web)"/>
    <w:basedOn w:val="Normal"/>
    <w:rsid w:val="00A30569"/>
    <w:pPr>
      <w:spacing w:before="100" w:beforeAutospacing="1" w:after="100" w:afterAutospacing="1"/>
      <w:jc w:val="left"/>
    </w:pPr>
    <w:rPr>
      <w:rFonts w:ascii="Times New Roman" w:hAnsi="Times New Roman" w:cs="Times New Roman"/>
      <w:color w:val="000000"/>
      <w:sz w:val="24"/>
      <w:szCs w:val="24"/>
      <w:lang w:val="fr-FR" w:eastAsia="fr-FR"/>
    </w:rPr>
  </w:style>
  <w:style w:type="character" w:customStyle="1" w:styleId="Titre1Car">
    <w:name w:val="Titre 1 Car"/>
    <w:aliases w:val="Rubrique NEWS Car"/>
    <w:link w:val="Titre1"/>
    <w:uiPriority w:val="9"/>
    <w:rsid w:val="00D2389C"/>
    <w:rPr>
      <w:rFonts w:ascii="Verdana" w:hAnsi="Verdana" w:cs="Arial"/>
      <w:b/>
      <w:caps/>
      <w:sz w:val="36"/>
      <w:szCs w:val="36"/>
      <w:shd w:val="clear" w:color="auto" w:fill="D9D9D9"/>
    </w:rPr>
  </w:style>
  <w:style w:type="character" w:customStyle="1" w:styleId="Titre2Car">
    <w:name w:val="Titre 2 Car"/>
    <w:aliases w:val="Titre article NEWS Car"/>
    <w:link w:val="Titre2"/>
    <w:uiPriority w:val="9"/>
    <w:rsid w:val="00265B8B"/>
    <w:rPr>
      <w:rFonts w:ascii="Arial" w:hAnsi="Arial" w:cs="Arial"/>
      <w:b/>
      <w:sz w:val="36"/>
      <w:szCs w:val="36"/>
      <w:lang w:val="fr-FR"/>
    </w:rPr>
  </w:style>
  <w:style w:type="character" w:customStyle="1" w:styleId="Titre3Car">
    <w:name w:val="Titre 3 Car"/>
    <w:aliases w:val="Titre article deux barres Car"/>
    <w:link w:val="Titre3"/>
    <w:uiPriority w:val="9"/>
    <w:rsid w:val="00265B8B"/>
    <w:rPr>
      <w:rFonts w:ascii="Arial" w:hAnsi="Arial" w:cs="Arial"/>
      <w:b/>
      <w:sz w:val="36"/>
      <w:szCs w:val="36"/>
      <w:lang w:val="fr-FR"/>
    </w:rPr>
  </w:style>
  <w:style w:type="character" w:customStyle="1" w:styleId="Titre4Car">
    <w:name w:val="Titre 4 Car"/>
    <w:aliases w:val="Sous-titre NEWS Car"/>
    <w:link w:val="Titre4"/>
    <w:uiPriority w:val="9"/>
    <w:rsid w:val="00793E75"/>
    <w:rPr>
      <w:rFonts w:ascii="Arial" w:hAnsi="Arial" w:cs="Arial"/>
      <w:b/>
      <w:i/>
      <w:sz w:val="22"/>
      <w:szCs w:val="22"/>
      <w:lang w:eastAsia="en-US"/>
    </w:rPr>
  </w:style>
  <w:style w:type="paragraph" w:customStyle="1" w:styleId="Pa2">
    <w:name w:val="Pa2"/>
    <w:basedOn w:val="Normal"/>
    <w:next w:val="Normal"/>
    <w:uiPriority w:val="99"/>
    <w:rsid w:val="006B6A27"/>
    <w:pPr>
      <w:autoSpaceDE w:val="0"/>
      <w:autoSpaceDN w:val="0"/>
      <w:adjustRightInd w:val="0"/>
      <w:spacing w:line="361" w:lineRule="atLeast"/>
      <w:jc w:val="left"/>
    </w:pPr>
    <w:rPr>
      <w:sz w:val="24"/>
      <w:szCs w:val="24"/>
    </w:rPr>
  </w:style>
  <w:style w:type="paragraph" w:styleId="TM1">
    <w:name w:val="toc 1"/>
    <w:basedOn w:val="Normal"/>
    <w:next w:val="Normal"/>
    <w:autoRedefine/>
    <w:uiPriority w:val="39"/>
    <w:unhideWhenUsed/>
    <w:rsid w:val="00B4051C"/>
    <w:pPr>
      <w:spacing w:before="120"/>
      <w:jc w:val="left"/>
    </w:pPr>
    <w:rPr>
      <w:b/>
      <w:bCs/>
      <w:iCs/>
      <w:sz w:val="22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B4051C"/>
    <w:pPr>
      <w:spacing w:before="120"/>
      <w:ind w:left="220"/>
      <w:jc w:val="left"/>
    </w:pPr>
    <w:rPr>
      <w:bCs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B4051C"/>
    <w:pPr>
      <w:spacing w:before="120"/>
      <w:ind w:left="221"/>
      <w:jc w:val="left"/>
    </w:pPr>
    <w:rPr>
      <w:sz w:val="22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8D7DB9"/>
    <w:pPr>
      <w:ind w:left="660"/>
      <w:jc w:val="left"/>
    </w:pPr>
    <w:rPr>
      <w:rFonts w:ascii="Calibri" w:hAnsi="Calibr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D7DB9"/>
    <w:pPr>
      <w:ind w:left="880"/>
      <w:jc w:val="left"/>
    </w:pPr>
    <w:rPr>
      <w:rFonts w:ascii="Calibri" w:hAnsi="Calibr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D7DB9"/>
    <w:pPr>
      <w:ind w:left="1100"/>
      <w:jc w:val="left"/>
    </w:pPr>
    <w:rPr>
      <w:rFonts w:ascii="Calibri" w:hAnsi="Calibr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D7DB9"/>
    <w:pPr>
      <w:ind w:left="1320"/>
      <w:jc w:val="left"/>
    </w:pPr>
    <w:rPr>
      <w:rFonts w:ascii="Calibri" w:hAnsi="Calibr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D7DB9"/>
    <w:pPr>
      <w:ind w:left="1540"/>
      <w:jc w:val="left"/>
    </w:pPr>
    <w:rPr>
      <w:rFonts w:ascii="Calibri" w:hAnsi="Calibr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D7DB9"/>
    <w:pPr>
      <w:ind w:left="1760"/>
      <w:jc w:val="left"/>
    </w:pPr>
    <w:rPr>
      <w:rFonts w:ascii="Calibri" w:hAnsi="Calibri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unhideWhenUsed/>
    <w:rsid w:val="008D7DB9"/>
    <w:pPr>
      <w:shd w:val="clear" w:color="auto" w:fill="auto"/>
      <w:spacing w:before="240" w:line="259" w:lineRule="auto"/>
      <w:jc w:val="left"/>
      <w:outlineLvl w:val="9"/>
    </w:pPr>
    <w:rPr>
      <w:rFonts w:ascii="Calibri Light" w:eastAsia="Times New Roman" w:hAnsi="Calibri Light" w:cs="Times New Roman"/>
      <w:b w:val="0"/>
      <w:color w:val="2E74B5"/>
      <w:sz w:val="32"/>
      <w:szCs w:val="32"/>
    </w:rPr>
  </w:style>
  <w:style w:type="paragraph" w:styleId="Titre">
    <w:name w:val="Title"/>
    <w:aliases w:val="Titre rien"/>
    <w:basedOn w:val="Normal"/>
    <w:next w:val="Normal"/>
    <w:link w:val="TitreCar"/>
    <w:uiPriority w:val="10"/>
    <w:rsid w:val="000244B6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reCar">
    <w:name w:val="Titre Car"/>
    <w:aliases w:val="Titre rien Car"/>
    <w:link w:val="Titre"/>
    <w:uiPriority w:val="10"/>
    <w:rsid w:val="000244B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Titre5Car">
    <w:name w:val="Titre 5 Car"/>
    <w:aliases w:val="Signature NEWS Car"/>
    <w:link w:val="Titre5"/>
    <w:uiPriority w:val="9"/>
    <w:rsid w:val="00265B8B"/>
    <w:rPr>
      <w:rFonts w:ascii="Arial" w:hAnsi="Arial"/>
      <w:b/>
      <w:i/>
      <w:sz w:val="22"/>
      <w:szCs w:val="32"/>
    </w:rPr>
  </w:style>
  <w:style w:type="character" w:styleId="Titredulivre">
    <w:name w:val="Book Title"/>
    <w:aliases w:val="Marque"/>
    <w:uiPriority w:val="33"/>
    <w:rsid w:val="00F0656C"/>
    <w:rPr>
      <w:rFonts w:ascii="Arial" w:hAnsi="Arial" w:cs="Arial"/>
      <w:i/>
    </w:rPr>
  </w:style>
  <w:style w:type="character" w:styleId="Mentionnonrsolue">
    <w:name w:val="Unresolved Mention"/>
    <w:uiPriority w:val="99"/>
    <w:semiHidden/>
    <w:unhideWhenUsed/>
    <w:rsid w:val="00DD6647"/>
    <w:rPr>
      <w:color w:val="808080"/>
      <w:shd w:val="clear" w:color="auto" w:fill="E6E6E6"/>
    </w:rPr>
  </w:style>
  <w:style w:type="paragraph" w:customStyle="1" w:styleId="ContenuNEWS">
    <w:name w:val="Contenu NEWS"/>
    <w:basedOn w:val="Normal"/>
    <w:qFormat/>
    <w:rsid w:val="00D2389C"/>
    <w:pPr>
      <w:keepNext w:val="0"/>
      <w:spacing w:before="220"/>
    </w:pPr>
    <w:rPr>
      <w:bCs/>
      <w:iCs/>
      <w:sz w:val="2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16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41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8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3124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2729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7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4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5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8512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9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1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afeonweb.be/fr/au-secour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tariat.HVFE\Documents\Mod&#232;les%20Office%20personnalis&#233;s\NEWS%20%202025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71F4B-E8C8-4CBF-9345-91CCE4908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  2025.dotx</Template>
  <TotalTime>1628</TotalTime>
  <Pages>28</Pages>
  <Words>11656</Words>
  <Characters>64109</Characters>
  <Application>Microsoft Office Word</Application>
  <DocSecurity>0</DocSecurity>
  <Lines>534</Lines>
  <Paragraphs>151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75614</CharactersWithSpaces>
  <SharedDoc>false</SharedDoc>
  <HLinks>
    <vt:vector size="12" baseType="variant">
      <vt:variant>
        <vt:i4>1376312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_Toc501441872</vt:lpwstr>
      </vt:variant>
      <vt:variant>
        <vt:i4>1376312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_Toc501441871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cp:lastModifiedBy>secretariat</cp:lastModifiedBy>
  <cp:revision>37</cp:revision>
  <cp:lastPrinted>2025-07-07T12:45:00Z</cp:lastPrinted>
  <dcterms:created xsi:type="dcterms:W3CDTF">2025-06-25T12:21:00Z</dcterms:created>
  <dcterms:modified xsi:type="dcterms:W3CDTF">2025-07-07T12:45:00Z</dcterms:modified>
</cp:coreProperties>
</file>